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B674" w14:textId="6FB55F13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 xml:space="preserve">of </w:t>
      </w:r>
      <w:r w:rsidR="008004E5">
        <w:rPr>
          <w:rFonts w:asciiTheme="minorHAnsi" w:hAnsiTheme="minorHAnsi" w:cstheme="minorHAnsi"/>
        </w:rPr>
        <w:t>Finance</w:t>
      </w:r>
      <w:r w:rsidR="00C76470">
        <w:rPr>
          <w:rFonts w:asciiTheme="minorHAnsi" w:hAnsiTheme="minorHAnsi" w:cstheme="minorHAnsi"/>
        </w:rPr>
        <w:t xml:space="preserve"> 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5E991906" w:rsidR="00B56C13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 xml:space="preserve">of the </w:t>
      </w:r>
      <w:r w:rsidR="008004E5">
        <w:rPr>
          <w:rFonts w:asciiTheme="minorHAnsi" w:hAnsiTheme="minorHAnsi" w:cstheme="minorHAnsi"/>
        </w:rPr>
        <w:t>Finance</w:t>
      </w:r>
      <w:r w:rsidR="003167E4">
        <w:rPr>
          <w:rFonts w:asciiTheme="minorHAnsi" w:hAnsiTheme="minorHAnsi" w:cstheme="minorHAnsi"/>
        </w:rPr>
        <w:t xml:space="preserve"> </w:t>
      </w:r>
      <w:r w:rsidR="00B56C13">
        <w:rPr>
          <w:rFonts w:asciiTheme="minorHAnsi" w:hAnsiTheme="minorHAnsi" w:cstheme="minorHAnsi"/>
        </w:rPr>
        <w:t>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FB086F">
        <w:rPr>
          <w:rFonts w:asciiTheme="minorHAnsi" w:hAnsiTheme="minorHAnsi" w:cstheme="minorHAnsi"/>
        </w:rPr>
        <w:t>Thursday 10th</w:t>
      </w:r>
      <w:r w:rsidR="00526134">
        <w:rPr>
          <w:rFonts w:asciiTheme="minorHAnsi" w:hAnsiTheme="minorHAnsi" w:cstheme="minorHAnsi"/>
        </w:rPr>
        <w:t xml:space="preserve"> April</w:t>
      </w:r>
      <w:r w:rsidR="0044638B">
        <w:rPr>
          <w:rFonts w:asciiTheme="minorHAnsi" w:hAnsiTheme="minorHAnsi" w:cstheme="minorHAnsi"/>
        </w:rPr>
        <w:t xml:space="preserve"> 202</w:t>
      </w:r>
      <w:r w:rsidR="00FB086F">
        <w:rPr>
          <w:rFonts w:asciiTheme="minorHAnsi" w:hAnsiTheme="minorHAnsi" w:cstheme="minorHAnsi"/>
        </w:rPr>
        <w:t>5</w:t>
      </w:r>
      <w:r w:rsidR="0044638B">
        <w:rPr>
          <w:rFonts w:asciiTheme="minorHAnsi" w:hAnsiTheme="minorHAnsi" w:cstheme="minorHAnsi"/>
        </w:rPr>
        <w:t xml:space="preserve"> at 1</w:t>
      </w:r>
      <w:r w:rsidR="00FB086F">
        <w:rPr>
          <w:rFonts w:asciiTheme="minorHAnsi" w:hAnsiTheme="minorHAnsi" w:cstheme="minorHAnsi"/>
        </w:rPr>
        <w:t>0</w:t>
      </w:r>
      <w:r w:rsidR="00526134">
        <w:rPr>
          <w:rFonts w:asciiTheme="minorHAnsi" w:hAnsiTheme="minorHAnsi" w:cstheme="minorHAnsi"/>
        </w:rPr>
        <w:t>:0</w:t>
      </w:r>
      <w:r w:rsidR="0044638B">
        <w:rPr>
          <w:rFonts w:asciiTheme="minorHAnsi" w:hAnsiTheme="minorHAnsi" w:cstheme="minorHAnsi"/>
        </w:rPr>
        <w:t>0am in the</w:t>
      </w:r>
      <w:r w:rsidR="008700D8">
        <w:rPr>
          <w:rFonts w:asciiTheme="minorHAnsi" w:hAnsiTheme="minorHAnsi" w:cstheme="minorHAnsi"/>
        </w:rPr>
        <w:t xml:space="preserve"> Witherby Room of</w:t>
      </w:r>
      <w:r w:rsidR="00C76470">
        <w:rPr>
          <w:rFonts w:asciiTheme="minorHAnsi" w:hAnsiTheme="minorHAnsi" w:cstheme="minorHAnsi"/>
        </w:rPr>
        <w:t xml:space="preserve"> the West Dean Centre</w:t>
      </w:r>
      <w:r w:rsidR="00FB086F">
        <w:rPr>
          <w:rFonts w:asciiTheme="minorHAnsi" w:hAnsiTheme="minorHAnsi" w:cstheme="minorHAnsi"/>
        </w:rPr>
        <w:t>.</w:t>
      </w:r>
    </w:p>
    <w:p w14:paraId="0BCFCF16" w14:textId="77777777" w:rsidR="00526134" w:rsidRDefault="00526134" w:rsidP="00542A1E">
      <w:pPr>
        <w:jc w:val="both"/>
        <w:rPr>
          <w:rFonts w:asciiTheme="minorHAnsi" w:hAnsiTheme="minorHAnsi" w:cstheme="minorHAnsi"/>
        </w:rPr>
      </w:pP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6429462E" w14:textId="77777777" w:rsidR="00FB086F" w:rsidRDefault="00FB086F" w:rsidP="008A285F">
      <w:pPr>
        <w:rPr>
          <w:rFonts w:asciiTheme="minorHAnsi" w:hAnsiTheme="minorHAnsi" w:cstheme="minorHAnsi"/>
        </w:rPr>
      </w:pPr>
    </w:p>
    <w:p w14:paraId="760FC236" w14:textId="25ED2B25" w:rsidR="00411753" w:rsidRPr="00503E06" w:rsidRDefault="00411753" w:rsidP="008A285F">
      <w:pPr>
        <w:rPr>
          <w:rFonts w:asciiTheme="minorHAnsi" w:hAnsiTheme="minorHAnsi" w:cstheme="minorHAnsi"/>
        </w:rPr>
      </w:pPr>
    </w:p>
    <w:p w14:paraId="6C97B136" w14:textId="6CCC20E4" w:rsidR="008A285F" w:rsidRDefault="00501ED0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Jo Miles</w:t>
      </w:r>
    </w:p>
    <w:p w14:paraId="12765829" w14:textId="2A05381D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584A2E8C" w14:textId="77777777" w:rsidR="00FB086F" w:rsidRDefault="00FB086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162478B4" w:rsidR="0076115C" w:rsidRDefault="00433C9F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 xml:space="preserve">Finance </w:t>
            </w:r>
            <w:r w:rsidR="00C76470"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33730ECF" w14:textId="77777777" w:rsidR="00EB2615" w:rsidRDefault="00EB2615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 for absence.</w:t>
            </w:r>
          </w:p>
          <w:p w14:paraId="0D56F476" w14:textId="4EDA9AD7" w:rsidR="00EB2615" w:rsidRPr="00EB2615" w:rsidRDefault="00EB2615" w:rsidP="00C76470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7090B3C6" w14:textId="77777777" w:rsid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declarations of interest from Councillor’s.</w:t>
            </w:r>
          </w:p>
          <w:p w14:paraId="1C8ED9C1" w14:textId="18B4F110" w:rsidR="00EB2615" w:rsidRP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7A4D9F46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1D3AF930" w14:textId="07F7D501" w:rsidR="00EB2615" w:rsidRP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review and approve the minutes of the previous meeting.</w:t>
            </w:r>
            <w:r w:rsidR="00713FF9">
              <w:rPr>
                <w:rFonts w:asciiTheme="minorHAnsi" w:hAnsiTheme="minorHAnsi" w:cstheme="minorHAnsi"/>
                <w:iCs/>
              </w:rPr>
              <w:t xml:space="preserve"> 16.10.24</w:t>
            </w:r>
          </w:p>
          <w:p w14:paraId="725C8A2A" w14:textId="46DD8726" w:rsidR="0076115C" w:rsidRPr="00447C3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556F32" w14:paraId="3726EB1D" w14:textId="77777777" w:rsidTr="008C0E35">
        <w:tc>
          <w:tcPr>
            <w:tcW w:w="846" w:type="dxa"/>
          </w:tcPr>
          <w:p w14:paraId="649DB48C" w14:textId="2EA15B0B" w:rsidR="00556F32" w:rsidRPr="00556F32" w:rsidRDefault="00713FF9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5A8A27D6" w14:textId="6B331D1B" w:rsidR="00526134" w:rsidRPr="00526134" w:rsidRDefault="00526134" w:rsidP="00556F32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526134">
              <w:rPr>
                <w:rFonts w:asciiTheme="minorHAnsi" w:hAnsiTheme="minorHAnsi" w:cstheme="minorHAnsi"/>
                <w:b/>
                <w:bCs/>
                <w:iCs/>
              </w:rPr>
              <w:t>Spring 202</w:t>
            </w:r>
            <w:r w:rsidR="00713FF9">
              <w:rPr>
                <w:rFonts w:asciiTheme="minorHAnsi" w:hAnsiTheme="minorHAnsi" w:cstheme="minorHAnsi"/>
                <w:b/>
                <w:bCs/>
                <w:iCs/>
              </w:rPr>
              <w:t>5</w:t>
            </w:r>
            <w:r w:rsidRPr="00526134">
              <w:rPr>
                <w:rFonts w:asciiTheme="minorHAnsi" w:hAnsiTheme="minorHAnsi" w:cstheme="minorHAnsi"/>
                <w:b/>
                <w:bCs/>
                <w:iCs/>
              </w:rPr>
              <w:t xml:space="preserve"> Grants</w:t>
            </w:r>
          </w:p>
          <w:p w14:paraId="53B402A3" w14:textId="77777777" w:rsidR="00526134" w:rsidRDefault="00526134" w:rsidP="00556F32">
            <w:pPr>
              <w:rPr>
                <w:rFonts w:asciiTheme="minorHAnsi" w:hAnsiTheme="minorHAnsi" w:cstheme="minorHAnsi"/>
                <w:iCs/>
              </w:rPr>
            </w:pPr>
          </w:p>
          <w:p w14:paraId="39D33B5E" w14:textId="77777777" w:rsidR="00526134" w:rsidRDefault="00526134" w:rsidP="00556F32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discuss and recommend grant allocations to those community groups and projects submitting applications.</w:t>
            </w:r>
          </w:p>
          <w:p w14:paraId="5153E7CA" w14:textId="77777777" w:rsidR="00526134" w:rsidRDefault="00526134" w:rsidP="00556F32">
            <w:pPr>
              <w:rPr>
                <w:rFonts w:asciiTheme="minorHAnsi" w:hAnsiTheme="minorHAnsi" w:cstheme="minorHAnsi"/>
                <w:iCs/>
              </w:rPr>
            </w:pPr>
          </w:p>
          <w:p w14:paraId="112442E4" w14:textId="23F44AF1" w:rsidR="00526134" w:rsidRPr="00556F32" w:rsidRDefault="00526134" w:rsidP="00556F32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8700D8" w14:paraId="7F2692DC" w14:textId="77777777" w:rsidTr="008C0E35">
        <w:tc>
          <w:tcPr>
            <w:tcW w:w="846" w:type="dxa"/>
          </w:tcPr>
          <w:p w14:paraId="34E8DE03" w14:textId="6EA042DC" w:rsidR="008700D8" w:rsidRDefault="00526134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6</w:t>
            </w:r>
          </w:p>
        </w:tc>
        <w:tc>
          <w:tcPr>
            <w:tcW w:w="8890" w:type="dxa"/>
          </w:tcPr>
          <w:p w14:paraId="22A4CEF9" w14:textId="77777777" w:rsidR="008700D8" w:rsidRDefault="0044638B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Next Meeting</w:t>
            </w:r>
          </w:p>
          <w:p w14:paraId="49ECC273" w14:textId="77777777" w:rsidR="0044638B" w:rsidRDefault="0044638B" w:rsidP="0044638B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be arranged as necessary.</w:t>
            </w:r>
          </w:p>
          <w:p w14:paraId="6499E657" w14:textId="1BE97E8E" w:rsidR="0044638B" w:rsidRPr="0044638B" w:rsidRDefault="0044638B" w:rsidP="0044638B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61BC38CE" w14:textId="77777777" w:rsidR="008A285F" w:rsidRPr="0044638B" w:rsidRDefault="008A285F" w:rsidP="0044638B">
      <w:pPr>
        <w:widowControl w:val="0"/>
        <w:autoSpaceDE w:val="0"/>
        <w:autoSpaceDN w:val="0"/>
        <w:adjustRightInd w:val="0"/>
        <w:spacing w:after="200" w:line="360" w:lineRule="auto"/>
        <w:rPr>
          <w:rFonts w:asciiTheme="minorHAnsi" w:hAnsiTheme="minorHAnsi" w:cstheme="minorHAnsi"/>
        </w:rPr>
      </w:pPr>
    </w:p>
    <w:sectPr w:rsidR="008A285F" w:rsidRPr="0044638B" w:rsidSect="008C5D09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4DFD0" w14:textId="77777777" w:rsidR="00B52464" w:rsidRDefault="00B52464" w:rsidP="00A76BB3">
      <w:r>
        <w:separator/>
      </w:r>
    </w:p>
  </w:endnote>
  <w:endnote w:type="continuationSeparator" w:id="0">
    <w:p w14:paraId="3B60E1C7" w14:textId="77777777" w:rsidR="00B52464" w:rsidRDefault="00B52464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239EC" w14:textId="77777777" w:rsidR="00B52464" w:rsidRDefault="00B52464" w:rsidP="00A76BB3">
      <w:r>
        <w:separator/>
      </w:r>
    </w:p>
  </w:footnote>
  <w:footnote w:type="continuationSeparator" w:id="0">
    <w:p w14:paraId="537C20F9" w14:textId="77777777" w:rsidR="00B52464" w:rsidRDefault="00B52464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5A030E73" w:rsidR="003067F4" w:rsidRPr="00A76BB3" w:rsidRDefault="008004E5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FINANCE</w:t>
                          </w:r>
                          <w:r w:rsidR="003167E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 xml:space="preserve"> </w:t>
                          </w:r>
                          <w:r w:rsidR="00C76470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5A030E73" w:rsidR="003067F4" w:rsidRPr="00A76BB3" w:rsidRDefault="008004E5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FINANCE</w:t>
                    </w:r>
                    <w:r w:rsidR="003167E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 xml:space="preserve"> </w:t>
                    </w:r>
                    <w:r w:rsidR="00C76470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390E2BDC" w:rsidR="003067F4" w:rsidRPr="00D63C18" w:rsidRDefault="00FB086F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78AE4FE7" w14:textId="7EBC02B0" w:rsidR="004524F1" w:rsidRDefault="003067F4" w:rsidP="003067F4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4524F1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clerk@westdeanpc.org.uk</w:t>
                          </w:r>
                        </w:p>
                        <w:p w14:paraId="2E66732C" w14:textId="6AFFF6DC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390E2BDC" w:rsidR="003067F4" w:rsidRPr="00D63C18" w:rsidRDefault="00FB086F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78AE4FE7" w14:textId="7EBC02B0" w:rsidR="004524F1" w:rsidRDefault="003067F4" w:rsidP="003067F4">
                    <w:p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4524F1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clerk@westdeanpc.org.uk</w:t>
                    </w:r>
                  </w:p>
                  <w:p w14:paraId="2E66732C" w14:textId="6AFFF6DC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1"/>
  </w:num>
  <w:num w:numId="3" w16cid:durableId="168565821">
    <w:abstractNumId w:val="5"/>
  </w:num>
  <w:num w:numId="4" w16cid:durableId="865020890">
    <w:abstractNumId w:val="4"/>
  </w:num>
  <w:num w:numId="5" w16cid:durableId="333991232">
    <w:abstractNumId w:val="2"/>
  </w:num>
  <w:num w:numId="6" w16cid:durableId="1027561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055B8"/>
    <w:rsid w:val="000124CB"/>
    <w:rsid w:val="00023D47"/>
    <w:rsid w:val="00030589"/>
    <w:rsid w:val="0003508F"/>
    <w:rsid w:val="00035FEB"/>
    <w:rsid w:val="00041C4A"/>
    <w:rsid w:val="0005445B"/>
    <w:rsid w:val="00080EC8"/>
    <w:rsid w:val="00091CA5"/>
    <w:rsid w:val="000C5551"/>
    <w:rsid w:val="000D2DB0"/>
    <w:rsid w:val="000D38B6"/>
    <w:rsid w:val="001106AD"/>
    <w:rsid w:val="0012281E"/>
    <w:rsid w:val="00130435"/>
    <w:rsid w:val="00134B83"/>
    <w:rsid w:val="00136B9B"/>
    <w:rsid w:val="001558EA"/>
    <w:rsid w:val="00196C8B"/>
    <w:rsid w:val="001B7426"/>
    <w:rsid w:val="001E7E30"/>
    <w:rsid w:val="00216A2E"/>
    <w:rsid w:val="002343C4"/>
    <w:rsid w:val="00271473"/>
    <w:rsid w:val="00296E29"/>
    <w:rsid w:val="002A2D7B"/>
    <w:rsid w:val="002F3C72"/>
    <w:rsid w:val="003067F4"/>
    <w:rsid w:val="003167E4"/>
    <w:rsid w:val="0036324B"/>
    <w:rsid w:val="00376E58"/>
    <w:rsid w:val="003E476A"/>
    <w:rsid w:val="00411753"/>
    <w:rsid w:val="00433C9F"/>
    <w:rsid w:val="00435CEC"/>
    <w:rsid w:val="004415CF"/>
    <w:rsid w:val="0044638B"/>
    <w:rsid w:val="00450F64"/>
    <w:rsid w:val="004524F1"/>
    <w:rsid w:val="00473D0A"/>
    <w:rsid w:val="0049106E"/>
    <w:rsid w:val="004D0206"/>
    <w:rsid w:val="004D0A4F"/>
    <w:rsid w:val="00501ED0"/>
    <w:rsid w:val="00510F05"/>
    <w:rsid w:val="0052568A"/>
    <w:rsid w:val="00526134"/>
    <w:rsid w:val="00542A1E"/>
    <w:rsid w:val="00556F32"/>
    <w:rsid w:val="005656C4"/>
    <w:rsid w:val="00574027"/>
    <w:rsid w:val="005D506B"/>
    <w:rsid w:val="005F643B"/>
    <w:rsid w:val="00625107"/>
    <w:rsid w:val="00626616"/>
    <w:rsid w:val="00640723"/>
    <w:rsid w:val="00670835"/>
    <w:rsid w:val="0069023F"/>
    <w:rsid w:val="006903A2"/>
    <w:rsid w:val="006A0DD2"/>
    <w:rsid w:val="006C32FE"/>
    <w:rsid w:val="006C4888"/>
    <w:rsid w:val="006C6043"/>
    <w:rsid w:val="006D0EF2"/>
    <w:rsid w:val="006D61BC"/>
    <w:rsid w:val="006E0DB0"/>
    <w:rsid w:val="00713FF9"/>
    <w:rsid w:val="00715B3D"/>
    <w:rsid w:val="00732193"/>
    <w:rsid w:val="007379B3"/>
    <w:rsid w:val="007458AE"/>
    <w:rsid w:val="0076115C"/>
    <w:rsid w:val="007A1A06"/>
    <w:rsid w:val="007D3F61"/>
    <w:rsid w:val="007E27E1"/>
    <w:rsid w:val="007E5A3A"/>
    <w:rsid w:val="007F1E74"/>
    <w:rsid w:val="007F3C52"/>
    <w:rsid w:val="008004E5"/>
    <w:rsid w:val="008118E3"/>
    <w:rsid w:val="0082279E"/>
    <w:rsid w:val="00861614"/>
    <w:rsid w:val="008700D8"/>
    <w:rsid w:val="00896C08"/>
    <w:rsid w:val="008A285F"/>
    <w:rsid w:val="008A540A"/>
    <w:rsid w:val="008B6035"/>
    <w:rsid w:val="008C0E35"/>
    <w:rsid w:val="008C5D09"/>
    <w:rsid w:val="008D3B35"/>
    <w:rsid w:val="008E0891"/>
    <w:rsid w:val="008E62BF"/>
    <w:rsid w:val="008E7B83"/>
    <w:rsid w:val="0095421D"/>
    <w:rsid w:val="00961C6F"/>
    <w:rsid w:val="0097305F"/>
    <w:rsid w:val="009A26EF"/>
    <w:rsid w:val="009B572D"/>
    <w:rsid w:val="00A3469B"/>
    <w:rsid w:val="00A40DB1"/>
    <w:rsid w:val="00A54C70"/>
    <w:rsid w:val="00A76BB3"/>
    <w:rsid w:val="00AA178E"/>
    <w:rsid w:val="00AB60E4"/>
    <w:rsid w:val="00AC0EE1"/>
    <w:rsid w:val="00B3688E"/>
    <w:rsid w:val="00B52464"/>
    <w:rsid w:val="00B56C13"/>
    <w:rsid w:val="00B75C2C"/>
    <w:rsid w:val="00B936DF"/>
    <w:rsid w:val="00BB292A"/>
    <w:rsid w:val="00BC1064"/>
    <w:rsid w:val="00BC78C8"/>
    <w:rsid w:val="00C137C7"/>
    <w:rsid w:val="00C76470"/>
    <w:rsid w:val="00C85CC6"/>
    <w:rsid w:val="00CE7656"/>
    <w:rsid w:val="00D12AC8"/>
    <w:rsid w:val="00D31268"/>
    <w:rsid w:val="00D52753"/>
    <w:rsid w:val="00D630B7"/>
    <w:rsid w:val="00D63C18"/>
    <w:rsid w:val="00D93B43"/>
    <w:rsid w:val="00DD1B26"/>
    <w:rsid w:val="00E1180C"/>
    <w:rsid w:val="00E13DCD"/>
    <w:rsid w:val="00E23EFF"/>
    <w:rsid w:val="00E766A7"/>
    <w:rsid w:val="00E767F4"/>
    <w:rsid w:val="00EB1160"/>
    <w:rsid w:val="00EB2615"/>
    <w:rsid w:val="00ED2A69"/>
    <w:rsid w:val="00F37175"/>
    <w:rsid w:val="00FB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055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2B80-B009-4A87-917D-BEF43D82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Office365</cp:lastModifiedBy>
  <cp:revision>4</cp:revision>
  <cp:lastPrinted>2024-01-23T12:37:00Z</cp:lastPrinted>
  <dcterms:created xsi:type="dcterms:W3CDTF">2025-04-03T10:52:00Z</dcterms:created>
  <dcterms:modified xsi:type="dcterms:W3CDTF">2025-04-03T10:53:00Z</dcterms:modified>
</cp:coreProperties>
</file>