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C3601" w14:textId="66042923" w:rsidR="000C7756" w:rsidRDefault="000C7756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ab/>
      </w:r>
      <w:r>
        <w:rPr>
          <w:rFonts w:asciiTheme="minorHAnsi" w:hAnsiTheme="minorHAnsi" w:cstheme="minorHAnsi"/>
          <w:b/>
          <w:bCs/>
          <w:color w:val="auto"/>
        </w:rPr>
        <w:tab/>
      </w:r>
      <w:r w:rsidR="00737687">
        <w:rPr>
          <w:rFonts w:asciiTheme="minorHAnsi" w:hAnsiTheme="minorHAnsi" w:cstheme="minorHAnsi"/>
          <w:b/>
          <w:bCs/>
          <w:color w:val="auto"/>
        </w:rPr>
        <w:t>Minutes of the m</w:t>
      </w:r>
      <w:r>
        <w:rPr>
          <w:rFonts w:asciiTheme="minorHAnsi" w:hAnsiTheme="minorHAnsi" w:cstheme="minorHAnsi"/>
          <w:b/>
          <w:bCs/>
          <w:color w:val="auto"/>
        </w:rPr>
        <w:t>eeting held on 18</w:t>
      </w:r>
      <w:r w:rsidRPr="000C7756">
        <w:rPr>
          <w:rFonts w:asciiTheme="minorHAnsi" w:hAnsiTheme="minorHAnsi" w:cstheme="minorHAnsi"/>
          <w:b/>
          <w:bCs/>
          <w:color w:val="auto"/>
          <w:vertAlign w:val="superscript"/>
        </w:rPr>
        <w:t>th</w:t>
      </w:r>
      <w:r>
        <w:rPr>
          <w:rFonts w:asciiTheme="minorHAnsi" w:hAnsiTheme="minorHAnsi" w:cstheme="minorHAnsi"/>
          <w:b/>
          <w:bCs/>
          <w:color w:val="auto"/>
        </w:rPr>
        <w:t xml:space="preserve"> March 2025 at 11am.</w:t>
      </w:r>
    </w:p>
    <w:p w14:paraId="722BE967" w14:textId="77777777" w:rsidR="000C7756" w:rsidRDefault="000C7756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02D1B994" w14:textId="53BB3211" w:rsidR="00224C5B" w:rsidRDefault="00224C5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Present:</w:t>
      </w:r>
      <w:r>
        <w:rPr>
          <w:rFonts w:asciiTheme="minorHAnsi" w:hAnsiTheme="minorHAnsi" w:cstheme="minorHAnsi"/>
          <w:b/>
          <w:bCs/>
          <w:color w:val="auto"/>
        </w:rPr>
        <w:tab/>
        <w:t>Cllrs S Francis</w:t>
      </w:r>
      <w:r w:rsidR="00FE5C7C">
        <w:rPr>
          <w:rFonts w:asciiTheme="minorHAnsi" w:hAnsiTheme="minorHAnsi" w:cstheme="minorHAnsi"/>
          <w:b/>
          <w:bCs/>
          <w:color w:val="auto"/>
        </w:rPr>
        <w:t xml:space="preserve">, </w:t>
      </w:r>
      <w:r w:rsidR="000C7756">
        <w:rPr>
          <w:rFonts w:asciiTheme="minorHAnsi" w:hAnsiTheme="minorHAnsi" w:cstheme="minorHAnsi"/>
          <w:b/>
          <w:bCs/>
          <w:color w:val="auto"/>
        </w:rPr>
        <w:t>A Grant</w:t>
      </w:r>
      <w:r w:rsidR="00FE5C7C">
        <w:rPr>
          <w:rFonts w:asciiTheme="minorHAnsi" w:hAnsiTheme="minorHAnsi" w:cstheme="minorHAnsi"/>
          <w:b/>
          <w:bCs/>
          <w:color w:val="auto"/>
        </w:rPr>
        <w:t xml:space="preserve"> </w:t>
      </w:r>
      <w:r>
        <w:rPr>
          <w:rFonts w:asciiTheme="minorHAnsi" w:hAnsiTheme="minorHAnsi" w:cstheme="minorHAnsi"/>
          <w:b/>
          <w:bCs/>
          <w:color w:val="auto"/>
        </w:rPr>
        <w:t xml:space="preserve"> &amp; B </w:t>
      </w:r>
      <w:r w:rsidR="00FE5C7C">
        <w:rPr>
          <w:rFonts w:asciiTheme="minorHAnsi" w:hAnsiTheme="minorHAnsi" w:cstheme="minorHAnsi"/>
          <w:b/>
          <w:bCs/>
          <w:color w:val="auto"/>
        </w:rPr>
        <w:t>Freshwater</w:t>
      </w:r>
    </w:p>
    <w:p w14:paraId="35EBAB45" w14:textId="77777777" w:rsidR="00224C5B" w:rsidRDefault="00224C5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p w14:paraId="6C97B136" w14:textId="28F7F364" w:rsidR="008A285F" w:rsidRDefault="00224C5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Clerk:</w:t>
      </w:r>
      <w:r>
        <w:rPr>
          <w:rFonts w:asciiTheme="minorHAnsi" w:hAnsiTheme="minorHAnsi" w:cstheme="minorHAnsi"/>
          <w:b/>
          <w:bCs/>
          <w:color w:val="auto"/>
        </w:rPr>
        <w:tab/>
      </w:r>
      <w:r>
        <w:rPr>
          <w:rFonts w:asciiTheme="minorHAnsi" w:hAnsiTheme="minorHAnsi" w:cstheme="minorHAnsi"/>
          <w:b/>
          <w:bCs/>
          <w:color w:val="auto"/>
        </w:rPr>
        <w:tab/>
      </w:r>
      <w:r w:rsidR="006C4888">
        <w:rPr>
          <w:rFonts w:asciiTheme="minorHAnsi" w:hAnsiTheme="minorHAnsi" w:cstheme="minorHAnsi"/>
          <w:b/>
          <w:bCs/>
          <w:color w:val="auto"/>
        </w:rPr>
        <w:t>Kim Carpenter</w:t>
      </w:r>
    </w:p>
    <w:p w14:paraId="12765829" w14:textId="2723F197" w:rsidR="005F643B" w:rsidRDefault="005F643B" w:rsidP="008A285F">
      <w:pPr>
        <w:pStyle w:val="Default"/>
        <w:rPr>
          <w:rFonts w:asciiTheme="minorHAnsi" w:hAnsiTheme="minorHAnsi" w:cstheme="minorHAnsi"/>
          <w:b/>
          <w:bCs/>
          <w:color w:val="au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9"/>
        <w:gridCol w:w="7790"/>
        <w:gridCol w:w="1377"/>
      </w:tblGrid>
      <w:tr w:rsidR="00224C5B" w14:paraId="626F4427" w14:textId="30DA83E6" w:rsidTr="000350E6">
        <w:tc>
          <w:tcPr>
            <w:tcW w:w="569" w:type="dxa"/>
            <w:shd w:val="clear" w:color="auto" w:fill="D6E3BC" w:themeFill="accent3" w:themeFillTint="66"/>
          </w:tcPr>
          <w:p w14:paraId="174B46C7" w14:textId="39C1813D" w:rsidR="00224C5B" w:rsidRPr="00447C3C" w:rsidRDefault="00224C5B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  <w:tc>
          <w:tcPr>
            <w:tcW w:w="7790" w:type="dxa"/>
            <w:shd w:val="clear" w:color="auto" w:fill="D6E3BC" w:themeFill="accent3" w:themeFillTint="66"/>
          </w:tcPr>
          <w:p w14:paraId="760D204D" w14:textId="77777777" w:rsidR="00224C5B" w:rsidRDefault="00224C5B" w:rsidP="00224C5B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MINUTES</w:t>
            </w:r>
          </w:p>
          <w:p w14:paraId="5F0BCAC8" w14:textId="579A3F9A" w:rsidR="00224C5B" w:rsidRPr="00447C3C" w:rsidRDefault="00224C5B" w:rsidP="00224C5B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</w:p>
        </w:tc>
        <w:tc>
          <w:tcPr>
            <w:tcW w:w="1377" w:type="dxa"/>
            <w:shd w:val="clear" w:color="auto" w:fill="D6E3BC" w:themeFill="accent3" w:themeFillTint="66"/>
          </w:tcPr>
          <w:p w14:paraId="4A02D97C" w14:textId="634C8EF4" w:rsidR="00224C5B" w:rsidRDefault="00224C5B" w:rsidP="00647258">
            <w:pPr>
              <w:rPr>
                <w:rFonts w:asciiTheme="minorHAnsi" w:hAnsiTheme="minorHAnsi" w:cstheme="minorHAnsi"/>
                <w:b/>
                <w:bCs/>
                <w:i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iCs/>
                <w:u w:val="single"/>
              </w:rPr>
              <w:t>ACTION</w:t>
            </w:r>
          </w:p>
        </w:tc>
      </w:tr>
      <w:tr w:rsidR="00224C5B" w14:paraId="5BED1780" w14:textId="6A5E3619" w:rsidTr="00224C5B">
        <w:tc>
          <w:tcPr>
            <w:tcW w:w="569" w:type="dxa"/>
          </w:tcPr>
          <w:p w14:paraId="619682C7" w14:textId="296246C0" w:rsidR="00224C5B" w:rsidRPr="00447C3C" w:rsidRDefault="00224C5B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1</w:t>
            </w:r>
          </w:p>
        </w:tc>
        <w:tc>
          <w:tcPr>
            <w:tcW w:w="7790" w:type="dxa"/>
          </w:tcPr>
          <w:p w14:paraId="4B8FAB14" w14:textId="77777777" w:rsidR="00224C5B" w:rsidRDefault="00224C5B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Apologies</w:t>
            </w:r>
          </w:p>
          <w:p w14:paraId="33730ECF" w14:textId="55B85524" w:rsidR="00224C5B" w:rsidRDefault="00224C5B" w:rsidP="00C76470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Apologies for absence were received from Cllr </w:t>
            </w:r>
            <w:r w:rsidR="000C7756">
              <w:rPr>
                <w:rFonts w:asciiTheme="minorHAnsi" w:hAnsiTheme="minorHAnsi" w:cstheme="minorHAnsi"/>
                <w:iCs/>
              </w:rPr>
              <w:t>S Dunford, J Richmond, S Yeates and M Costley</w:t>
            </w:r>
          </w:p>
          <w:p w14:paraId="0D56F476" w14:textId="4EDA9AD7" w:rsidR="00224C5B" w:rsidRPr="00EB2615" w:rsidRDefault="00224C5B" w:rsidP="00C76470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1377" w:type="dxa"/>
          </w:tcPr>
          <w:p w14:paraId="3B4E44EF" w14:textId="77777777" w:rsidR="00224C5B" w:rsidRDefault="00224C5B" w:rsidP="00C76470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224C5B" w14:paraId="2F448C0B" w14:textId="44B75539" w:rsidTr="00224C5B">
        <w:tc>
          <w:tcPr>
            <w:tcW w:w="569" w:type="dxa"/>
          </w:tcPr>
          <w:p w14:paraId="31AB7207" w14:textId="3A410F03" w:rsidR="00224C5B" w:rsidRPr="00447C3C" w:rsidRDefault="00224C5B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2</w:t>
            </w:r>
          </w:p>
        </w:tc>
        <w:tc>
          <w:tcPr>
            <w:tcW w:w="7790" w:type="dxa"/>
          </w:tcPr>
          <w:p w14:paraId="2B0AA6C6" w14:textId="793A562D" w:rsidR="00224C5B" w:rsidRDefault="00224C5B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Declaration of Interest</w:t>
            </w:r>
          </w:p>
          <w:p w14:paraId="7090B3C6" w14:textId="7A70D48A" w:rsidR="00224C5B" w:rsidRDefault="00224C5B" w:rsidP="00647258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No declarations of interest were received from Councillors about any item on the agenda.</w:t>
            </w:r>
          </w:p>
          <w:p w14:paraId="1C8ED9C1" w14:textId="18B4F110" w:rsidR="00224C5B" w:rsidRPr="00EB2615" w:rsidRDefault="00224C5B" w:rsidP="00647258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1377" w:type="dxa"/>
          </w:tcPr>
          <w:p w14:paraId="484D41B9" w14:textId="77777777" w:rsidR="00224C5B" w:rsidRDefault="00224C5B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224C5B" w14:paraId="632D5136" w14:textId="56DF4420" w:rsidTr="00224C5B">
        <w:tc>
          <w:tcPr>
            <w:tcW w:w="569" w:type="dxa"/>
          </w:tcPr>
          <w:p w14:paraId="73BD4E0C" w14:textId="6CE9C911" w:rsidR="00224C5B" w:rsidRPr="00447C3C" w:rsidRDefault="00224C5B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 w:rsidRPr="00447C3C">
              <w:rPr>
                <w:rFonts w:asciiTheme="minorHAnsi" w:hAnsiTheme="minorHAnsi" w:cstheme="minorHAnsi"/>
                <w:b/>
                <w:bCs/>
                <w:iCs/>
              </w:rPr>
              <w:t>3</w:t>
            </w:r>
          </w:p>
        </w:tc>
        <w:tc>
          <w:tcPr>
            <w:tcW w:w="7790" w:type="dxa"/>
          </w:tcPr>
          <w:p w14:paraId="3B969811" w14:textId="7A4D9F46" w:rsidR="00224C5B" w:rsidRDefault="00224C5B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Minutes of the last meeting</w:t>
            </w:r>
          </w:p>
          <w:p w14:paraId="3A00701D" w14:textId="79F0D242" w:rsidR="00224C5B" w:rsidRDefault="000350E6" w:rsidP="00FE5C7C">
            <w:pPr>
              <w:rPr>
                <w:rFonts w:asciiTheme="minorHAnsi" w:hAnsiTheme="minorHAnsi" w:cstheme="minorHAnsi"/>
                <w:iCs/>
              </w:rPr>
            </w:pPr>
            <w:r w:rsidRPr="000350E6">
              <w:rPr>
                <w:rFonts w:asciiTheme="minorHAnsi" w:hAnsiTheme="minorHAnsi" w:cstheme="minorHAnsi"/>
                <w:iCs/>
              </w:rPr>
              <w:t xml:space="preserve">The minutes of the meeting held on </w:t>
            </w:r>
            <w:r w:rsidR="000C7756">
              <w:rPr>
                <w:rFonts w:asciiTheme="minorHAnsi" w:hAnsiTheme="minorHAnsi" w:cstheme="minorHAnsi"/>
                <w:iCs/>
              </w:rPr>
              <w:t>21</w:t>
            </w:r>
            <w:r w:rsidR="000C7756" w:rsidRPr="000C7756">
              <w:rPr>
                <w:rFonts w:asciiTheme="minorHAnsi" w:hAnsiTheme="minorHAnsi" w:cstheme="minorHAnsi"/>
                <w:iCs/>
                <w:vertAlign w:val="superscript"/>
              </w:rPr>
              <w:t>st</w:t>
            </w:r>
            <w:r w:rsidR="000C7756">
              <w:rPr>
                <w:rFonts w:asciiTheme="minorHAnsi" w:hAnsiTheme="minorHAnsi" w:cstheme="minorHAnsi"/>
                <w:iCs/>
              </w:rPr>
              <w:t xml:space="preserve"> January 2025</w:t>
            </w:r>
            <w:r w:rsidRPr="000350E6">
              <w:rPr>
                <w:rFonts w:asciiTheme="minorHAnsi" w:hAnsiTheme="minorHAnsi" w:cstheme="minorHAnsi"/>
                <w:iCs/>
              </w:rPr>
              <w:t xml:space="preserve"> were agreed as an accurate record of the meeting.</w:t>
            </w:r>
          </w:p>
          <w:p w14:paraId="725C8A2A" w14:textId="16C1E6EB" w:rsidR="000350E6" w:rsidRPr="000350E6" w:rsidRDefault="000350E6" w:rsidP="00FE5C7C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1377" w:type="dxa"/>
          </w:tcPr>
          <w:p w14:paraId="4E456B5F" w14:textId="77777777" w:rsidR="00224C5B" w:rsidRDefault="00224C5B" w:rsidP="00647258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224C5B" w14:paraId="0501463F" w14:textId="5834FCFE" w:rsidTr="00224C5B">
        <w:tc>
          <w:tcPr>
            <w:tcW w:w="569" w:type="dxa"/>
          </w:tcPr>
          <w:p w14:paraId="5C916A71" w14:textId="529ADBAD" w:rsidR="00224C5B" w:rsidRPr="00556F32" w:rsidRDefault="00224C5B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4</w:t>
            </w:r>
          </w:p>
        </w:tc>
        <w:tc>
          <w:tcPr>
            <w:tcW w:w="7790" w:type="dxa"/>
          </w:tcPr>
          <w:p w14:paraId="523FBB7D" w14:textId="77777777" w:rsidR="009F1862" w:rsidRDefault="004533C7" w:rsidP="00670ED2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 w:rsidRPr="004533C7">
              <w:rPr>
                <w:rFonts w:asciiTheme="minorHAnsi" w:hAnsiTheme="minorHAnsi" w:cstheme="minorHAnsi"/>
                <w:b/>
                <w:bCs/>
                <w:iCs/>
              </w:rPr>
              <w:t>Scrutiny and Review of Council Policies &amp; Procedures</w:t>
            </w:r>
          </w:p>
          <w:p w14:paraId="09CCEC94" w14:textId="77777777" w:rsidR="004533C7" w:rsidRDefault="004533C7" w:rsidP="00670ED2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The meeting reviewed the following documents:</w:t>
            </w:r>
          </w:p>
          <w:p w14:paraId="77636C12" w14:textId="26B6F9EB" w:rsidR="000C7756" w:rsidRDefault="000C7756" w:rsidP="000C7756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The Member Absence &amp; Apologies Policy was proposed by SF, seconded by BF and agreed by resolution of the committee for recommendation to Council for approval.</w:t>
            </w:r>
          </w:p>
          <w:p w14:paraId="51AD6B7C" w14:textId="7F54EA8F" w:rsidR="004533C7" w:rsidRPr="004533C7" w:rsidRDefault="000C7756" w:rsidP="000C7756">
            <w:pPr>
              <w:pStyle w:val="ListParagraph"/>
              <w:numPr>
                <w:ilvl w:val="0"/>
                <w:numId w:val="9"/>
              </w:num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The Conflict-of-Interest Policy &amp; Procedures </w:t>
            </w:r>
            <w:r>
              <w:rPr>
                <w:rFonts w:asciiTheme="minorHAnsi" w:hAnsiTheme="minorHAnsi" w:cstheme="minorHAnsi"/>
                <w:iCs/>
              </w:rPr>
              <w:t xml:space="preserve">was proposed by SF, seconded by </w:t>
            </w:r>
            <w:r>
              <w:rPr>
                <w:rFonts w:asciiTheme="minorHAnsi" w:hAnsiTheme="minorHAnsi" w:cstheme="minorHAnsi"/>
                <w:iCs/>
              </w:rPr>
              <w:t>AG</w:t>
            </w:r>
            <w:r>
              <w:rPr>
                <w:rFonts w:asciiTheme="minorHAnsi" w:hAnsiTheme="minorHAnsi" w:cstheme="minorHAnsi"/>
                <w:iCs/>
              </w:rPr>
              <w:t xml:space="preserve"> and agreed by resolution of the committee for recommendation to Council for approval.</w:t>
            </w:r>
          </w:p>
        </w:tc>
        <w:tc>
          <w:tcPr>
            <w:tcW w:w="1377" w:type="dxa"/>
          </w:tcPr>
          <w:p w14:paraId="60DA7C8A" w14:textId="77777777" w:rsidR="00224C5B" w:rsidRDefault="00224C5B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4E5AD74C" w14:textId="77777777" w:rsidR="009F1862" w:rsidRDefault="009F1862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0C4CD6D7" w14:textId="77777777" w:rsidR="009F1862" w:rsidRDefault="009F1862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30CB34C3" w14:textId="77777777" w:rsidR="009F1862" w:rsidRDefault="009F1862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54CCB3C4" w14:textId="77777777" w:rsidR="009F1862" w:rsidRDefault="009F1862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0324905B" w14:textId="77777777" w:rsidR="009F1862" w:rsidRDefault="009F1862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44645175" w14:textId="77777777" w:rsidR="009F1862" w:rsidRDefault="009F1862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2B203F0B" w14:textId="77777777" w:rsidR="009F1862" w:rsidRDefault="009F1862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  <w:p w14:paraId="03DA822E" w14:textId="062A1976" w:rsidR="009F1862" w:rsidRPr="00502838" w:rsidRDefault="009F1862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224C5B" w14:paraId="3726EB1D" w14:textId="70C0D362" w:rsidTr="00224C5B">
        <w:tc>
          <w:tcPr>
            <w:tcW w:w="569" w:type="dxa"/>
          </w:tcPr>
          <w:p w14:paraId="649DB48C" w14:textId="19EA601B" w:rsidR="00224C5B" w:rsidRPr="00556F32" w:rsidRDefault="00224C5B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5</w:t>
            </w:r>
          </w:p>
        </w:tc>
        <w:tc>
          <w:tcPr>
            <w:tcW w:w="7790" w:type="dxa"/>
          </w:tcPr>
          <w:p w14:paraId="73CCB020" w14:textId="7C4673BD" w:rsidR="004533C7" w:rsidRDefault="000C7756" w:rsidP="00556F32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Internal Audit</w:t>
            </w:r>
          </w:p>
          <w:p w14:paraId="49C34814" w14:textId="08713F70" w:rsidR="00737687" w:rsidRDefault="00737687" w:rsidP="00556F32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There was a brief discussion about the new GATPC internal audit facility with some issues being identified by the Clerk around repetition of information and upload limits.</w:t>
            </w:r>
          </w:p>
          <w:p w14:paraId="142B4E16" w14:textId="77777777" w:rsidR="00737687" w:rsidRDefault="00737687" w:rsidP="00556F32">
            <w:pPr>
              <w:rPr>
                <w:rFonts w:asciiTheme="minorHAnsi" w:hAnsiTheme="minorHAnsi" w:cstheme="minorHAnsi"/>
                <w:iCs/>
              </w:rPr>
            </w:pPr>
          </w:p>
          <w:p w14:paraId="51502367" w14:textId="5835433A" w:rsidR="00737687" w:rsidRPr="00737687" w:rsidRDefault="00737687" w:rsidP="00556F32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The Committee agreed that a letter be written to GATPC identifying formally these issues and asking that the system be amended to ensure that </w:t>
            </w:r>
            <w:proofErr w:type="gramStart"/>
            <w:r>
              <w:rPr>
                <w:rFonts w:asciiTheme="minorHAnsi" w:hAnsiTheme="minorHAnsi" w:cstheme="minorHAnsi"/>
                <w:iCs/>
              </w:rPr>
              <w:t>its</w:t>
            </w:r>
            <w:proofErr w:type="gramEnd"/>
            <w:r>
              <w:rPr>
                <w:rFonts w:asciiTheme="minorHAnsi" w:hAnsiTheme="minorHAnsi" w:cstheme="minorHAnsi"/>
                <w:iCs/>
              </w:rPr>
              <w:t xml:space="preserve"> fit for purpose for all sized of town and parish councils.</w:t>
            </w:r>
          </w:p>
          <w:p w14:paraId="112442E4" w14:textId="7886A88C" w:rsidR="004533C7" w:rsidRPr="00556F32" w:rsidRDefault="004533C7" w:rsidP="00556F32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1377" w:type="dxa"/>
          </w:tcPr>
          <w:p w14:paraId="307A4B0B" w14:textId="77777777" w:rsidR="00224C5B" w:rsidRPr="00502838" w:rsidRDefault="00224C5B" w:rsidP="00556F32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224C5B" w14:paraId="7F2692DC" w14:textId="5E9DA2F6" w:rsidTr="00224C5B">
        <w:tc>
          <w:tcPr>
            <w:tcW w:w="569" w:type="dxa"/>
          </w:tcPr>
          <w:p w14:paraId="34E8DE03" w14:textId="6EA042DC" w:rsidR="00224C5B" w:rsidRDefault="00224C5B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6</w:t>
            </w:r>
          </w:p>
        </w:tc>
        <w:tc>
          <w:tcPr>
            <w:tcW w:w="7790" w:type="dxa"/>
          </w:tcPr>
          <w:p w14:paraId="3B38BD66" w14:textId="78CB3CC3" w:rsidR="00224C5B" w:rsidRPr="004533C7" w:rsidRDefault="00737687" w:rsidP="0044638B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West Dean Centre</w:t>
            </w:r>
          </w:p>
          <w:p w14:paraId="43F9C80F" w14:textId="77777777" w:rsidR="00F9098B" w:rsidRDefault="00737687" w:rsidP="00737687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lastRenderedPageBreak/>
              <w:t>The motion proposed by BF at the West Dean Centre Management Committee was discussed and the meeting agreed that this be a recommendation to Council for approval.</w:t>
            </w:r>
          </w:p>
          <w:p w14:paraId="2BA2F5FB" w14:textId="77777777" w:rsidR="00737687" w:rsidRDefault="00737687" w:rsidP="00737687">
            <w:pPr>
              <w:rPr>
                <w:rFonts w:asciiTheme="minorHAnsi" w:hAnsiTheme="minorHAnsi" w:cstheme="minorHAnsi"/>
                <w:iCs/>
              </w:rPr>
            </w:pPr>
          </w:p>
          <w:p w14:paraId="5FFE249E" w14:textId="3F715AE7" w:rsidR="00737687" w:rsidRDefault="00737687" w:rsidP="00737687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There was some discussion about the financial elements, and it was proposed that the Finance Committee  will action the review and transition of any elements in Quarter 3 of 2025/26 with a completion deadline of 31</w:t>
            </w:r>
            <w:r w:rsidRPr="00737687">
              <w:rPr>
                <w:rFonts w:asciiTheme="minorHAnsi" w:hAnsiTheme="minorHAnsi" w:cstheme="minorHAnsi"/>
                <w:iCs/>
                <w:vertAlign w:val="superscript"/>
              </w:rPr>
              <w:t>st</w:t>
            </w:r>
            <w:r>
              <w:rPr>
                <w:rFonts w:asciiTheme="minorHAnsi" w:hAnsiTheme="minorHAnsi" w:cstheme="minorHAnsi"/>
                <w:iCs/>
              </w:rPr>
              <w:t xml:space="preserve"> March 2026 and that this be included within the recommendation to Council.</w:t>
            </w:r>
          </w:p>
          <w:p w14:paraId="6499E657" w14:textId="747481ED" w:rsidR="00737687" w:rsidRPr="0044638B" w:rsidRDefault="00737687" w:rsidP="00737687">
            <w:pPr>
              <w:rPr>
                <w:rFonts w:asciiTheme="minorHAnsi" w:hAnsiTheme="minorHAnsi" w:cstheme="minorHAnsi"/>
                <w:iCs/>
              </w:rPr>
            </w:pPr>
          </w:p>
        </w:tc>
        <w:tc>
          <w:tcPr>
            <w:tcW w:w="1377" w:type="dxa"/>
          </w:tcPr>
          <w:p w14:paraId="60819986" w14:textId="77777777" w:rsidR="00224C5B" w:rsidRDefault="00224C5B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  <w:tr w:rsidR="00F9098B" w14:paraId="0C03EE6C" w14:textId="77777777" w:rsidTr="00224C5B">
        <w:tc>
          <w:tcPr>
            <w:tcW w:w="569" w:type="dxa"/>
          </w:tcPr>
          <w:p w14:paraId="333B327A" w14:textId="2D38E101" w:rsidR="00F9098B" w:rsidRDefault="00737687" w:rsidP="008C0E35">
            <w:pPr>
              <w:jc w:val="center"/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7</w:t>
            </w:r>
          </w:p>
        </w:tc>
        <w:tc>
          <w:tcPr>
            <w:tcW w:w="7790" w:type="dxa"/>
          </w:tcPr>
          <w:p w14:paraId="05FD9216" w14:textId="77777777" w:rsidR="00F9098B" w:rsidRDefault="00F9098B" w:rsidP="0044638B">
            <w:pPr>
              <w:rPr>
                <w:rFonts w:asciiTheme="minorHAnsi" w:hAnsiTheme="minorHAnsi" w:cstheme="minorHAnsi"/>
                <w:b/>
                <w:bCs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Cs/>
              </w:rPr>
              <w:t>Date of Next Meeting</w:t>
            </w:r>
          </w:p>
          <w:p w14:paraId="1E97CDDE" w14:textId="4BC9DA6F" w:rsidR="00F9098B" w:rsidRDefault="00F9098B" w:rsidP="0044638B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 xml:space="preserve">The next meeting is scheduled for Tuesday </w:t>
            </w:r>
            <w:r w:rsidR="00737687">
              <w:rPr>
                <w:rFonts w:asciiTheme="minorHAnsi" w:hAnsiTheme="minorHAnsi" w:cstheme="minorHAnsi"/>
                <w:iCs/>
              </w:rPr>
              <w:t>20</w:t>
            </w:r>
            <w:r w:rsidR="00737687" w:rsidRPr="00737687">
              <w:rPr>
                <w:rFonts w:asciiTheme="minorHAnsi" w:hAnsiTheme="minorHAnsi" w:cstheme="minorHAnsi"/>
                <w:iCs/>
                <w:vertAlign w:val="superscript"/>
              </w:rPr>
              <w:t>th</w:t>
            </w:r>
            <w:r w:rsidR="00737687">
              <w:rPr>
                <w:rFonts w:asciiTheme="minorHAnsi" w:hAnsiTheme="minorHAnsi" w:cstheme="minorHAnsi"/>
                <w:iCs/>
              </w:rPr>
              <w:t xml:space="preserve"> May </w:t>
            </w:r>
            <w:r>
              <w:rPr>
                <w:rFonts w:asciiTheme="minorHAnsi" w:hAnsiTheme="minorHAnsi" w:cstheme="minorHAnsi"/>
                <w:iCs/>
              </w:rPr>
              <w:t>2025 at 11am in the West Dean Centre.</w:t>
            </w:r>
          </w:p>
          <w:p w14:paraId="5AEC49F7" w14:textId="77777777" w:rsidR="00F9098B" w:rsidRDefault="00F9098B" w:rsidP="0044638B">
            <w:pPr>
              <w:rPr>
                <w:rFonts w:asciiTheme="minorHAnsi" w:hAnsiTheme="minorHAnsi" w:cstheme="minorHAnsi"/>
                <w:iCs/>
              </w:rPr>
            </w:pPr>
          </w:p>
          <w:p w14:paraId="010C3A1B" w14:textId="56C99601" w:rsidR="00F9098B" w:rsidRPr="00F9098B" w:rsidRDefault="00F9098B" w:rsidP="0044638B">
            <w:pPr>
              <w:rPr>
                <w:rFonts w:asciiTheme="minorHAnsi" w:hAnsiTheme="minorHAnsi" w:cstheme="minorHAnsi"/>
                <w:iCs/>
              </w:rPr>
            </w:pPr>
            <w:r>
              <w:rPr>
                <w:rFonts w:asciiTheme="minorHAnsi" w:hAnsiTheme="minorHAnsi" w:cstheme="minorHAnsi"/>
                <w:iCs/>
              </w:rPr>
              <w:t>The meeting closed at 12:</w:t>
            </w:r>
            <w:r w:rsidR="00737687">
              <w:rPr>
                <w:rFonts w:asciiTheme="minorHAnsi" w:hAnsiTheme="minorHAnsi" w:cstheme="minorHAnsi"/>
                <w:iCs/>
              </w:rPr>
              <w:t>20</w:t>
            </w:r>
          </w:p>
        </w:tc>
        <w:tc>
          <w:tcPr>
            <w:tcW w:w="1377" w:type="dxa"/>
          </w:tcPr>
          <w:p w14:paraId="4D1DD1BC" w14:textId="77777777" w:rsidR="00F9098B" w:rsidRDefault="00F9098B" w:rsidP="000C5551">
            <w:pPr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61BC38CE" w14:textId="77777777" w:rsidR="008A285F" w:rsidRDefault="008A285F" w:rsidP="0044638B">
      <w:pPr>
        <w:widowControl w:val="0"/>
        <w:autoSpaceDE w:val="0"/>
        <w:autoSpaceDN w:val="0"/>
        <w:adjustRightInd w:val="0"/>
        <w:spacing w:after="200" w:line="360" w:lineRule="auto"/>
        <w:rPr>
          <w:rFonts w:asciiTheme="minorHAnsi" w:hAnsiTheme="minorHAnsi" w:cstheme="minorHAnsi"/>
        </w:rPr>
      </w:pPr>
    </w:p>
    <w:sectPr w:rsidR="008A285F" w:rsidSect="008C5D09">
      <w:footerReference w:type="default" r:id="rId8"/>
      <w:headerReference w:type="first" r:id="rId9"/>
      <w:pgSz w:w="11906" w:h="16838"/>
      <w:pgMar w:top="993" w:right="1080" w:bottom="851" w:left="1080" w:header="1046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A223" w14:textId="77777777" w:rsidR="00A4782F" w:rsidRDefault="00A4782F" w:rsidP="00A76BB3">
      <w:r>
        <w:separator/>
      </w:r>
    </w:p>
  </w:endnote>
  <w:endnote w:type="continuationSeparator" w:id="0">
    <w:p w14:paraId="303884D0" w14:textId="77777777" w:rsidR="00A4782F" w:rsidRDefault="00A4782F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5E2164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2433DF28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8188F9" w14:textId="77777777" w:rsidR="00A4782F" w:rsidRDefault="00A4782F" w:rsidP="00A76BB3">
      <w:r>
        <w:separator/>
      </w:r>
    </w:p>
  </w:footnote>
  <w:footnote w:type="continuationSeparator" w:id="0">
    <w:p w14:paraId="1646D5B7" w14:textId="77777777" w:rsidR="00A4782F" w:rsidRDefault="00A4782F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D13F6" w14:textId="1C2AB490" w:rsidR="003067F4" w:rsidRDefault="006C4888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82816" behindDoc="0" locked="0" layoutInCell="1" allowOverlap="1" wp14:anchorId="3A11005D" wp14:editId="70F6048C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0F040B" w14:textId="789865C8" w:rsidR="003067F4" w:rsidRPr="00A76BB3" w:rsidRDefault="00FE5C7C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GOVERNANCE &amp; SCRUTINY</w:t>
                          </w:r>
                          <w:r w:rsidR="00C76470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 xml:space="preserve"> COMMITTEE </w:t>
                          </w:r>
                          <w:r w:rsidR="00224C5B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MINUTES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1005D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6" type="#_x0000_t202" style="position:absolute;margin-left:15.05pt;margin-top:91.9pt;width:486.65pt;height:27.75pt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6A0F040B" w14:textId="789865C8" w:rsidR="003067F4" w:rsidRPr="00A76BB3" w:rsidRDefault="00FE5C7C" w:rsidP="003067F4">
                    <w:pPr>
                      <w:jc w:val="center"/>
                      <w:rPr>
                        <w:b/>
                        <w:sz w:val="38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GOVERNANCE &amp; SCRUTINY</w:t>
                    </w:r>
                    <w:r w:rsidR="00C76470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 xml:space="preserve"> COMMITTEE </w:t>
                    </w:r>
                    <w:r w:rsidR="00224C5B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MINUTES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79744" behindDoc="0" locked="0" layoutInCell="1" allowOverlap="1" wp14:anchorId="3947B000" wp14:editId="53BB3110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D49330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601F9D35" w14:textId="77777777" w:rsidR="003067F4" w:rsidRPr="00A76BB3" w:rsidRDefault="003067F4" w:rsidP="003067F4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47B000" id="Text Box 2" o:spid="_x0000_s1027" type="#_x0000_t202" style="position:absolute;margin-left:36.2pt;margin-top:-20.6pt;width:450.65pt;height:39.75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72D49330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601F9D35" w14:textId="77777777" w:rsidR="003067F4" w:rsidRPr="00A76BB3" w:rsidRDefault="003067F4" w:rsidP="003067F4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80768" behindDoc="0" locked="0" layoutInCell="1" allowOverlap="1" wp14:anchorId="0E37BD08" wp14:editId="36632F13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77B4F7" w14:textId="7FCB3A71" w:rsidR="003067F4" w:rsidRPr="00D63C18" w:rsidRDefault="006C4888" w:rsidP="003067F4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625107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Phil Holland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3067F4" w:rsidRPr="00D63C18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  <w:t>Deputy Clerk</w:t>
                          </w:r>
                        </w:p>
                        <w:p w14:paraId="78AE4FE7" w14:textId="7EBC02B0" w:rsidR="004524F1" w:rsidRDefault="003067F4" w:rsidP="003067F4">
                          <w:pPr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7F1E7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63C18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r w:rsidR="004524F1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>clerk@westdeanpc.org.uk</w:t>
                          </w:r>
                        </w:p>
                        <w:p w14:paraId="2E66732C" w14:textId="6AFFF6DC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Web site: www.westdeanpc.org.uk</w:t>
                          </w:r>
                        </w:p>
                        <w:p w14:paraId="2B5D3A2C" w14:textId="77777777" w:rsidR="003067F4" w:rsidRPr="00D63C18" w:rsidRDefault="003067F4" w:rsidP="003067F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37BD08" id="Text Box 8" o:spid="_x0000_s1028" type="#_x0000_t202" style="position:absolute;margin-left:87.8pt;margin-top:15.4pt;width:245pt;height:81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F77B4F7" w14:textId="7FCB3A71" w:rsidR="003067F4" w:rsidRPr="00D63C18" w:rsidRDefault="006C4888" w:rsidP="003067F4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625107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Phil Holland</w:t>
                    </w:r>
                    <w:r w:rsidR="003067F4"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3067F4" w:rsidRPr="00D63C18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  <w:t>Deputy Clerk</w:t>
                    </w:r>
                  </w:p>
                  <w:p w14:paraId="78AE4FE7" w14:textId="7EBC02B0" w:rsidR="004524F1" w:rsidRDefault="003067F4" w:rsidP="003067F4">
                    <w:pPr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7F1E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63C18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r w:rsidR="004524F1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>clerk@westdeanpc.org.uk</w:t>
                    </w:r>
                  </w:p>
                  <w:p w14:paraId="2E66732C" w14:textId="6AFFF6DC" w:rsidR="003067F4" w:rsidRPr="00D63C18" w:rsidRDefault="003067F4" w:rsidP="003067F4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Web site: www.westdeanpc.org.uk</w:t>
                    </w:r>
                  </w:p>
                  <w:p w14:paraId="2B5D3A2C" w14:textId="77777777" w:rsidR="003067F4" w:rsidRPr="00D63C18" w:rsidRDefault="003067F4" w:rsidP="003067F4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3067F4">
      <w:rPr>
        <w:noProof/>
      </w:rPr>
      <w:drawing>
        <wp:anchor distT="0" distB="0" distL="114300" distR="114300" simplePos="0" relativeHeight="251660800" behindDoc="1" locked="0" layoutInCell="1" allowOverlap="1" wp14:anchorId="0B5B84E5" wp14:editId="51060661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81792" behindDoc="0" locked="0" layoutInCell="1" allowOverlap="1" wp14:anchorId="6F2F9220" wp14:editId="5AB5CC8C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5A6392" w14:textId="77777777" w:rsidR="003067F4" w:rsidRPr="00D63C18" w:rsidRDefault="003067F4" w:rsidP="003067F4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63C18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78AAD35E" w14:textId="77777777" w:rsidR="003067F4" w:rsidRPr="00D63C18" w:rsidRDefault="003067F4" w:rsidP="003067F4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F9220" id="Text Box 9" o:spid="_x0000_s1029" type="#_x0000_t202" style="position:absolute;margin-left:367.85pt;margin-top:14.9pt;width:121pt;height:81.2pt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7A5A6392" w14:textId="77777777" w:rsidR="003067F4" w:rsidRPr="00D63C18" w:rsidRDefault="003067F4" w:rsidP="003067F4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63C18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78AAD35E" w14:textId="77777777" w:rsidR="003067F4" w:rsidRPr="00D63C18" w:rsidRDefault="003067F4" w:rsidP="003067F4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8013C42"/>
    <w:multiLevelType w:val="hybridMultilevel"/>
    <w:tmpl w:val="E10AED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F92D6A"/>
    <w:multiLevelType w:val="hybridMultilevel"/>
    <w:tmpl w:val="D98212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2136E"/>
    <w:multiLevelType w:val="hybridMultilevel"/>
    <w:tmpl w:val="4B520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A41C5B"/>
    <w:multiLevelType w:val="hybridMultilevel"/>
    <w:tmpl w:val="153021E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FDF332F"/>
    <w:multiLevelType w:val="hybridMultilevel"/>
    <w:tmpl w:val="EA4AB544"/>
    <w:lvl w:ilvl="0" w:tplc="F822D65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A028F"/>
    <w:multiLevelType w:val="hybridMultilevel"/>
    <w:tmpl w:val="8B8AD7F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A3120"/>
    <w:multiLevelType w:val="hybridMultilevel"/>
    <w:tmpl w:val="8BA8158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26AAE"/>
    <w:multiLevelType w:val="hybridMultilevel"/>
    <w:tmpl w:val="F40872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4A830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2511156">
    <w:abstractNumId w:val="0"/>
  </w:num>
  <w:num w:numId="2" w16cid:durableId="673803415">
    <w:abstractNumId w:val="3"/>
  </w:num>
  <w:num w:numId="3" w16cid:durableId="168565821">
    <w:abstractNumId w:val="8"/>
  </w:num>
  <w:num w:numId="4" w16cid:durableId="865020890">
    <w:abstractNumId w:val="7"/>
  </w:num>
  <w:num w:numId="5" w16cid:durableId="333991232">
    <w:abstractNumId w:val="4"/>
  </w:num>
  <w:num w:numId="6" w16cid:durableId="1027561954">
    <w:abstractNumId w:val="5"/>
  </w:num>
  <w:num w:numId="7" w16cid:durableId="1737165866">
    <w:abstractNumId w:val="6"/>
  </w:num>
  <w:num w:numId="8" w16cid:durableId="1219778739">
    <w:abstractNumId w:val="2"/>
  </w:num>
  <w:num w:numId="9" w16cid:durableId="1947076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888"/>
    <w:rsid w:val="000124CB"/>
    <w:rsid w:val="0003508F"/>
    <w:rsid w:val="000350E6"/>
    <w:rsid w:val="00035FEB"/>
    <w:rsid w:val="00041C4A"/>
    <w:rsid w:val="0005445B"/>
    <w:rsid w:val="00080EC8"/>
    <w:rsid w:val="000C5551"/>
    <w:rsid w:val="000C7756"/>
    <w:rsid w:val="000D2DB0"/>
    <w:rsid w:val="000D38B6"/>
    <w:rsid w:val="001106AD"/>
    <w:rsid w:val="0012281E"/>
    <w:rsid w:val="00134B83"/>
    <w:rsid w:val="00136B9B"/>
    <w:rsid w:val="001558EA"/>
    <w:rsid w:val="00196C8B"/>
    <w:rsid w:val="001B7426"/>
    <w:rsid w:val="001E7E30"/>
    <w:rsid w:val="00216A2E"/>
    <w:rsid w:val="00224C5B"/>
    <w:rsid w:val="002343C4"/>
    <w:rsid w:val="00271473"/>
    <w:rsid w:val="00296E29"/>
    <w:rsid w:val="002D4A49"/>
    <w:rsid w:val="003067F4"/>
    <w:rsid w:val="003167E4"/>
    <w:rsid w:val="0036324B"/>
    <w:rsid w:val="00376E58"/>
    <w:rsid w:val="00385AD8"/>
    <w:rsid w:val="0039519E"/>
    <w:rsid w:val="003E476A"/>
    <w:rsid w:val="00411753"/>
    <w:rsid w:val="00433C9F"/>
    <w:rsid w:val="00435CEC"/>
    <w:rsid w:val="004415CF"/>
    <w:rsid w:val="0044638B"/>
    <w:rsid w:val="004524F1"/>
    <w:rsid w:val="004533C7"/>
    <w:rsid w:val="00473D0A"/>
    <w:rsid w:val="004A5239"/>
    <w:rsid w:val="004D0A4F"/>
    <w:rsid w:val="004F1F77"/>
    <w:rsid w:val="00502838"/>
    <w:rsid w:val="00510F05"/>
    <w:rsid w:val="0052568A"/>
    <w:rsid w:val="00526134"/>
    <w:rsid w:val="00531938"/>
    <w:rsid w:val="005366C5"/>
    <w:rsid w:val="00542A1E"/>
    <w:rsid w:val="00556F32"/>
    <w:rsid w:val="005656C4"/>
    <w:rsid w:val="00574027"/>
    <w:rsid w:val="005D506B"/>
    <w:rsid w:val="005F643B"/>
    <w:rsid w:val="00625107"/>
    <w:rsid w:val="00626616"/>
    <w:rsid w:val="00670ED2"/>
    <w:rsid w:val="006903A2"/>
    <w:rsid w:val="006A0DD2"/>
    <w:rsid w:val="006B246C"/>
    <w:rsid w:val="006C32FE"/>
    <w:rsid w:val="006C4888"/>
    <w:rsid w:val="006D0EF2"/>
    <w:rsid w:val="006D61BC"/>
    <w:rsid w:val="006E0DB0"/>
    <w:rsid w:val="00715B3D"/>
    <w:rsid w:val="00732193"/>
    <w:rsid w:val="00737687"/>
    <w:rsid w:val="007379B3"/>
    <w:rsid w:val="007458AE"/>
    <w:rsid w:val="0076115C"/>
    <w:rsid w:val="007A1A06"/>
    <w:rsid w:val="007D3F61"/>
    <w:rsid w:val="007D67FE"/>
    <w:rsid w:val="007E27E1"/>
    <w:rsid w:val="007E5A3A"/>
    <w:rsid w:val="007F1E74"/>
    <w:rsid w:val="007F3C52"/>
    <w:rsid w:val="008004E5"/>
    <w:rsid w:val="008118E3"/>
    <w:rsid w:val="0082279E"/>
    <w:rsid w:val="00861614"/>
    <w:rsid w:val="008700D8"/>
    <w:rsid w:val="00896C08"/>
    <w:rsid w:val="008A285F"/>
    <w:rsid w:val="008A540A"/>
    <w:rsid w:val="008B6035"/>
    <w:rsid w:val="008C0E35"/>
    <w:rsid w:val="008C5D09"/>
    <w:rsid w:val="008D3B35"/>
    <w:rsid w:val="008E0891"/>
    <w:rsid w:val="008E0D26"/>
    <w:rsid w:val="008F515A"/>
    <w:rsid w:val="00925C48"/>
    <w:rsid w:val="0095421D"/>
    <w:rsid w:val="00961C6F"/>
    <w:rsid w:val="0097305F"/>
    <w:rsid w:val="009A26EF"/>
    <w:rsid w:val="009B572D"/>
    <w:rsid w:val="009F1862"/>
    <w:rsid w:val="00A3469B"/>
    <w:rsid w:val="00A40DB1"/>
    <w:rsid w:val="00A4782F"/>
    <w:rsid w:val="00A54C70"/>
    <w:rsid w:val="00A76BB3"/>
    <w:rsid w:val="00AB60E4"/>
    <w:rsid w:val="00AC0EE1"/>
    <w:rsid w:val="00B21371"/>
    <w:rsid w:val="00B36FB1"/>
    <w:rsid w:val="00B56C13"/>
    <w:rsid w:val="00B75C2C"/>
    <w:rsid w:val="00B936DF"/>
    <w:rsid w:val="00BA7D79"/>
    <w:rsid w:val="00BB292A"/>
    <w:rsid w:val="00BC1064"/>
    <w:rsid w:val="00BC78C8"/>
    <w:rsid w:val="00C0559C"/>
    <w:rsid w:val="00C137C7"/>
    <w:rsid w:val="00C76470"/>
    <w:rsid w:val="00C85CC6"/>
    <w:rsid w:val="00CC5431"/>
    <w:rsid w:val="00CE7656"/>
    <w:rsid w:val="00D12AC8"/>
    <w:rsid w:val="00D31268"/>
    <w:rsid w:val="00D52753"/>
    <w:rsid w:val="00D630B7"/>
    <w:rsid w:val="00D63C18"/>
    <w:rsid w:val="00D93B43"/>
    <w:rsid w:val="00DD1B26"/>
    <w:rsid w:val="00E13DCD"/>
    <w:rsid w:val="00E766A7"/>
    <w:rsid w:val="00E767F4"/>
    <w:rsid w:val="00E92415"/>
    <w:rsid w:val="00EB1160"/>
    <w:rsid w:val="00EB2615"/>
    <w:rsid w:val="00ED2A69"/>
    <w:rsid w:val="00F37175"/>
    <w:rsid w:val="00F6656C"/>
    <w:rsid w:val="00F9098B"/>
    <w:rsid w:val="00F909BB"/>
    <w:rsid w:val="00FE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9826A1"/>
  <w15:docId w15:val="{2DB00B82-E84A-4C39-85D2-103848996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285F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paragraph" w:styleId="BodyText">
    <w:name w:val="Body Text"/>
    <w:basedOn w:val="Normal"/>
    <w:link w:val="BodyTextChar"/>
    <w:rsid w:val="008A285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8A285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A285F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B56C13"/>
    <w:pPr>
      <w:ind w:left="720"/>
      <w:contextualSpacing/>
    </w:pPr>
  </w:style>
  <w:style w:type="table" w:styleId="TableGrid">
    <w:name w:val="Table Grid"/>
    <w:basedOn w:val="TableNormal"/>
    <w:uiPriority w:val="59"/>
    <w:rsid w:val="007611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611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6115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6115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11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115C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2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AA%20-%20WORD%20COMMITTEE%20TEMPLATES\Council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2B80-B009-4A87-917D-BEF43D825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Council Agenda Template.dotx</Template>
  <TotalTime>4</TotalTime>
  <Pages>2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2</cp:revision>
  <cp:lastPrinted>2024-01-23T12:37:00Z</cp:lastPrinted>
  <dcterms:created xsi:type="dcterms:W3CDTF">2025-03-18T16:10:00Z</dcterms:created>
  <dcterms:modified xsi:type="dcterms:W3CDTF">2025-03-18T16:10:00Z</dcterms:modified>
</cp:coreProperties>
</file>