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767D" w14:textId="5971664B" w:rsidR="00715B3D" w:rsidRDefault="00715B3D" w:rsidP="00BC1064">
      <w:pPr>
        <w:rPr>
          <w:sz w:val="24"/>
          <w:szCs w:val="24"/>
        </w:rPr>
      </w:pPr>
    </w:p>
    <w:p w14:paraId="6F46DF61" w14:textId="50A17A4C" w:rsidR="003B3D54" w:rsidRPr="00C0658D" w:rsidRDefault="00626616" w:rsidP="00BC1064">
      <w:pPr>
        <w:rPr>
          <w:rFonts w:cstheme="minorHAnsi"/>
          <w:sz w:val="24"/>
          <w:szCs w:val="24"/>
        </w:rPr>
      </w:pPr>
      <w:r w:rsidRPr="00C0658D">
        <w:rPr>
          <w:rFonts w:cstheme="minorHAnsi"/>
          <w:sz w:val="24"/>
          <w:szCs w:val="24"/>
        </w:rPr>
        <w:t>Date</w:t>
      </w:r>
      <w:r w:rsidR="00715B3D" w:rsidRPr="00C0658D">
        <w:rPr>
          <w:rFonts w:cstheme="minorHAnsi"/>
          <w:sz w:val="24"/>
          <w:szCs w:val="24"/>
        </w:rPr>
        <w:t xml:space="preserve"> of Meeting</w:t>
      </w:r>
      <w:r w:rsidRPr="00C0658D">
        <w:rPr>
          <w:rFonts w:cstheme="minorHAnsi"/>
          <w:sz w:val="24"/>
          <w:szCs w:val="24"/>
        </w:rPr>
        <w:t>:</w:t>
      </w:r>
      <w:r w:rsidR="00C0658D" w:rsidRPr="00C0658D">
        <w:rPr>
          <w:rFonts w:cstheme="minorHAnsi"/>
          <w:sz w:val="24"/>
          <w:szCs w:val="24"/>
        </w:rPr>
        <w:t xml:space="preserve"> 21</w:t>
      </w:r>
      <w:r w:rsidR="00C0658D" w:rsidRPr="00C0658D">
        <w:rPr>
          <w:rFonts w:cstheme="minorHAnsi"/>
          <w:sz w:val="24"/>
          <w:szCs w:val="24"/>
          <w:vertAlign w:val="superscript"/>
        </w:rPr>
        <w:t>st</w:t>
      </w:r>
      <w:r w:rsidR="00C0658D" w:rsidRPr="00C0658D">
        <w:rPr>
          <w:rFonts w:cstheme="minorHAnsi"/>
          <w:sz w:val="24"/>
          <w:szCs w:val="24"/>
        </w:rPr>
        <w:t xml:space="preserve"> </w:t>
      </w:r>
      <w:r w:rsidR="004B1F07" w:rsidRPr="00C0658D">
        <w:rPr>
          <w:rFonts w:cstheme="minorHAnsi"/>
          <w:sz w:val="24"/>
          <w:szCs w:val="24"/>
        </w:rPr>
        <w:t>January 2025</w:t>
      </w:r>
    </w:p>
    <w:p w14:paraId="797B62E9" w14:textId="4BC6A823" w:rsidR="00A76BB3" w:rsidRPr="00C0658D" w:rsidRDefault="00715B3D" w:rsidP="00BC1064">
      <w:pPr>
        <w:rPr>
          <w:rFonts w:cstheme="minorHAnsi"/>
          <w:sz w:val="24"/>
          <w:szCs w:val="24"/>
        </w:rPr>
      </w:pPr>
      <w:r w:rsidRPr="00C0658D">
        <w:rPr>
          <w:rFonts w:cstheme="minorHAnsi"/>
          <w:sz w:val="24"/>
          <w:szCs w:val="24"/>
        </w:rPr>
        <w:t>Held At:</w:t>
      </w:r>
      <w:r w:rsidR="003B3D54" w:rsidRPr="00C0658D">
        <w:rPr>
          <w:rFonts w:cstheme="minorHAnsi"/>
          <w:sz w:val="24"/>
          <w:szCs w:val="24"/>
        </w:rPr>
        <w:t xml:space="preserve"> 17:</w:t>
      </w:r>
      <w:r w:rsidR="009C08DA" w:rsidRPr="00C0658D">
        <w:rPr>
          <w:rFonts w:cstheme="minorHAnsi"/>
          <w:sz w:val="24"/>
          <w:szCs w:val="24"/>
        </w:rPr>
        <w:t>0</w:t>
      </w:r>
      <w:r w:rsidR="003B3D54" w:rsidRPr="00C0658D">
        <w:rPr>
          <w:rFonts w:cstheme="minorHAnsi"/>
          <w:sz w:val="24"/>
          <w:szCs w:val="24"/>
        </w:rPr>
        <w:t>0 in the West Dean Centre</w:t>
      </w:r>
      <w:r w:rsidRPr="00C0658D">
        <w:rPr>
          <w:rFonts w:cstheme="minorHAnsi"/>
          <w:sz w:val="24"/>
          <w:szCs w:val="24"/>
        </w:rPr>
        <w:tab/>
      </w:r>
      <w:r w:rsidRPr="00C0658D">
        <w:rPr>
          <w:rFonts w:cstheme="minorHAnsi"/>
          <w:sz w:val="24"/>
          <w:szCs w:val="24"/>
        </w:rPr>
        <w:tab/>
      </w:r>
      <w:r w:rsidRPr="00C0658D">
        <w:rPr>
          <w:rFonts w:cstheme="minorHAnsi"/>
          <w:sz w:val="24"/>
          <w:szCs w:val="24"/>
        </w:rPr>
        <w:tab/>
      </w:r>
      <w:r w:rsidRPr="00C0658D">
        <w:rPr>
          <w:rFonts w:cstheme="minorHAnsi"/>
          <w:sz w:val="24"/>
          <w:szCs w:val="24"/>
        </w:rPr>
        <w:tab/>
      </w:r>
    </w:p>
    <w:p w14:paraId="0D8E8C1E" w14:textId="77777777" w:rsidR="00715B3D" w:rsidRPr="00C0658D" w:rsidRDefault="00715B3D" w:rsidP="00BC1064">
      <w:pPr>
        <w:rPr>
          <w:rFonts w:cstheme="minorHAnsi"/>
          <w:sz w:val="24"/>
          <w:szCs w:val="24"/>
        </w:rPr>
      </w:pPr>
    </w:p>
    <w:p w14:paraId="58B0B0DE" w14:textId="319DF5C6" w:rsidR="004C4A58" w:rsidRPr="00C0658D" w:rsidRDefault="00574027" w:rsidP="00CF6651">
      <w:pPr>
        <w:rPr>
          <w:rFonts w:eastAsia="Calibri" w:cstheme="minorHAnsi"/>
          <w:b/>
          <w:sz w:val="24"/>
          <w:szCs w:val="24"/>
        </w:rPr>
      </w:pPr>
      <w:r w:rsidRPr="00C0658D">
        <w:rPr>
          <w:rFonts w:eastAsia="Calibri" w:cstheme="minorHAnsi"/>
          <w:b/>
          <w:sz w:val="24"/>
          <w:szCs w:val="24"/>
        </w:rPr>
        <w:t>Present:</w:t>
      </w:r>
      <w:r w:rsidR="007257B7" w:rsidRPr="00C0658D">
        <w:rPr>
          <w:rFonts w:eastAsia="Calibri" w:cstheme="minorHAnsi"/>
          <w:b/>
          <w:sz w:val="24"/>
          <w:szCs w:val="24"/>
        </w:rPr>
        <w:t xml:space="preserve"> </w:t>
      </w:r>
      <w:r w:rsidR="00865231" w:rsidRPr="00C0658D">
        <w:rPr>
          <w:rFonts w:eastAsia="Calibri" w:cstheme="minorHAnsi"/>
          <w:b/>
          <w:sz w:val="24"/>
          <w:szCs w:val="24"/>
        </w:rPr>
        <w:t>Cllrs</w:t>
      </w:r>
      <w:r w:rsidR="00197D62" w:rsidRPr="00C0658D">
        <w:rPr>
          <w:rFonts w:eastAsia="Calibri" w:cstheme="minorHAnsi"/>
          <w:b/>
          <w:sz w:val="24"/>
          <w:szCs w:val="24"/>
        </w:rPr>
        <w:t xml:space="preserve"> </w:t>
      </w:r>
      <w:r w:rsidR="005A1FC0" w:rsidRPr="00C0658D">
        <w:rPr>
          <w:rFonts w:eastAsia="Calibri" w:cstheme="minorHAnsi"/>
          <w:b/>
          <w:sz w:val="24"/>
          <w:szCs w:val="24"/>
        </w:rPr>
        <w:t xml:space="preserve">S Dunford, </w:t>
      </w:r>
      <w:r w:rsidR="002F59B4" w:rsidRPr="00C0658D">
        <w:rPr>
          <w:rFonts w:eastAsia="Calibri" w:cstheme="minorHAnsi"/>
          <w:b/>
          <w:sz w:val="24"/>
          <w:szCs w:val="24"/>
        </w:rPr>
        <w:t>S Yeates</w:t>
      </w:r>
      <w:r w:rsidR="00837E1C" w:rsidRPr="00C0658D">
        <w:rPr>
          <w:rFonts w:eastAsia="Calibri" w:cstheme="minorHAnsi"/>
          <w:b/>
          <w:sz w:val="24"/>
          <w:szCs w:val="24"/>
        </w:rPr>
        <w:t>,</w:t>
      </w:r>
      <w:r w:rsidR="00C0658D" w:rsidRPr="00C0658D">
        <w:rPr>
          <w:rFonts w:eastAsia="Calibri" w:cstheme="minorHAnsi"/>
          <w:b/>
          <w:sz w:val="24"/>
          <w:szCs w:val="24"/>
        </w:rPr>
        <w:t xml:space="preserve"> D Wheeler</w:t>
      </w:r>
      <w:r w:rsidR="00837E1C" w:rsidRPr="00C0658D">
        <w:rPr>
          <w:rFonts w:eastAsia="Calibri" w:cstheme="minorHAnsi"/>
          <w:b/>
          <w:sz w:val="24"/>
          <w:szCs w:val="24"/>
        </w:rPr>
        <w:t xml:space="preserve"> </w:t>
      </w:r>
      <w:r w:rsidR="004B1F07" w:rsidRPr="00C0658D">
        <w:rPr>
          <w:rFonts w:eastAsia="Calibri" w:cstheme="minorHAnsi"/>
          <w:b/>
          <w:sz w:val="24"/>
          <w:szCs w:val="24"/>
        </w:rPr>
        <w:t>&amp; B Evans</w:t>
      </w:r>
    </w:p>
    <w:p w14:paraId="1AD5A911" w14:textId="77777777" w:rsidR="002F43AE" w:rsidRPr="00C0658D" w:rsidRDefault="002F43AE" w:rsidP="00CF6651">
      <w:pPr>
        <w:rPr>
          <w:rFonts w:eastAsia="Calibri" w:cstheme="minorHAnsi"/>
          <w:b/>
          <w:sz w:val="24"/>
          <w:szCs w:val="24"/>
        </w:rPr>
      </w:pPr>
    </w:p>
    <w:p w14:paraId="6BB3ADA6" w14:textId="0B139C9C" w:rsidR="00CF6651" w:rsidRPr="00C0658D" w:rsidRDefault="00865231" w:rsidP="00CF6651">
      <w:pPr>
        <w:rPr>
          <w:rFonts w:eastAsia="Calibri" w:cstheme="minorHAnsi"/>
          <w:b/>
          <w:sz w:val="24"/>
          <w:szCs w:val="24"/>
        </w:rPr>
      </w:pPr>
      <w:r w:rsidRPr="00C0658D">
        <w:rPr>
          <w:rFonts w:eastAsia="Calibri" w:cstheme="minorHAnsi"/>
          <w:b/>
          <w:sz w:val="24"/>
          <w:szCs w:val="24"/>
        </w:rPr>
        <w:t>Clerk:</w:t>
      </w:r>
      <w:r w:rsidRPr="00C0658D">
        <w:rPr>
          <w:rFonts w:eastAsia="Calibri" w:cstheme="minorHAnsi"/>
          <w:b/>
          <w:sz w:val="24"/>
          <w:szCs w:val="24"/>
        </w:rPr>
        <w:tab/>
      </w:r>
      <w:r w:rsidR="00C0658D" w:rsidRPr="00C0658D">
        <w:rPr>
          <w:rFonts w:eastAsia="Calibri" w:cstheme="minorHAnsi"/>
          <w:b/>
          <w:sz w:val="24"/>
          <w:szCs w:val="24"/>
        </w:rPr>
        <w:t>K Carpenter</w:t>
      </w:r>
    </w:p>
    <w:p w14:paraId="09C0DBEC" w14:textId="77777777" w:rsidR="00E50221" w:rsidRPr="00C0658D" w:rsidRDefault="00E50221" w:rsidP="001D59D1">
      <w:pPr>
        <w:rPr>
          <w:rFonts w:eastAsia="Calibri" w:cstheme="minorHAnsi"/>
          <w:bCs/>
          <w:sz w:val="24"/>
          <w:szCs w:val="24"/>
        </w:rPr>
      </w:pPr>
    </w:p>
    <w:p w14:paraId="3CCD09E7" w14:textId="16FA61E4" w:rsidR="00926943" w:rsidRPr="00C0658D" w:rsidRDefault="00B83CA7" w:rsidP="00B83CA7">
      <w:pPr>
        <w:pStyle w:val="NoSpacing"/>
        <w:rPr>
          <w:rFonts w:asciiTheme="minorHAnsi" w:eastAsia="Calibri" w:hAnsiTheme="minorHAnsi" w:cstheme="minorHAnsi"/>
          <w:b/>
        </w:rPr>
      </w:pPr>
      <w:r w:rsidRPr="00C0658D">
        <w:rPr>
          <w:rFonts w:asciiTheme="minorHAnsi" w:eastAsia="Calibri" w:hAnsiTheme="minorHAnsi" w:cstheme="minorHAnsi"/>
          <w:b/>
        </w:rPr>
        <w:t xml:space="preserve">1 </w:t>
      </w:r>
      <w:r w:rsidRPr="00C0658D">
        <w:rPr>
          <w:rFonts w:asciiTheme="minorHAnsi" w:eastAsia="Calibri" w:hAnsiTheme="minorHAnsi" w:cstheme="minorHAnsi"/>
          <w:b/>
        </w:rPr>
        <w:tab/>
        <w:t>Apologies.</w:t>
      </w:r>
      <w:r w:rsidR="00926943" w:rsidRPr="00C0658D">
        <w:rPr>
          <w:rFonts w:asciiTheme="minorHAnsi" w:eastAsia="Calibri" w:hAnsiTheme="minorHAnsi" w:cstheme="minorHAnsi"/>
          <w:b/>
        </w:rPr>
        <w:t xml:space="preserve">  </w:t>
      </w:r>
    </w:p>
    <w:p w14:paraId="77AB9C05" w14:textId="5DB3A688" w:rsidR="00B83CA7" w:rsidRPr="00C0658D" w:rsidRDefault="00DF0CF1" w:rsidP="00B83CA7">
      <w:pPr>
        <w:pStyle w:val="NoSpacing"/>
        <w:rPr>
          <w:rFonts w:asciiTheme="minorHAnsi" w:eastAsia="Calibri" w:hAnsiTheme="minorHAnsi" w:cstheme="minorHAnsi"/>
          <w:bCs/>
        </w:rPr>
      </w:pPr>
      <w:r w:rsidRPr="00C0658D">
        <w:rPr>
          <w:rFonts w:asciiTheme="minorHAnsi" w:eastAsia="Calibri" w:hAnsiTheme="minorHAnsi" w:cstheme="minorHAnsi"/>
          <w:b/>
        </w:rPr>
        <w:tab/>
      </w:r>
      <w:r w:rsidR="00795BFD" w:rsidRPr="00C0658D">
        <w:rPr>
          <w:rFonts w:asciiTheme="minorHAnsi" w:eastAsia="Calibri" w:hAnsiTheme="minorHAnsi" w:cstheme="minorHAnsi"/>
          <w:bCs/>
        </w:rPr>
        <w:t>Cllr S Lewis</w:t>
      </w:r>
      <w:r w:rsidR="00C0658D" w:rsidRPr="00C0658D">
        <w:rPr>
          <w:rFonts w:asciiTheme="minorHAnsi" w:eastAsia="Calibri" w:hAnsiTheme="minorHAnsi" w:cstheme="minorHAnsi"/>
          <w:bCs/>
        </w:rPr>
        <w:t xml:space="preserve"> &amp; A Grant</w:t>
      </w:r>
    </w:p>
    <w:p w14:paraId="790D1B50" w14:textId="77777777" w:rsidR="00DF0CF1" w:rsidRPr="00C0658D" w:rsidRDefault="00DF0CF1" w:rsidP="00B83CA7">
      <w:pPr>
        <w:pStyle w:val="NoSpacing"/>
        <w:rPr>
          <w:rFonts w:asciiTheme="minorHAnsi" w:eastAsia="Calibri" w:hAnsiTheme="minorHAnsi" w:cstheme="minorHAnsi"/>
          <w:b/>
        </w:rPr>
      </w:pPr>
    </w:p>
    <w:p w14:paraId="3D50E722" w14:textId="421E1437" w:rsidR="00926943" w:rsidRPr="00C0658D" w:rsidRDefault="00B83CA7" w:rsidP="00926943">
      <w:pPr>
        <w:pStyle w:val="NoSpacing"/>
        <w:rPr>
          <w:rFonts w:asciiTheme="minorHAnsi" w:eastAsia="Calibri" w:hAnsiTheme="minorHAnsi" w:cstheme="minorHAnsi"/>
          <w:b/>
        </w:rPr>
      </w:pPr>
      <w:r w:rsidRPr="00C0658D">
        <w:rPr>
          <w:rFonts w:asciiTheme="minorHAnsi" w:eastAsia="Calibri" w:hAnsiTheme="minorHAnsi" w:cstheme="minorHAnsi"/>
          <w:b/>
        </w:rPr>
        <w:t xml:space="preserve">2 </w:t>
      </w:r>
      <w:r w:rsidRPr="00C0658D">
        <w:rPr>
          <w:rFonts w:asciiTheme="minorHAnsi" w:eastAsia="Calibri" w:hAnsiTheme="minorHAnsi" w:cstheme="minorHAnsi"/>
          <w:b/>
        </w:rPr>
        <w:tab/>
        <w:t>Declarations of Interest.</w:t>
      </w:r>
      <w:r w:rsidR="00926943" w:rsidRPr="00C0658D">
        <w:rPr>
          <w:rFonts w:asciiTheme="minorHAnsi" w:eastAsia="Calibri" w:hAnsiTheme="minorHAnsi" w:cstheme="minorHAnsi"/>
          <w:b/>
        </w:rPr>
        <w:t xml:space="preserve">  </w:t>
      </w:r>
    </w:p>
    <w:p w14:paraId="1CE855E5" w14:textId="288A7DB1" w:rsidR="00C0658D" w:rsidRPr="00C0658D" w:rsidRDefault="00C0658D" w:rsidP="00C0658D">
      <w:pPr>
        <w:pStyle w:val="NoSpacing"/>
        <w:ind w:left="720"/>
        <w:rPr>
          <w:rFonts w:asciiTheme="minorHAnsi" w:eastAsia="Calibri" w:hAnsiTheme="minorHAnsi" w:cstheme="minorHAnsi"/>
          <w:bCs/>
        </w:rPr>
      </w:pPr>
      <w:r w:rsidRPr="00C0658D">
        <w:rPr>
          <w:rFonts w:asciiTheme="minorHAnsi" w:eastAsia="Calibri" w:hAnsiTheme="minorHAnsi" w:cstheme="minorHAnsi"/>
          <w:bCs/>
        </w:rPr>
        <w:t>Cllr D Wheeler declared an interest, he is Chair of Development Control Committee at FODDC and would therefore not being providing comments on applications but would advise on procedural matters</w:t>
      </w:r>
      <w:r w:rsidRPr="00C0658D">
        <w:rPr>
          <w:rFonts w:asciiTheme="minorHAnsi" w:eastAsia="Calibri" w:hAnsiTheme="minorHAnsi" w:cstheme="minorHAnsi"/>
          <w:bCs/>
        </w:rPr>
        <w:t>, if required</w:t>
      </w:r>
      <w:r w:rsidRPr="00C0658D">
        <w:rPr>
          <w:rFonts w:asciiTheme="minorHAnsi" w:eastAsia="Calibri" w:hAnsiTheme="minorHAnsi" w:cstheme="minorHAnsi"/>
          <w:bCs/>
        </w:rPr>
        <w:t>.</w:t>
      </w:r>
    </w:p>
    <w:p w14:paraId="0B87016B" w14:textId="77777777" w:rsidR="002F59B4" w:rsidRPr="00C0658D" w:rsidRDefault="002F59B4" w:rsidP="007F5D15">
      <w:pPr>
        <w:pStyle w:val="NoSpacing"/>
        <w:ind w:left="720"/>
        <w:rPr>
          <w:rFonts w:asciiTheme="minorHAnsi" w:eastAsia="Calibri" w:hAnsiTheme="minorHAnsi" w:cstheme="minorHAnsi"/>
          <w:bCs/>
        </w:rPr>
      </w:pPr>
    </w:p>
    <w:p w14:paraId="500EAF92" w14:textId="2A62C46C" w:rsidR="00926943" w:rsidRPr="00C0658D" w:rsidRDefault="00B83CA7" w:rsidP="00B83CA7">
      <w:pPr>
        <w:pStyle w:val="NoSpacing"/>
        <w:rPr>
          <w:rFonts w:asciiTheme="minorHAnsi" w:eastAsia="Calibri" w:hAnsiTheme="minorHAnsi" w:cstheme="minorHAnsi"/>
          <w:b/>
        </w:rPr>
      </w:pPr>
      <w:r w:rsidRPr="00C0658D">
        <w:rPr>
          <w:rFonts w:asciiTheme="minorHAnsi" w:eastAsia="Calibri" w:hAnsiTheme="minorHAnsi" w:cstheme="minorHAnsi"/>
          <w:b/>
        </w:rPr>
        <w:t>3</w:t>
      </w:r>
      <w:r w:rsidRPr="00C0658D">
        <w:rPr>
          <w:rFonts w:asciiTheme="minorHAnsi" w:eastAsia="Calibri" w:hAnsiTheme="minorHAnsi" w:cstheme="minorHAnsi"/>
          <w:b/>
        </w:rPr>
        <w:tab/>
        <w:t>Minutes of last meeting</w:t>
      </w:r>
      <w:r w:rsidR="005E38C7" w:rsidRPr="00C0658D">
        <w:rPr>
          <w:rFonts w:asciiTheme="minorHAnsi" w:eastAsia="Calibri" w:hAnsiTheme="minorHAnsi" w:cstheme="minorHAnsi"/>
          <w:b/>
        </w:rPr>
        <w:t xml:space="preserve">s held on </w:t>
      </w:r>
      <w:r w:rsidR="00C0658D" w:rsidRPr="00C0658D">
        <w:rPr>
          <w:rFonts w:asciiTheme="minorHAnsi" w:eastAsia="Calibri" w:hAnsiTheme="minorHAnsi" w:cstheme="minorHAnsi"/>
          <w:b/>
        </w:rPr>
        <w:t>7</w:t>
      </w:r>
      <w:r w:rsidR="00C0658D" w:rsidRPr="00C0658D">
        <w:rPr>
          <w:rFonts w:asciiTheme="minorHAnsi" w:eastAsia="Calibri" w:hAnsiTheme="minorHAnsi" w:cstheme="minorHAnsi"/>
          <w:b/>
          <w:vertAlign w:val="superscript"/>
        </w:rPr>
        <w:t>th</w:t>
      </w:r>
      <w:r w:rsidR="00C0658D" w:rsidRPr="00C0658D">
        <w:rPr>
          <w:rFonts w:asciiTheme="minorHAnsi" w:eastAsia="Calibri" w:hAnsiTheme="minorHAnsi" w:cstheme="minorHAnsi"/>
          <w:b/>
        </w:rPr>
        <w:t xml:space="preserve"> January 2025</w:t>
      </w:r>
    </w:p>
    <w:p w14:paraId="043556FE" w14:textId="39949176" w:rsidR="00582590" w:rsidRPr="00C0658D" w:rsidRDefault="00C72F4A" w:rsidP="00C0658D">
      <w:pPr>
        <w:pStyle w:val="NoSpacing"/>
        <w:ind w:left="720"/>
        <w:rPr>
          <w:rFonts w:asciiTheme="minorHAnsi" w:eastAsia="Calibri" w:hAnsiTheme="minorHAnsi" w:cstheme="minorHAnsi"/>
          <w:bCs/>
        </w:rPr>
      </w:pPr>
      <w:r w:rsidRPr="00C0658D">
        <w:rPr>
          <w:rFonts w:asciiTheme="minorHAnsi" w:eastAsia="Calibri" w:hAnsiTheme="minorHAnsi" w:cstheme="minorHAnsi"/>
          <w:bCs/>
        </w:rPr>
        <w:t xml:space="preserve">The minutes were </w:t>
      </w:r>
      <w:r w:rsidR="00C0658D" w:rsidRPr="00C0658D">
        <w:rPr>
          <w:rFonts w:asciiTheme="minorHAnsi" w:eastAsia="Calibri" w:hAnsiTheme="minorHAnsi" w:cstheme="minorHAnsi"/>
          <w:bCs/>
        </w:rPr>
        <w:t>agreed</w:t>
      </w:r>
      <w:r w:rsidRPr="00C0658D">
        <w:rPr>
          <w:rFonts w:asciiTheme="minorHAnsi" w:eastAsia="Calibri" w:hAnsiTheme="minorHAnsi" w:cstheme="minorHAnsi"/>
          <w:bCs/>
        </w:rPr>
        <w:t xml:space="preserve"> as an accurate record of the meeting</w:t>
      </w:r>
      <w:r w:rsidR="00C0658D" w:rsidRPr="00C0658D">
        <w:rPr>
          <w:rFonts w:asciiTheme="minorHAnsi" w:eastAsia="Calibri" w:hAnsiTheme="minorHAnsi" w:cstheme="minorHAnsi"/>
          <w:bCs/>
        </w:rPr>
        <w:t>.</w:t>
      </w:r>
    </w:p>
    <w:p w14:paraId="52EFB1C7" w14:textId="77777777" w:rsidR="00C0658D" w:rsidRPr="00C0658D" w:rsidRDefault="00C0658D" w:rsidP="00C0658D">
      <w:pPr>
        <w:pStyle w:val="NoSpacing"/>
        <w:ind w:left="720"/>
        <w:rPr>
          <w:rFonts w:asciiTheme="minorHAnsi" w:eastAsia="Calibri" w:hAnsiTheme="minorHAnsi" w:cstheme="minorHAnsi"/>
          <w:bCs/>
        </w:rPr>
      </w:pPr>
    </w:p>
    <w:p w14:paraId="6F19D790" w14:textId="46778171" w:rsidR="002F43AE" w:rsidRPr="00C0658D" w:rsidRDefault="002F43AE" w:rsidP="00582590">
      <w:pPr>
        <w:pStyle w:val="NoSpacing"/>
        <w:rPr>
          <w:rFonts w:asciiTheme="minorHAnsi" w:eastAsia="Calibri" w:hAnsiTheme="minorHAnsi" w:cstheme="minorHAnsi"/>
          <w:b/>
        </w:rPr>
      </w:pPr>
      <w:r w:rsidRPr="00C0658D">
        <w:rPr>
          <w:rFonts w:asciiTheme="minorHAnsi" w:eastAsia="Calibri" w:hAnsiTheme="minorHAnsi" w:cstheme="minorHAnsi"/>
          <w:b/>
        </w:rPr>
        <w:t>4</w:t>
      </w:r>
      <w:r w:rsidRPr="00C0658D">
        <w:rPr>
          <w:rFonts w:asciiTheme="minorHAnsi" w:eastAsia="Calibri" w:hAnsiTheme="minorHAnsi" w:cstheme="minorHAnsi"/>
          <w:b/>
        </w:rPr>
        <w:tab/>
        <w:t>Planning Applications and Consultations for consideration by the Committee</w:t>
      </w:r>
    </w:p>
    <w:p w14:paraId="2B0A4CCC" w14:textId="77777777" w:rsidR="002F43AE" w:rsidRPr="00C0658D" w:rsidRDefault="002F43AE" w:rsidP="00582590">
      <w:pPr>
        <w:pStyle w:val="NoSpacing"/>
        <w:rPr>
          <w:rFonts w:asciiTheme="minorHAnsi" w:eastAsia="Calibri" w:hAnsiTheme="minorHAnsi" w:cstheme="minorHAnsi"/>
          <w:bCs/>
        </w:rPr>
      </w:pPr>
    </w:p>
    <w:p w14:paraId="2CCE1BF3" w14:textId="77777777" w:rsidR="00AB6F59" w:rsidRPr="00C0658D" w:rsidRDefault="00AB6F59" w:rsidP="00582590">
      <w:pPr>
        <w:pStyle w:val="NoSpacing"/>
        <w:rPr>
          <w:rFonts w:asciiTheme="minorHAnsi" w:eastAsia="Calibri" w:hAnsiTheme="minorHAnsi" w:cstheme="minorHAnsi"/>
          <w:bCs/>
        </w:rPr>
      </w:pPr>
    </w:p>
    <w:p w14:paraId="7E291172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/>
          <w:u w:val="single"/>
        </w:rPr>
      </w:pPr>
      <w:r w:rsidRPr="00C0658D">
        <w:rPr>
          <w:rFonts w:asciiTheme="minorHAnsi" w:hAnsiTheme="minorHAnsi" w:cstheme="minorHAnsi"/>
          <w:b/>
          <w:u w:val="single"/>
        </w:rPr>
        <w:t>4a) Bream Ward</w:t>
      </w:r>
    </w:p>
    <w:p w14:paraId="088F2DDD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/>
          <w:i/>
        </w:rPr>
      </w:pPr>
      <w:r w:rsidRPr="00C0658D"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77DF3D0A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/>
          <w:i/>
        </w:rPr>
      </w:pPr>
    </w:p>
    <w:p w14:paraId="4A35ACF5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/>
          <w:iCs/>
        </w:rPr>
      </w:pPr>
      <w:r w:rsidRPr="00C0658D">
        <w:rPr>
          <w:rFonts w:asciiTheme="minorHAnsi" w:hAnsiTheme="minorHAnsi" w:cstheme="minorHAnsi"/>
          <w:b/>
          <w:iCs/>
        </w:rPr>
        <w:t>P0011/25/FUL – Greenacres, Sun Rias Road, Bream, Lydney – 31/1/25</w:t>
      </w:r>
    </w:p>
    <w:p w14:paraId="08390474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/>
        </w:rPr>
      </w:pPr>
      <w:r w:rsidRPr="00C0658D">
        <w:rPr>
          <w:rFonts w:asciiTheme="minorHAnsi" w:hAnsiTheme="minorHAnsi" w:cstheme="minorHAnsi"/>
          <w:bCs/>
          <w:i/>
        </w:rPr>
        <w:t>Replacement of existing garage with newly proposed single garage.</w:t>
      </w:r>
    </w:p>
    <w:p w14:paraId="3998FD78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/>
        </w:rPr>
      </w:pPr>
    </w:p>
    <w:p w14:paraId="772FC17E" w14:textId="19F8296D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Cs/>
        </w:rPr>
      </w:pPr>
      <w:r w:rsidRPr="00C0658D">
        <w:rPr>
          <w:rFonts w:asciiTheme="minorHAnsi" w:hAnsiTheme="minorHAnsi" w:cstheme="minorHAnsi"/>
          <w:bCs/>
          <w:iCs/>
        </w:rPr>
        <w:t>West Dean Parish Council had no observations on this application.</w:t>
      </w:r>
    </w:p>
    <w:p w14:paraId="0E6C9AA1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/>
        </w:rPr>
      </w:pPr>
    </w:p>
    <w:p w14:paraId="7774C6B6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/>
          <w:iCs/>
        </w:rPr>
      </w:pPr>
      <w:r w:rsidRPr="00C0658D">
        <w:rPr>
          <w:rFonts w:asciiTheme="minorHAnsi" w:hAnsiTheme="minorHAnsi" w:cstheme="minorHAnsi"/>
          <w:b/>
          <w:iCs/>
        </w:rPr>
        <w:t>P0002/25/FUL – Oaklyn, Bowson Square, Bream, Lydney – 31/1/25</w:t>
      </w:r>
    </w:p>
    <w:p w14:paraId="55F8251C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/>
        </w:rPr>
      </w:pPr>
      <w:r w:rsidRPr="00C0658D">
        <w:rPr>
          <w:rFonts w:asciiTheme="minorHAnsi" w:hAnsiTheme="minorHAnsi" w:cstheme="minorHAnsi"/>
          <w:bCs/>
          <w:i/>
        </w:rPr>
        <w:t>Erection of single storey extension.</w:t>
      </w:r>
    </w:p>
    <w:p w14:paraId="2BB479B7" w14:textId="77777777" w:rsidR="00C0658D" w:rsidRDefault="00C0658D" w:rsidP="00C0658D">
      <w:pPr>
        <w:pStyle w:val="NoSpacing"/>
        <w:rPr>
          <w:rFonts w:asciiTheme="minorHAnsi" w:hAnsiTheme="minorHAnsi" w:cstheme="minorHAnsi"/>
          <w:bCs/>
          <w:i/>
        </w:rPr>
      </w:pPr>
    </w:p>
    <w:p w14:paraId="6E53C963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Cs/>
        </w:rPr>
      </w:pPr>
      <w:r w:rsidRPr="00C0658D">
        <w:rPr>
          <w:rFonts w:asciiTheme="minorHAnsi" w:hAnsiTheme="minorHAnsi" w:cstheme="minorHAnsi"/>
          <w:bCs/>
          <w:iCs/>
        </w:rPr>
        <w:t>West Dean Parish Council had no observations on this application.</w:t>
      </w:r>
    </w:p>
    <w:p w14:paraId="0FCE099F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/>
        </w:rPr>
      </w:pPr>
    </w:p>
    <w:p w14:paraId="45AE3374" w14:textId="77777777" w:rsidR="00C0658D" w:rsidRPr="00C0658D" w:rsidRDefault="00C0658D" w:rsidP="00C0658D">
      <w:pPr>
        <w:rPr>
          <w:rFonts w:eastAsia="MS Mincho" w:cstheme="minorHAnsi"/>
          <w:b/>
          <w:sz w:val="24"/>
          <w:szCs w:val="24"/>
          <w:u w:val="single"/>
        </w:rPr>
      </w:pPr>
      <w:bookmarkStart w:id="0" w:name="_Hlk517875270"/>
      <w:r w:rsidRPr="00C0658D">
        <w:rPr>
          <w:rFonts w:eastAsia="MS Mincho" w:cstheme="minorHAnsi"/>
          <w:b/>
          <w:sz w:val="24"/>
          <w:szCs w:val="24"/>
          <w:u w:val="single"/>
        </w:rPr>
        <w:t>4b) Berry Hill Ward</w:t>
      </w:r>
    </w:p>
    <w:p w14:paraId="46F8B80A" w14:textId="77777777" w:rsidR="00C0658D" w:rsidRPr="00C0658D" w:rsidRDefault="00C0658D" w:rsidP="00C0658D">
      <w:pPr>
        <w:rPr>
          <w:rFonts w:eastAsia="MS Mincho" w:cstheme="minorHAnsi"/>
          <w:b/>
          <w:i/>
          <w:sz w:val="24"/>
          <w:szCs w:val="24"/>
        </w:rPr>
      </w:pPr>
      <w:r w:rsidRPr="00C0658D">
        <w:rPr>
          <w:rFonts w:eastAsia="MS Mincho" w:cstheme="minorHAnsi"/>
          <w:b/>
          <w:i/>
          <w:sz w:val="24"/>
          <w:szCs w:val="24"/>
        </w:rPr>
        <w:t>Please note that planning applications for the Berry Hill and Christchurch wards must be compliant with the Neighbourhood Development Plan for the area.</w:t>
      </w:r>
    </w:p>
    <w:p w14:paraId="4EB93BBD" w14:textId="77777777" w:rsidR="00C0658D" w:rsidRPr="00C0658D" w:rsidRDefault="00C0658D" w:rsidP="00C0658D">
      <w:pPr>
        <w:rPr>
          <w:rFonts w:eastAsia="MS Mincho" w:cstheme="minorHAnsi"/>
          <w:b/>
          <w:i/>
          <w:sz w:val="24"/>
          <w:szCs w:val="24"/>
        </w:rPr>
      </w:pPr>
    </w:p>
    <w:p w14:paraId="33358EEA" w14:textId="77777777" w:rsidR="00C0658D" w:rsidRPr="00C0658D" w:rsidRDefault="00C0658D" w:rsidP="00C0658D">
      <w:pPr>
        <w:rPr>
          <w:rFonts w:eastAsia="MS Mincho" w:cstheme="minorHAnsi"/>
          <w:b/>
          <w:sz w:val="24"/>
          <w:szCs w:val="24"/>
        </w:rPr>
      </w:pPr>
    </w:p>
    <w:p w14:paraId="28B864E6" w14:textId="77777777" w:rsidR="00C0658D" w:rsidRPr="00C0658D" w:rsidRDefault="00C0658D" w:rsidP="00C0658D">
      <w:pPr>
        <w:rPr>
          <w:rFonts w:eastAsia="MS Mincho" w:cstheme="minorHAnsi"/>
          <w:b/>
          <w:sz w:val="24"/>
          <w:szCs w:val="24"/>
          <w:u w:val="single"/>
        </w:rPr>
      </w:pPr>
      <w:r w:rsidRPr="00C0658D">
        <w:rPr>
          <w:rFonts w:eastAsia="MS Mincho" w:cstheme="minorHAnsi"/>
          <w:b/>
          <w:sz w:val="24"/>
          <w:szCs w:val="24"/>
          <w:u w:val="single"/>
        </w:rPr>
        <w:t>4c) Christchurch Ward</w:t>
      </w:r>
    </w:p>
    <w:p w14:paraId="4503A6BE" w14:textId="77777777" w:rsidR="00C0658D" w:rsidRPr="00C0658D" w:rsidRDefault="00C0658D" w:rsidP="00C0658D">
      <w:pPr>
        <w:rPr>
          <w:rFonts w:eastAsia="MS Mincho" w:cstheme="minorHAnsi"/>
          <w:b/>
          <w:i/>
          <w:sz w:val="24"/>
          <w:szCs w:val="24"/>
        </w:rPr>
      </w:pPr>
      <w:r w:rsidRPr="00C0658D">
        <w:rPr>
          <w:rFonts w:eastAsia="MS Mincho" w:cstheme="minorHAnsi"/>
          <w:b/>
          <w:i/>
          <w:sz w:val="24"/>
          <w:szCs w:val="24"/>
        </w:rPr>
        <w:t>Please note that planning applications for the Berry Hill and Christchurch wards must be compliant with the Neighbourhood Development Plan for the area.</w:t>
      </w:r>
    </w:p>
    <w:p w14:paraId="3820A309" w14:textId="77777777" w:rsidR="00C0658D" w:rsidRPr="00C0658D" w:rsidRDefault="00C0658D" w:rsidP="00C0658D">
      <w:pPr>
        <w:rPr>
          <w:rFonts w:eastAsia="MS Mincho" w:cstheme="minorHAnsi"/>
          <w:b/>
          <w:iCs/>
          <w:sz w:val="24"/>
          <w:szCs w:val="24"/>
        </w:rPr>
      </w:pPr>
    </w:p>
    <w:p w14:paraId="571B6C35" w14:textId="77777777" w:rsidR="00C0658D" w:rsidRPr="00C0658D" w:rsidRDefault="00C0658D" w:rsidP="00C0658D">
      <w:pPr>
        <w:rPr>
          <w:rFonts w:cstheme="minorHAnsi"/>
          <w:b/>
          <w:sz w:val="24"/>
          <w:szCs w:val="24"/>
          <w:u w:val="single"/>
        </w:rPr>
      </w:pPr>
    </w:p>
    <w:p w14:paraId="52130239" w14:textId="77777777" w:rsidR="00C0658D" w:rsidRPr="00C0658D" w:rsidRDefault="00C0658D" w:rsidP="00C0658D">
      <w:pPr>
        <w:rPr>
          <w:rFonts w:cstheme="minorHAnsi"/>
          <w:b/>
          <w:sz w:val="24"/>
          <w:szCs w:val="24"/>
          <w:u w:val="single"/>
        </w:rPr>
      </w:pPr>
      <w:r w:rsidRPr="00C0658D">
        <w:rPr>
          <w:rFonts w:cstheme="minorHAnsi"/>
          <w:b/>
          <w:sz w:val="24"/>
          <w:szCs w:val="24"/>
          <w:u w:val="single"/>
        </w:rPr>
        <w:t>4d) Pillowell Ward</w:t>
      </w:r>
    </w:p>
    <w:p w14:paraId="3E491DCC" w14:textId="77777777" w:rsidR="00C0658D" w:rsidRPr="00C0658D" w:rsidRDefault="00C0658D" w:rsidP="00C0658D">
      <w:pPr>
        <w:rPr>
          <w:rFonts w:cstheme="minorHAnsi"/>
          <w:b/>
          <w:i/>
          <w:iCs/>
          <w:sz w:val="24"/>
          <w:szCs w:val="24"/>
        </w:rPr>
      </w:pPr>
      <w:r w:rsidRPr="00C0658D">
        <w:rPr>
          <w:rFonts w:cstheme="minorHAnsi"/>
          <w:b/>
          <w:i/>
          <w:iCs/>
          <w:sz w:val="24"/>
          <w:szCs w:val="24"/>
        </w:rPr>
        <w:t>Please note that planning applications within the Pillowell Ward must be compliant with the Forest Edge South Neighbourhood Plan.</w:t>
      </w:r>
    </w:p>
    <w:p w14:paraId="1608F3D4" w14:textId="77777777" w:rsidR="00C0658D" w:rsidRPr="00C0658D" w:rsidRDefault="00C0658D" w:rsidP="00C0658D">
      <w:pPr>
        <w:rPr>
          <w:rFonts w:cstheme="minorHAnsi"/>
          <w:bCs/>
          <w:i/>
          <w:iCs/>
          <w:sz w:val="24"/>
          <w:szCs w:val="24"/>
        </w:rPr>
      </w:pPr>
    </w:p>
    <w:p w14:paraId="707EC1E3" w14:textId="77777777" w:rsidR="00C0658D" w:rsidRPr="00C0658D" w:rsidRDefault="00C0658D" w:rsidP="00C0658D">
      <w:pPr>
        <w:rPr>
          <w:rFonts w:cstheme="minorHAnsi"/>
          <w:b/>
          <w:sz w:val="24"/>
          <w:szCs w:val="24"/>
        </w:rPr>
      </w:pPr>
      <w:r w:rsidRPr="00C0658D">
        <w:rPr>
          <w:rFonts w:cstheme="minorHAnsi"/>
          <w:b/>
          <w:sz w:val="24"/>
          <w:szCs w:val="24"/>
        </w:rPr>
        <w:t xml:space="preserve">P0013/25/FUL – </w:t>
      </w:r>
      <w:proofErr w:type="spellStart"/>
      <w:r w:rsidRPr="00C0658D">
        <w:rPr>
          <w:rFonts w:cstheme="minorHAnsi"/>
          <w:b/>
          <w:sz w:val="24"/>
          <w:szCs w:val="24"/>
        </w:rPr>
        <w:t>Denebe</w:t>
      </w:r>
      <w:proofErr w:type="spellEnd"/>
      <w:r w:rsidRPr="00C0658D">
        <w:rPr>
          <w:rFonts w:cstheme="minorHAnsi"/>
          <w:b/>
          <w:sz w:val="24"/>
          <w:szCs w:val="24"/>
        </w:rPr>
        <w:t>, Woodland Place, Yorkley, Lydney – 4/2/25</w:t>
      </w:r>
    </w:p>
    <w:p w14:paraId="49E1124E" w14:textId="77777777" w:rsidR="00C0658D" w:rsidRPr="00C0658D" w:rsidRDefault="00C0658D" w:rsidP="00C0658D">
      <w:pPr>
        <w:rPr>
          <w:rFonts w:cstheme="minorHAnsi"/>
          <w:bCs/>
          <w:i/>
          <w:iCs/>
          <w:sz w:val="24"/>
          <w:szCs w:val="24"/>
        </w:rPr>
      </w:pPr>
      <w:r w:rsidRPr="00C0658D">
        <w:rPr>
          <w:rFonts w:cstheme="minorHAnsi"/>
          <w:bCs/>
          <w:i/>
          <w:iCs/>
          <w:sz w:val="24"/>
          <w:szCs w:val="24"/>
        </w:rPr>
        <w:t>Erection of side extensions with internal remodelling and new driveway.</w:t>
      </w:r>
    </w:p>
    <w:p w14:paraId="5A882974" w14:textId="77777777" w:rsidR="00C0658D" w:rsidRPr="00C0658D" w:rsidRDefault="00C0658D" w:rsidP="00C0658D">
      <w:pPr>
        <w:rPr>
          <w:rFonts w:cstheme="minorHAnsi"/>
          <w:b/>
          <w:sz w:val="24"/>
          <w:szCs w:val="24"/>
        </w:rPr>
      </w:pPr>
    </w:p>
    <w:p w14:paraId="1F61D6C0" w14:textId="77777777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  <w:iCs/>
        </w:rPr>
      </w:pPr>
      <w:r w:rsidRPr="00C0658D">
        <w:rPr>
          <w:rFonts w:asciiTheme="minorHAnsi" w:hAnsiTheme="minorHAnsi" w:cstheme="minorHAnsi"/>
          <w:bCs/>
          <w:iCs/>
        </w:rPr>
        <w:t>West Dean Parish Council had no observations on this application.</w:t>
      </w:r>
    </w:p>
    <w:p w14:paraId="34AB2F4B" w14:textId="77777777" w:rsidR="00C0658D" w:rsidRPr="00C0658D" w:rsidRDefault="00C0658D" w:rsidP="00C0658D">
      <w:pPr>
        <w:rPr>
          <w:rFonts w:cstheme="minorHAnsi"/>
          <w:bCs/>
          <w:i/>
          <w:iCs/>
          <w:sz w:val="24"/>
          <w:szCs w:val="24"/>
        </w:rPr>
      </w:pPr>
    </w:p>
    <w:p w14:paraId="26421628" w14:textId="77777777" w:rsidR="00C0658D" w:rsidRPr="00C0658D" w:rsidRDefault="00C0658D" w:rsidP="00C0658D">
      <w:pPr>
        <w:rPr>
          <w:rFonts w:eastAsia="MS Mincho" w:cstheme="minorHAnsi"/>
          <w:b/>
          <w:sz w:val="24"/>
          <w:szCs w:val="24"/>
          <w:u w:val="single"/>
        </w:rPr>
      </w:pPr>
      <w:r w:rsidRPr="00C0658D">
        <w:rPr>
          <w:rFonts w:eastAsia="MS Mincho" w:cstheme="minorHAnsi"/>
          <w:b/>
          <w:sz w:val="24"/>
          <w:szCs w:val="24"/>
          <w:u w:val="single"/>
        </w:rPr>
        <w:t>4f) Sling &amp; Ellwood Ward</w:t>
      </w:r>
    </w:p>
    <w:p w14:paraId="5058C210" w14:textId="77777777" w:rsidR="00C0658D" w:rsidRPr="00C0658D" w:rsidRDefault="00C0658D" w:rsidP="00C0658D">
      <w:pPr>
        <w:rPr>
          <w:rFonts w:eastAsia="MS Mincho" w:cstheme="minorHAnsi"/>
          <w:b/>
          <w:sz w:val="24"/>
          <w:szCs w:val="24"/>
          <w:u w:val="single"/>
        </w:rPr>
      </w:pPr>
    </w:p>
    <w:p w14:paraId="7819CF3A" w14:textId="77777777" w:rsidR="00C0658D" w:rsidRPr="00C0658D" w:rsidRDefault="00C0658D" w:rsidP="00C0658D">
      <w:pPr>
        <w:rPr>
          <w:rFonts w:cstheme="minorHAnsi"/>
          <w:bCs/>
          <w:i/>
          <w:iCs/>
          <w:sz w:val="24"/>
          <w:szCs w:val="24"/>
        </w:rPr>
      </w:pPr>
    </w:p>
    <w:p w14:paraId="112FE819" w14:textId="77777777" w:rsidR="00C0658D" w:rsidRPr="00C0658D" w:rsidRDefault="00C0658D" w:rsidP="00C0658D">
      <w:pPr>
        <w:rPr>
          <w:rFonts w:cstheme="minorHAnsi"/>
          <w:b/>
          <w:sz w:val="24"/>
          <w:szCs w:val="24"/>
          <w:u w:val="single"/>
        </w:rPr>
      </w:pPr>
      <w:r w:rsidRPr="00C0658D">
        <w:rPr>
          <w:rFonts w:cstheme="minorHAnsi"/>
          <w:b/>
          <w:sz w:val="24"/>
          <w:szCs w:val="24"/>
          <w:u w:val="single"/>
        </w:rPr>
        <w:t>4g) Parkend Ward</w:t>
      </w:r>
    </w:p>
    <w:p w14:paraId="75E7BCA7" w14:textId="77777777" w:rsidR="00C0658D" w:rsidRPr="00C0658D" w:rsidRDefault="00C0658D" w:rsidP="00C0658D">
      <w:pPr>
        <w:rPr>
          <w:rFonts w:cstheme="minorHAnsi"/>
          <w:b/>
          <w:i/>
          <w:iCs/>
          <w:sz w:val="24"/>
          <w:szCs w:val="24"/>
        </w:rPr>
      </w:pPr>
      <w:r w:rsidRPr="00C0658D">
        <w:rPr>
          <w:rFonts w:cstheme="minorHAnsi"/>
          <w:b/>
          <w:i/>
          <w:iCs/>
          <w:sz w:val="24"/>
          <w:szCs w:val="24"/>
        </w:rPr>
        <w:t>Please note that planning applications within the Parkend Ward must be compliant with the Forest Edge South Neighbourhood Plan.</w:t>
      </w:r>
    </w:p>
    <w:p w14:paraId="563D4E00" w14:textId="77777777" w:rsidR="00C0658D" w:rsidRPr="00C0658D" w:rsidRDefault="00C0658D" w:rsidP="00C0658D">
      <w:pPr>
        <w:rPr>
          <w:rFonts w:cstheme="minorHAnsi"/>
          <w:b/>
          <w:sz w:val="24"/>
          <w:szCs w:val="24"/>
          <w:u w:val="single"/>
        </w:rPr>
      </w:pPr>
    </w:p>
    <w:p w14:paraId="08E62F3E" w14:textId="77777777" w:rsidR="00C0658D" w:rsidRPr="00C0658D" w:rsidRDefault="00C0658D" w:rsidP="00C0658D">
      <w:pPr>
        <w:rPr>
          <w:rFonts w:cstheme="minorHAnsi"/>
          <w:b/>
          <w:sz w:val="24"/>
          <w:szCs w:val="24"/>
        </w:rPr>
      </w:pPr>
      <w:r w:rsidRPr="00C0658D">
        <w:rPr>
          <w:rFonts w:cstheme="minorHAnsi"/>
          <w:b/>
          <w:sz w:val="24"/>
          <w:szCs w:val="24"/>
        </w:rPr>
        <w:tab/>
      </w:r>
      <w:r w:rsidRPr="00C0658D">
        <w:rPr>
          <w:rFonts w:cstheme="minorHAnsi"/>
          <w:b/>
          <w:sz w:val="24"/>
          <w:szCs w:val="24"/>
        </w:rPr>
        <w:tab/>
      </w:r>
    </w:p>
    <w:bookmarkEnd w:id="0"/>
    <w:p w14:paraId="01AF1DD1" w14:textId="77777777" w:rsidR="00C0658D" w:rsidRPr="00C0658D" w:rsidRDefault="00C0658D" w:rsidP="00C0658D">
      <w:pPr>
        <w:ind w:left="720" w:hanging="720"/>
        <w:rPr>
          <w:rFonts w:cstheme="minorHAnsi"/>
          <w:b/>
          <w:sz w:val="24"/>
          <w:szCs w:val="24"/>
        </w:rPr>
      </w:pPr>
      <w:r w:rsidRPr="00C0658D">
        <w:rPr>
          <w:rFonts w:cstheme="minorHAnsi"/>
          <w:b/>
          <w:sz w:val="24"/>
          <w:szCs w:val="24"/>
        </w:rPr>
        <w:t>5.</w:t>
      </w:r>
      <w:r w:rsidRPr="00C0658D">
        <w:rPr>
          <w:rFonts w:cstheme="minorHAnsi"/>
          <w:b/>
          <w:sz w:val="24"/>
          <w:szCs w:val="24"/>
        </w:rPr>
        <w:tab/>
        <w:t xml:space="preserve">Chairs Items – </w:t>
      </w:r>
    </w:p>
    <w:p w14:paraId="3617888F" w14:textId="77777777" w:rsidR="00C0658D" w:rsidRPr="00C0658D" w:rsidRDefault="00C0658D" w:rsidP="00C0658D">
      <w:pPr>
        <w:ind w:left="720" w:hanging="720"/>
        <w:rPr>
          <w:rFonts w:cstheme="minorHAnsi"/>
          <w:b/>
          <w:sz w:val="24"/>
          <w:szCs w:val="24"/>
        </w:rPr>
      </w:pPr>
    </w:p>
    <w:p w14:paraId="3FDEA12E" w14:textId="0F1C5066" w:rsidR="00C0658D" w:rsidRPr="00C0658D" w:rsidRDefault="00C0658D" w:rsidP="00C0658D">
      <w:pPr>
        <w:ind w:left="720" w:hanging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There were no other items brought to the meetings attention.</w:t>
      </w:r>
    </w:p>
    <w:p w14:paraId="5ADA3A46" w14:textId="77777777" w:rsidR="00C0658D" w:rsidRPr="00C0658D" w:rsidRDefault="00C0658D" w:rsidP="00C0658D">
      <w:pPr>
        <w:ind w:left="720" w:hanging="720"/>
        <w:rPr>
          <w:rFonts w:cstheme="minorHAnsi"/>
          <w:b/>
          <w:sz w:val="24"/>
          <w:szCs w:val="24"/>
        </w:rPr>
      </w:pPr>
    </w:p>
    <w:p w14:paraId="00FA8419" w14:textId="77777777" w:rsidR="00C0658D" w:rsidRPr="00C0658D" w:rsidRDefault="00C0658D" w:rsidP="00C0658D">
      <w:pPr>
        <w:ind w:left="720" w:hanging="720"/>
        <w:rPr>
          <w:rFonts w:eastAsia="Calibri"/>
          <w:sz w:val="24"/>
          <w:szCs w:val="24"/>
        </w:rPr>
      </w:pPr>
      <w:r w:rsidRPr="00C0658D">
        <w:rPr>
          <w:rFonts w:cstheme="minorHAnsi"/>
          <w:b/>
          <w:sz w:val="24"/>
          <w:szCs w:val="24"/>
        </w:rPr>
        <w:t>7.</w:t>
      </w:r>
      <w:r w:rsidRPr="00C0658D">
        <w:rPr>
          <w:rFonts w:cstheme="minorHAnsi"/>
          <w:b/>
          <w:sz w:val="24"/>
          <w:szCs w:val="24"/>
        </w:rPr>
        <w:tab/>
        <w:t>Next meeting: 5.00 pm, Tuesday 4</w:t>
      </w:r>
      <w:r w:rsidRPr="00C0658D">
        <w:rPr>
          <w:rFonts w:cstheme="minorHAnsi"/>
          <w:b/>
          <w:sz w:val="24"/>
          <w:szCs w:val="24"/>
          <w:vertAlign w:val="superscript"/>
        </w:rPr>
        <w:t>th</w:t>
      </w:r>
      <w:r w:rsidRPr="00C0658D">
        <w:rPr>
          <w:rFonts w:cstheme="minorHAnsi"/>
          <w:b/>
          <w:sz w:val="24"/>
          <w:szCs w:val="24"/>
        </w:rPr>
        <w:t xml:space="preserve"> February 2025 at the West Dean Centre, Bream.  </w:t>
      </w:r>
    </w:p>
    <w:p w14:paraId="22264619" w14:textId="77777777" w:rsidR="00FF0B7B" w:rsidRDefault="00FF0B7B" w:rsidP="00C0658D">
      <w:pPr>
        <w:pStyle w:val="NoSpacing"/>
        <w:rPr>
          <w:rFonts w:asciiTheme="minorHAnsi" w:hAnsiTheme="minorHAnsi" w:cstheme="minorHAnsi"/>
          <w:bCs/>
        </w:rPr>
      </w:pPr>
    </w:p>
    <w:p w14:paraId="130F4BC6" w14:textId="5A5FF60B" w:rsidR="00C0658D" w:rsidRPr="00C0658D" w:rsidRDefault="00C0658D" w:rsidP="00C0658D">
      <w:pPr>
        <w:pStyle w:val="NoSpacing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Meeting closed at 17:21</w:t>
      </w:r>
    </w:p>
    <w:sectPr w:rsidR="00C0658D" w:rsidRPr="00C0658D" w:rsidSect="00322871">
      <w:footerReference w:type="default" r:id="rId7"/>
      <w:headerReference w:type="first" r:id="rId8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5850" w14:textId="77777777" w:rsidR="00363727" w:rsidRDefault="00363727" w:rsidP="00A76BB3">
      <w:r>
        <w:separator/>
      </w:r>
    </w:p>
  </w:endnote>
  <w:endnote w:type="continuationSeparator" w:id="0">
    <w:p w14:paraId="0FF9D5A1" w14:textId="77777777" w:rsidR="00363727" w:rsidRDefault="00363727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E07F727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FF4CCD">
          <w:rPr>
            <w:noProof/>
            <w:sz w:val="20"/>
            <w:szCs w:val="20"/>
          </w:rPr>
          <w:t>2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32A1534F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693A" w14:textId="77777777" w:rsidR="00363727" w:rsidRDefault="00363727" w:rsidP="00A76BB3">
      <w:r>
        <w:separator/>
      </w:r>
    </w:p>
  </w:footnote>
  <w:footnote w:type="continuationSeparator" w:id="0">
    <w:p w14:paraId="20548942" w14:textId="77777777" w:rsidR="00363727" w:rsidRDefault="00363727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BCF2" w14:textId="777180B6" w:rsidR="00F11B66" w:rsidRDefault="00F11B66" w:rsidP="00F11B6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E03389D" wp14:editId="7C9F8E76">
          <wp:simplePos x="0" y="0"/>
          <wp:positionH relativeFrom="column">
            <wp:posOffset>-330200</wp:posOffset>
          </wp:positionH>
          <wp:positionV relativeFrom="paragraph">
            <wp:posOffset>-93980</wp:posOffset>
          </wp:positionV>
          <wp:extent cx="1339850" cy="1339850"/>
          <wp:effectExtent l="0" t="0" r="0" b="0"/>
          <wp:wrapSquare wrapText="bothSides"/>
          <wp:docPr id="956467319" name="Picture 956467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6DCB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0294440" wp14:editId="0F7A5DC4">
              <wp:simplePos x="0" y="0"/>
              <wp:positionH relativeFrom="column">
                <wp:posOffset>723265</wp:posOffset>
              </wp:positionH>
              <wp:positionV relativeFrom="paragraph">
                <wp:posOffset>1167130</wp:posOffset>
              </wp:positionV>
              <wp:extent cx="5535930" cy="352425"/>
              <wp:effectExtent l="0" t="0" r="0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593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6AF55" w14:textId="77777777" w:rsidR="00F11B66" w:rsidRPr="00BC78C8" w:rsidRDefault="00F11B66" w:rsidP="00F11B66">
                          <w:pPr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r w:rsidRPr="00BC78C8">
                            <w:rPr>
                              <w:b/>
                              <w:sz w:val="36"/>
                              <w:u w:val="single"/>
                            </w:rPr>
                            <w:t>PLANNING COMMITTEE</w:t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 xml:space="preserve"> MINUTES</w:t>
                          </w:r>
                        </w:p>
                        <w:p w14:paraId="0A213EB4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944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6.95pt;margin-top:91.9pt;width:435.9pt;height:2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" stroked="f">
              <v:textbox>
                <w:txbxContent>
                  <w:p w14:paraId="7F26AF55" w14:textId="77777777" w:rsidR="00F11B66" w:rsidRPr="00BC78C8" w:rsidRDefault="00F11B66" w:rsidP="00F11B66">
                    <w:pPr>
                      <w:jc w:val="center"/>
                      <w:rPr>
                        <w:b/>
                        <w:sz w:val="36"/>
                        <w:u w:val="single"/>
                      </w:rPr>
                    </w:pPr>
                    <w:r w:rsidRPr="00BC78C8">
                      <w:rPr>
                        <w:b/>
                        <w:sz w:val="36"/>
                        <w:u w:val="single"/>
                      </w:rPr>
                      <w:t>PLANNING COMMITTEE</w:t>
                    </w:r>
                    <w:r>
                      <w:rPr>
                        <w:b/>
                        <w:sz w:val="36"/>
                        <w:u w:val="single"/>
                      </w:rPr>
                      <w:t xml:space="preserve"> MINUTES</w:t>
                    </w:r>
                  </w:p>
                  <w:p w14:paraId="0A213EB4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A2BF6A3" wp14:editId="2B69162A">
              <wp:simplePos x="0" y="0"/>
              <wp:positionH relativeFrom="column">
                <wp:posOffset>1014095</wp:posOffset>
              </wp:positionH>
              <wp:positionV relativeFrom="paragraph">
                <wp:posOffset>-261620</wp:posOffset>
              </wp:positionV>
              <wp:extent cx="5245100" cy="504825"/>
              <wp:effectExtent l="4445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9D79A" w14:textId="77777777" w:rsidR="00F11B66" w:rsidRPr="00D52753" w:rsidRDefault="00F11B66" w:rsidP="00F11B66">
                          <w:pPr>
                            <w:jc w:val="center"/>
                            <w:rPr>
                              <w:b/>
                              <w:sz w:val="50"/>
                            </w:rPr>
                          </w:pPr>
                          <w:r w:rsidRPr="00D52753">
                            <w:rPr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DD0EEDB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BF6A3" id="Text Box 2" o:spid="_x0000_s1027" type="#_x0000_t202" style="position:absolute;margin-left:79.85pt;margin-top:-20.6pt;width:413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" stroked="f">
              <v:textbox>
                <w:txbxContent>
                  <w:p w14:paraId="1AF9D79A" w14:textId="77777777" w:rsidR="00F11B66" w:rsidRPr="00D52753" w:rsidRDefault="00F11B66" w:rsidP="00F11B66">
                    <w:pPr>
                      <w:jc w:val="center"/>
                      <w:rPr>
                        <w:b/>
                        <w:sz w:val="50"/>
                      </w:rPr>
                    </w:pPr>
                    <w:r w:rsidRPr="00D52753">
                      <w:rPr>
                        <w:b/>
                        <w:sz w:val="50"/>
                      </w:rPr>
                      <w:t>WEST DEAN PARISH COUNCIL</w:t>
                    </w:r>
                  </w:p>
                  <w:p w14:paraId="7DD0EEDB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3A18536" wp14:editId="1D3C41F8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3CB985" w14:textId="643622B5" w:rsidR="00F11B66" w:rsidRDefault="00916DCB" w:rsidP="00F11B6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Kim Carpenter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3B3D54">
                            <w:rPr>
                              <w:sz w:val="20"/>
                              <w:szCs w:val="20"/>
                            </w:rPr>
                            <w:t>P Holland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 w:rsidRPr="00DD1B26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F11B66" w:rsidRPr="00DD1B26">
                            <w:rPr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F11B66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4EA6095E" w14:textId="77777777" w:rsidR="00F11B66" w:rsidRPr="00DD1B26" w:rsidRDefault="00F11B66" w:rsidP="00F11B6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Tel. Parish Office: 01594 564484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(9.00am – 1.00pm)</w:t>
                          </w: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527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D52753">
                              <w:rPr>
                                <w:rStyle w:val="Hyperlink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52C2441F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18536" id="Text Box 8" o:spid="_x0000_s1028" type="#_x0000_t202" style="position:absolute;margin-left:87.8pt;margin-top:15.4pt;width:245pt;height:8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623CB985" w14:textId="643622B5" w:rsidR="00F11B66" w:rsidRDefault="00916DCB" w:rsidP="00F11B66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Kim Carpenter</w:t>
                    </w:r>
                    <w:r w:rsidR="00F11B66">
                      <w:rPr>
                        <w:sz w:val="20"/>
                        <w:szCs w:val="20"/>
                      </w:rPr>
                      <w:t xml:space="preserve">  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3B3D54">
                      <w:rPr>
                        <w:sz w:val="20"/>
                        <w:szCs w:val="20"/>
                      </w:rPr>
                      <w:t>P Holland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 w:rsidRPr="00DD1B26">
                      <w:rPr>
                        <w:sz w:val="20"/>
                        <w:szCs w:val="20"/>
                      </w:rPr>
                      <w:br/>
                    </w:r>
                    <w:r w:rsidR="00F11B66" w:rsidRPr="00DD1B26">
                      <w:rPr>
                        <w:b/>
                        <w:sz w:val="20"/>
                        <w:szCs w:val="20"/>
                      </w:rPr>
                      <w:t>Clerk to the Council</w:t>
                    </w:r>
                    <w:r w:rsidR="00F11B66">
                      <w:rPr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4EA6095E" w14:textId="77777777" w:rsidR="00F11B66" w:rsidRPr="00DD1B26" w:rsidRDefault="00F11B66" w:rsidP="00F11B66">
                    <w:pPr>
                      <w:rPr>
                        <w:sz w:val="20"/>
                        <w:szCs w:val="20"/>
                      </w:rPr>
                    </w:pPr>
                    <w:r w:rsidRPr="00DD1B26">
                      <w:rPr>
                        <w:sz w:val="20"/>
                        <w:szCs w:val="20"/>
                      </w:rPr>
                      <w:br/>
                      <w:t>Tel. Parish Office: 01594 564484</w:t>
                    </w:r>
                    <w:r>
                      <w:rPr>
                        <w:sz w:val="20"/>
                        <w:szCs w:val="20"/>
                      </w:rPr>
                      <w:t xml:space="preserve"> (9.00am – 1.00pm)</w:t>
                    </w:r>
                    <w:r w:rsidRPr="00DD1B26">
                      <w:rPr>
                        <w:sz w:val="20"/>
                        <w:szCs w:val="20"/>
                      </w:rPr>
                      <w:br/>
                      <w:t>Email:</w:t>
                    </w:r>
                    <w:r w:rsidRPr="00D52753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D52753">
                        <w:rPr>
                          <w:rStyle w:val="Hyperlink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D1B26">
                      <w:rPr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52C2441F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68032BA" wp14:editId="4C4F8555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17E6F" w14:textId="77777777" w:rsidR="00F11B66" w:rsidRPr="00D52753" w:rsidRDefault="00F11B66" w:rsidP="00F11B66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Parish Office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01C3581" w14:textId="77777777" w:rsidR="00F11B66" w:rsidRDefault="00F11B66" w:rsidP="00F11B6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032BA" id="Text Box 9" o:spid="_x0000_s1029" type="#_x0000_t202" style="position:absolute;margin-left:367.85pt;margin-top:14.9pt;width:121pt;height:81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2EC17E6F" w14:textId="77777777" w:rsidR="00F11B66" w:rsidRPr="00D52753" w:rsidRDefault="00F11B66" w:rsidP="00F11B66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Parish Office</w:t>
                    </w:r>
                    <w:r>
                      <w:rPr>
                        <w:sz w:val="20"/>
                        <w:szCs w:val="20"/>
                      </w:rPr>
                      <w:br/>
                      <w:t>West Dean Centre</w:t>
                    </w:r>
                    <w:r>
                      <w:rPr>
                        <w:sz w:val="20"/>
                        <w:szCs w:val="20"/>
                      </w:rPr>
                      <w:br/>
                      <w:t>High Street</w:t>
                    </w:r>
                    <w:r>
                      <w:rPr>
                        <w:sz w:val="20"/>
                        <w:szCs w:val="20"/>
                      </w:rPr>
                      <w:br/>
                      <w:t>Bream</w:t>
                    </w:r>
                    <w:r>
                      <w:rPr>
                        <w:sz w:val="20"/>
                        <w:szCs w:val="20"/>
                      </w:rPr>
                      <w:br/>
                      <w:t>Glos.</w:t>
                    </w:r>
                    <w:r>
                      <w:rPr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01C3581" w14:textId="77777777" w:rsidR="00F11B66" w:rsidRDefault="00F11B66" w:rsidP="00F11B66"/>
                </w:txbxContent>
              </v:textbox>
              <w10:wrap type="square"/>
            </v:shape>
          </w:pict>
        </mc:Fallback>
      </mc:AlternateContent>
    </w:r>
  </w:p>
  <w:p w14:paraId="75E4773D" w14:textId="77777777" w:rsidR="00F11B66" w:rsidRDefault="00F11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6033F5"/>
    <w:multiLevelType w:val="hybridMultilevel"/>
    <w:tmpl w:val="17768E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950B36"/>
    <w:multiLevelType w:val="hybridMultilevel"/>
    <w:tmpl w:val="6E960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9658F"/>
    <w:multiLevelType w:val="hybridMultilevel"/>
    <w:tmpl w:val="D96E0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4264C"/>
    <w:multiLevelType w:val="multilevel"/>
    <w:tmpl w:val="EAC060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21A71"/>
    <w:multiLevelType w:val="hybridMultilevel"/>
    <w:tmpl w:val="31B66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5C15BA"/>
    <w:multiLevelType w:val="hybridMultilevel"/>
    <w:tmpl w:val="68D08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C8E"/>
    <w:multiLevelType w:val="hybridMultilevel"/>
    <w:tmpl w:val="3C1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28E5"/>
    <w:multiLevelType w:val="hybridMultilevel"/>
    <w:tmpl w:val="367EC9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E3CD4"/>
    <w:multiLevelType w:val="hybridMultilevel"/>
    <w:tmpl w:val="87CC2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16084"/>
    <w:multiLevelType w:val="hybridMultilevel"/>
    <w:tmpl w:val="C804CE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1C05ED"/>
    <w:multiLevelType w:val="hybridMultilevel"/>
    <w:tmpl w:val="F17E2E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D84F47"/>
    <w:multiLevelType w:val="hybridMultilevel"/>
    <w:tmpl w:val="3F945C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1823F9"/>
    <w:multiLevelType w:val="hybridMultilevel"/>
    <w:tmpl w:val="5E4E31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BA1CCE"/>
    <w:multiLevelType w:val="hybridMultilevel"/>
    <w:tmpl w:val="6EBA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75D85"/>
    <w:multiLevelType w:val="hybridMultilevel"/>
    <w:tmpl w:val="2696B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5174C"/>
    <w:multiLevelType w:val="hybridMultilevel"/>
    <w:tmpl w:val="D23CE2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1538"/>
    <w:multiLevelType w:val="hybridMultilevel"/>
    <w:tmpl w:val="63807F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4F4FF0"/>
    <w:multiLevelType w:val="hybridMultilevel"/>
    <w:tmpl w:val="E3DE75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E72F00"/>
    <w:multiLevelType w:val="hybridMultilevel"/>
    <w:tmpl w:val="92BEEA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4F503A"/>
    <w:multiLevelType w:val="hybridMultilevel"/>
    <w:tmpl w:val="55CE537C"/>
    <w:lvl w:ilvl="0" w:tplc="87D2E980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A8A0D1F"/>
    <w:multiLevelType w:val="hybridMultilevel"/>
    <w:tmpl w:val="283E44A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6D80B16"/>
    <w:multiLevelType w:val="hybridMultilevel"/>
    <w:tmpl w:val="F8B0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12161"/>
    <w:multiLevelType w:val="hybridMultilevel"/>
    <w:tmpl w:val="5F943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63A8E"/>
    <w:multiLevelType w:val="hybridMultilevel"/>
    <w:tmpl w:val="1E2CEE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093DCC"/>
    <w:multiLevelType w:val="hybridMultilevel"/>
    <w:tmpl w:val="D8D4E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96DB1"/>
    <w:multiLevelType w:val="hybridMultilevel"/>
    <w:tmpl w:val="01CE9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97B20"/>
    <w:multiLevelType w:val="hybridMultilevel"/>
    <w:tmpl w:val="A1F8349A"/>
    <w:lvl w:ilvl="0" w:tplc="A5CC0D7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DD6C65"/>
    <w:multiLevelType w:val="hybridMultilevel"/>
    <w:tmpl w:val="7A42C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5502B"/>
    <w:multiLevelType w:val="hybridMultilevel"/>
    <w:tmpl w:val="7BF0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70B4B"/>
    <w:multiLevelType w:val="hybridMultilevel"/>
    <w:tmpl w:val="E6B081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910F0B"/>
    <w:multiLevelType w:val="hybridMultilevel"/>
    <w:tmpl w:val="A2261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408C7"/>
    <w:multiLevelType w:val="hybridMultilevel"/>
    <w:tmpl w:val="BEDED6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C80001"/>
    <w:multiLevelType w:val="hybridMultilevel"/>
    <w:tmpl w:val="BF6ACC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CC3670"/>
    <w:multiLevelType w:val="hybridMultilevel"/>
    <w:tmpl w:val="30BE4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94B2A"/>
    <w:multiLevelType w:val="hybridMultilevel"/>
    <w:tmpl w:val="A3463D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8206C8"/>
    <w:multiLevelType w:val="hybridMultilevel"/>
    <w:tmpl w:val="C1509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93A05"/>
    <w:multiLevelType w:val="hybridMultilevel"/>
    <w:tmpl w:val="2952B2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322461"/>
    <w:multiLevelType w:val="hybridMultilevel"/>
    <w:tmpl w:val="26D4E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02F53"/>
    <w:multiLevelType w:val="hybridMultilevel"/>
    <w:tmpl w:val="E11EC2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20220"/>
    <w:multiLevelType w:val="hybridMultilevel"/>
    <w:tmpl w:val="66121E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6659976">
    <w:abstractNumId w:val="0"/>
  </w:num>
  <w:num w:numId="2" w16cid:durableId="1565874307">
    <w:abstractNumId w:val="4"/>
  </w:num>
  <w:num w:numId="3" w16cid:durableId="2017226967">
    <w:abstractNumId w:val="29"/>
  </w:num>
  <w:num w:numId="4" w16cid:durableId="807744173">
    <w:abstractNumId w:val="22"/>
  </w:num>
  <w:num w:numId="5" w16cid:durableId="970090572">
    <w:abstractNumId w:val="1"/>
  </w:num>
  <w:num w:numId="6" w16cid:durableId="1674531689">
    <w:abstractNumId w:val="5"/>
  </w:num>
  <w:num w:numId="7" w16cid:durableId="1069033502">
    <w:abstractNumId w:val="13"/>
  </w:num>
  <w:num w:numId="8" w16cid:durableId="157038497">
    <w:abstractNumId w:val="19"/>
  </w:num>
  <w:num w:numId="9" w16cid:durableId="151651923">
    <w:abstractNumId w:val="10"/>
  </w:num>
  <w:num w:numId="10" w16cid:durableId="1105417310">
    <w:abstractNumId w:val="37"/>
  </w:num>
  <w:num w:numId="11" w16cid:durableId="2102337563">
    <w:abstractNumId w:val="34"/>
  </w:num>
  <w:num w:numId="12" w16cid:durableId="1657032417">
    <w:abstractNumId w:val="17"/>
  </w:num>
  <w:num w:numId="13" w16cid:durableId="2112511562">
    <w:abstractNumId w:val="32"/>
  </w:num>
  <w:num w:numId="14" w16cid:durableId="2089615896">
    <w:abstractNumId w:val="24"/>
  </w:num>
  <w:num w:numId="15" w16cid:durableId="404841975">
    <w:abstractNumId w:val="12"/>
  </w:num>
  <w:num w:numId="16" w16cid:durableId="13114150">
    <w:abstractNumId w:val="35"/>
  </w:num>
  <w:num w:numId="17" w16cid:durableId="2067215860">
    <w:abstractNumId w:val="11"/>
  </w:num>
  <w:num w:numId="18" w16cid:durableId="1618633701">
    <w:abstractNumId w:val="15"/>
  </w:num>
  <w:num w:numId="19" w16cid:durableId="1689722657">
    <w:abstractNumId w:val="9"/>
  </w:num>
  <w:num w:numId="20" w16cid:durableId="4943717">
    <w:abstractNumId w:val="28"/>
  </w:num>
  <w:num w:numId="21" w16cid:durableId="1988824898">
    <w:abstractNumId w:val="7"/>
  </w:num>
  <w:num w:numId="22" w16cid:durableId="1892184592">
    <w:abstractNumId w:val="16"/>
  </w:num>
  <w:num w:numId="23" w16cid:durableId="1220820208">
    <w:abstractNumId w:val="8"/>
  </w:num>
  <w:num w:numId="24" w16cid:durableId="1589803533">
    <w:abstractNumId w:val="14"/>
  </w:num>
  <w:num w:numId="25" w16cid:durableId="372508430">
    <w:abstractNumId w:val="25"/>
  </w:num>
  <w:num w:numId="26" w16cid:durableId="724597065">
    <w:abstractNumId w:val="25"/>
  </w:num>
  <w:num w:numId="27" w16cid:durableId="2071951637">
    <w:abstractNumId w:val="30"/>
  </w:num>
  <w:num w:numId="28" w16cid:durableId="838420731">
    <w:abstractNumId w:val="40"/>
  </w:num>
  <w:num w:numId="29" w16cid:durableId="1596743720">
    <w:abstractNumId w:val="18"/>
  </w:num>
  <w:num w:numId="30" w16cid:durableId="854005600">
    <w:abstractNumId w:val="33"/>
  </w:num>
  <w:num w:numId="31" w16cid:durableId="1045251280">
    <w:abstractNumId w:val="6"/>
  </w:num>
  <w:num w:numId="32" w16cid:durableId="1304626715">
    <w:abstractNumId w:val="31"/>
  </w:num>
  <w:num w:numId="33" w16cid:durableId="2041584691">
    <w:abstractNumId w:val="3"/>
  </w:num>
  <w:num w:numId="34" w16cid:durableId="443503887">
    <w:abstractNumId w:val="38"/>
  </w:num>
  <w:num w:numId="35" w16cid:durableId="1589996904">
    <w:abstractNumId w:val="2"/>
  </w:num>
  <w:num w:numId="36" w16cid:durableId="1255817858">
    <w:abstractNumId w:val="23"/>
  </w:num>
  <w:num w:numId="37" w16cid:durableId="715012369">
    <w:abstractNumId w:val="39"/>
  </w:num>
  <w:num w:numId="38" w16cid:durableId="1736856336">
    <w:abstractNumId w:val="27"/>
  </w:num>
  <w:num w:numId="39" w16cid:durableId="232860573">
    <w:abstractNumId w:val="26"/>
  </w:num>
  <w:num w:numId="40" w16cid:durableId="530388157">
    <w:abstractNumId w:val="20"/>
  </w:num>
  <w:num w:numId="41" w16cid:durableId="1810048398">
    <w:abstractNumId w:val="36"/>
  </w:num>
  <w:num w:numId="42" w16cid:durableId="4653230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CB"/>
    <w:rsid w:val="00002AB2"/>
    <w:rsid w:val="00006EEF"/>
    <w:rsid w:val="00013E82"/>
    <w:rsid w:val="00020C4A"/>
    <w:rsid w:val="00023FE0"/>
    <w:rsid w:val="00031F11"/>
    <w:rsid w:val="000348C7"/>
    <w:rsid w:val="00040712"/>
    <w:rsid w:val="00063AF5"/>
    <w:rsid w:val="00065E23"/>
    <w:rsid w:val="00094027"/>
    <w:rsid w:val="00095A1E"/>
    <w:rsid w:val="00095B7B"/>
    <w:rsid w:val="000A1E23"/>
    <w:rsid w:val="000A5853"/>
    <w:rsid w:val="000B0DF6"/>
    <w:rsid w:val="000B3771"/>
    <w:rsid w:val="000B4A5C"/>
    <w:rsid w:val="000C60E5"/>
    <w:rsid w:val="000C6EA7"/>
    <w:rsid w:val="000D115D"/>
    <w:rsid w:val="000E08C5"/>
    <w:rsid w:val="000E0926"/>
    <w:rsid w:val="000E2741"/>
    <w:rsid w:val="000E524D"/>
    <w:rsid w:val="000E782E"/>
    <w:rsid w:val="00116102"/>
    <w:rsid w:val="001234EE"/>
    <w:rsid w:val="00126C91"/>
    <w:rsid w:val="0012712D"/>
    <w:rsid w:val="00131F7F"/>
    <w:rsid w:val="00135B75"/>
    <w:rsid w:val="001404AB"/>
    <w:rsid w:val="00142BD0"/>
    <w:rsid w:val="001504A8"/>
    <w:rsid w:val="001504E8"/>
    <w:rsid w:val="0015084B"/>
    <w:rsid w:val="001558EA"/>
    <w:rsid w:val="00167E14"/>
    <w:rsid w:val="001735D6"/>
    <w:rsid w:val="00175831"/>
    <w:rsid w:val="0017781F"/>
    <w:rsid w:val="00184575"/>
    <w:rsid w:val="00192543"/>
    <w:rsid w:val="00193E61"/>
    <w:rsid w:val="0019624F"/>
    <w:rsid w:val="00197D62"/>
    <w:rsid w:val="001A6B4D"/>
    <w:rsid w:val="001B7426"/>
    <w:rsid w:val="001C0703"/>
    <w:rsid w:val="001C20CE"/>
    <w:rsid w:val="001C3459"/>
    <w:rsid w:val="001C42D2"/>
    <w:rsid w:val="001D59D1"/>
    <w:rsid w:val="001E1D9F"/>
    <w:rsid w:val="001E70BA"/>
    <w:rsid w:val="001F1157"/>
    <w:rsid w:val="001F369D"/>
    <w:rsid w:val="001F5157"/>
    <w:rsid w:val="00202A82"/>
    <w:rsid w:val="002030BB"/>
    <w:rsid w:val="002042ED"/>
    <w:rsid w:val="00204C6A"/>
    <w:rsid w:val="0021369C"/>
    <w:rsid w:val="00216A2E"/>
    <w:rsid w:val="0022392A"/>
    <w:rsid w:val="00227A33"/>
    <w:rsid w:val="0023130D"/>
    <w:rsid w:val="0023139D"/>
    <w:rsid w:val="00233F54"/>
    <w:rsid w:val="0023492D"/>
    <w:rsid w:val="0023607A"/>
    <w:rsid w:val="00236ADE"/>
    <w:rsid w:val="00244D6B"/>
    <w:rsid w:val="00260C74"/>
    <w:rsid w:val="00263499"/>
    <w:rsid w:val="00277B2C"/>
    <w:rsid w:val="00277C3B"/>
    <w:rsid w:val="0028119A"/>
    <w:rsid w:val="002829FB"/>
    <w:rsid w:val="002902D1"/>
    <w:rsid w:val="00290E3D"/>
    <w:rsid w:val="00292F90"/>
    <w:rsid w:val="00295341"/>
    <w:rsid w:val="002A0651"/>
    <w:rsid w:val="002A2FE4"/>
    <w:rsid w:val="002B188F"/>
    <w:rsid w:val="002B3119"/>
    <w:rsid w:val="002B6A46"/>
    <w:rsid w:val="002C5F0C"/>
    <w:rsid w:val="002C796A"/>
    <w:rsid w:val="002C7DCE"/>
    <w:rsid w:val="002D383A"/>
    <w:rsid w:val="002F43AE"/>
    <w:rsid w:val="002F59B4"/>
    <w:rsid w:val="00300217"/>
    <w:rsid w:val="0030156A"/>
    <w:rsid w:val="003019B5"/>
    <w:rsid w:val="00302177"/>
    <w:rsid w:val="00310404"/>
    <w:rsid w:val="00315292"/>
    <w:rsid w:val="00322012"/>
    <w:rsid w:val="00322871"/>
    <w:rsid w:val="00331158"/>
    <w:rsid w:val="0033685D"/>
    <w:rsid w:val="003373F0"/>
    <w:rsid w:val="00337585"/>
    <w:rsid w:val="00343764"/>
    <w:rsid w:val="003439C3"/>
    <w:rsid w:val="00344D72"/>
    <w:rsid w:val="00351E07"/>
    <w:rsid w:val="00357996"/>
    <w:rsid w:val="00362074"/>
    <w:rsid w:val="00362B8A"/>
    <w:rsid w:val="00363727"/>
    <w:rsid w:val="00374072"/>
    <w:rsid w:val="003754AA"/>
    <w:rsid w:val="00375DDC"/>
    <w:rsid w:val="003772E0"/>
    <w:rsid w:val="00381EB6"/>
    <w:rsid w:val="00387B97"/>
    <w:rsid w:val="003903D4"/>
    <w:rsid w:val="003A10BA"/>
    <w:rsid w:val="003A6D62"/>
    <w:rsid w:val="003A785A"/>
    <w:rsid w:val="003B09D7"/>
    <w:rsid w:val="003B3D54"/>
    <w:rsid w:val="003B4BC1"/>
    <w:rsid w:val="003B62B0"/>
    <w:rsid w:val="003C2713"/>
    <w:rsid w:val="003C3624"/>
    <w:rsid w:val="003D69E4"/>
    <w:rsid w:val="003E09C1"/>
    <w:rsid w:val="003F3BB5"/>
    <w:rsid w:val="003F4320"/>
    <w:rsid w:val="003F7C16"/>
    <w:rsid w:val="00401667"/>
    <w:rsid w:val="0041144D"/>
    <w:rsid w:val="00415835"/>
    <w:rsid w:val="00422084"/>
    <w:rsid w:val="0043278A"/>
    <w:rsid w:val="00433A27"/>
    <w:rsid w:val="004376B1"/>
    <w:rsid w:val="0044037B"/>
    <w:rsid w:val="00440C42"/>
    <w:rsid w:val="004415CF"/>
    <w:rsid w:val="00445CE8"/>
    <w:rsid w:val="00453A15"/>
    <w:rsid w:val="00460A88"/>
    <w:rsid w:val="004641E5"/>
    <w:rsid w:val="004676ED"/>
    <w:rsid w:val="00471B57"/>
    <w:rsid w:val="00471F1B"/>
    <w:rsid w:val="0047289C"/>
    <w:rsid w:val="00473D0A"/>
    <w:rsid w:val="00477414"/>
    <w:rsid w:val="00487F1A"/>
    <w:rsid w:val="004A5275"/>
    <w:rsid w:val="004A5984"/>
    <w:rsid w:val="004A75C0"/>
    <w:rsid w:val="004B0A61"/>
    <w:rsid w:val="004B1F07"/>
    <w:rsid w:val="004C4A58"/>
    <w:rsid w:val="004D209C"/>
    <w:rsid w:val="004D3BA9"/>
    <w:rsid w:val="004E2197"/>
    <w:rsid w:val="004E587C"/>
    <w:rsid w:val="004E5D87"/>
    <w:rsid w:val="004F38F9"/>
    <w:rsid w:val="004F7208"/>
    <w:rsid w:val="004F7DEE"/>
    <w:rsid w:val="0050066E"/>
    <w:rsid w:val="00506064"/>
    <w:rsid w:val="00511449"/>
    <w:rsid w:val="0051371D"/>
    <w:rsid w:val="00514A3D"/>
    <w:rsid w:val="00514AC7"/>
    <w:rsid w:val="00514C4A"/>
    <w:rsid w:val="00515E32"/>
    <w:rsid w:val="005231DD"/>
    <w:rsid w:val="00535FA6"/>
    <w:rsid w:val="005425FB"/>
    <w:rsid w:val="005477C1"/>
    <w:rsid w:val="00565A01"/>
    <w:rsid w:val="00571CC6"/>
    <w:rsid w:val="00574027"/>
    <w:rsid w:val="005810CE"/>
    <w:rsid w:val="00582590"/>
    <w:rsid w:val="0058260B"/>
    <w:rsid w:val="005835C9"/>
    <w:rsid w:val="00583A8F"/>
    <w:rsid w:val="00586600"/>
    <w:rsid w:val="00587216"/>
    <w:rsid w:val="00595C4F"/>
    <w:rsid w:val="00597A6D"/>
    <w:rsid w:val="005A1FC0"/>
    <w:rsid w:val="005A3BFE"/>
    <w:rsid w:val="005A44B2"/>
    <w:rsid w:val="005A6866"/>
    <w:rsid w:val="005B0261"/>
    <w:rsid w:val="005B2BF2"/>
    <w:rsid w:val="005C5550"/>
    <w:rsid w:val="005C7B21"/>
    <w:rsid w:val="005D11B3"/>
    <w:rsid w:val="005E00AF"/>
    <w:rsid w:val="005E040D"/>
    <w:rsid w:val="005E11AF"/>
    <w:rsid w:val="005E2DC7"/>
    <w:rsid w:val="005E32E7"/>
    <w:rsid w:val="005E35A1"/>
    <w:rsid w:val="005E38C7"/>
    <w:rsid w:val="005E6AF7"/>
    <w:rsid w:val="005F1A24"/>
    <w:rsid w:val="005F418F"/>
    <w:rsid w:val="005F688F"/>
    <w:rsid w:val="006050E2"/>
    <w:rsid w:val="00626616"/>
    <w:rsid w:val="00631AFF"/>
    <w:rsid w:val="00634A08"/>
    <w:rsid w:val="006425BB"/>
    <w:rsid w:val="00646D35"/>
    <w:rsid w:val="00654707"/>
    <w:rsid w:val="00657742"/>
    <w:rsid w:val="00667044"/>
    <w:rsid w:val="00677C9A"/>
    <w:rsid w:val="00682E89"/>
    <w:rsid w:val="006A5AE8"/>
    <w:rsid w:val="006B060C"/>
    <w:rsid w:val="006B3644"/>
    <w:rsid w:val="006C1D08"/>
    <w:rsid w:val="006D5482"/>
    <w:rsid w:val="006D79F1"/>
    <w:rsid w:val="006E0CB7"/>
    <w:rsid w:val="006E64F8"/>
    <w:rsid w:val="006E7637"/>
    <w:rsid w:val="006F3772"/>
    <w:rsid w:val="006F5AE1"/>
    <w:rsid w:val="007009CA"/>
    <w:rsid w:val="00700A25"/>
    <w:rsid w:val="00715B3D"/>
    <w:rsid w:val="0071724C"/>
    <w:rsid w:val="00724050"/>
    <w:rsid w:val="007257B7"/>
    <w:rsid w:val="007343E2"/>
    <w:rsid w:val="00742C94"/>
    <w:rsid w:val="0074422E"/>
    <w:rsid w:val="00746094"/>
    <w:rsid w:val="0075634C"/>
    <w:rsid w:val="00760879"/>
    <w:rsid w:val="0076228F"/>
    <w:rsid w:val="00764D93"/>
    <w:rsid w:val="00766C98"/>
    <w:rsid w:val="00773AD8"/>
    <w:rsid w:val="00777EDF"/>
    <w:rsid w:val="00782406"/>
    <w:rsid w:val="00785444"/>
    <w:rsid w:val="007855DB"/>
    <w:rsid w:val="0079199A"/>
    <w:rsid w:val="0079380A"/>
    <w:rsid w:val="0079391C"/>
    <w:rsid w:val="00795BFD"/>
    <w:rsid w:val="0079629A"/>
    <w:rsid w:val="007B5FFB"/>
    <w:rsid w:val="007D69D2"/>
    <w:rsid w:val="007E5F33"/>
    <w:rsid w:val="007E71BE"/>
    <w:rsid w:val="007E74EF"/>
    <w:rsid w:val="007F1AE1"/>
    <w:rsid w:val="007F45E7"/>
    <w:rsid w:val="007F5D15"/>
    <w:rsid w:val="008005EA"/>
    <w:rsid w:val="00804028"/>
    <w:rsid w:val="0080660C"/>
    <w:rsid w:val="00811C88"/>
    <w:rsid w:val="0082131A"/>
    <w:rsid w:val="008266C0"/>
    <w:rsid w:val="00827460"/>
    <w:rsid w:val="008303D2"/>
    <w:rsid w:val="00832E23"/>
    <w:rsid w:val="00837E1C"/>
    <w:rsid w:val="008428A2"/>
    <w:rsid w:val="008429C1"/>
    <w:rsid w:val="00844C13"/>
    <w:rsid w:val="0084542E"/>
    <w:rsid w:val="0085313B"/>
    <w:rsid w:val="0085714F"/>
    <w:rsid w:val="00862AFE"/>
    <w:rsid w:val="00865231"/>
    <w:rsid w:val="0086665F"/>
    <w:rsid w:val="00870494"/>
    <w:rsid w:val="00882017"/>
    <w:rsid w:val="00891C5B"/>
    <w:rsid w:val="00893B5A"/>
    <w:rsid w:val="00893C6E"/>
    <w:rsid w:val="008A48C8"/>
    <w:rsid w:val="008B1765"/>
    <w:rsid w:val="008B523C"/>
    <w:rsid w:val="008B6E50"/>
    <w:rsid w:val="008C0937"/>
    <w:rsid w:val="008C1006"/>
    <w:rsid w:val="008C17EE"/>
    <w:rsid w:val="008D355B"/>
    <w:rsid w:val="008D631C"/>
    <w:rsid w:val="008E58F0"/>
    <w:rsid w:val="008E6BAC"/>
    <w:rsid w:val="008E6CEE"/>
    <w:rsid w:val="008E6D15"/>
    <w:rsid w:val="008F039D"/>
    <w:rsid w:val="008F0737"/>
    <w:rsid w:val="008F1A6D"/>
    <w:rsid w:val="008F383B"/>
    <w:rsid w:val="009104A3"/>
    <w:rsid w:val="00913094"/>
    <w:rsid w:val="00913C9E"/>
    <w:rsid w:val="00916DCB"/>
    <w:rsid w:val="00920456"/>
    <w:rsid w:val="00926943"/>
    <w:rsid w:val="00930881"/>
    <w:rsid w:val="00935D32"/>
    <w:rsid w:val="00943FCF"/>
    <w:rsid w:val="00944C0A"/>
    <w:rsid w:val="00946745"/>
    <w:rsid w:val="00951C1B"/>
    <w:rsid w:val="00957345"/>
    <w:rsid w:val="00961C69"/>
    <w:rsid w:val="0098312A"/>
    <w:rsid w:val="0099391D"/>
    <w:rsid w:val="00996025"/>
    <w:rsid w:val="009961E4"/>
    <w:rsid w:val="00997797"/>
    <w:rsid w:val="009A01F0"/>
    <w:rsid w:val="009A2BB8"/>
    <w:rsid w:val="009B2482"/>
    <w:rsid w:val="009B26D9"/>
    <w:rsid w:val="009B460F"/>
    <w:rsid w:val="009B6718"/>
    <w:rsid w:val="009B6F86"/>
    <w:rsid w:val="009C08DA"/>
    <w:rsid w:val="009C7DF7"/>
    <w:rsid w:val="009D4D86"/>
    <w:rsid w:val="009E0305"/>
    <w:rsid w:val="009E22C7"/>
    <w:rsid w:val="009E3B86"/>
    <w:rsid w:val="009E3F72"/>
    <w:rsid w:val="009E62DA"/>
    <w:rsid w:val="009F326F"/>
    <w:rsid w:val="009F624A"/>
    <w:rsid w:val="009F6769"/>
    <w:rsid w:val="00A00BAE"/>
    <w:rsid w:val="00A01169"/>
    <w:rsid w:val="00A02471"/>
    <w:rsid w:val="00A0765D"/>
    <w:rsid w:val="00A10333"/>
    <w:rsid w:val="00A108EF"/>
    <w:rsid w:val="00A2134D"/>
    <w:rsid w:val="00A22488"/>
    <w:rsid w:val="00A44B50"/>
    <w:rsid w:val="00A460F2"/>
    <w:rsid w:val="00A51833"/>
    <w:rsid w:val="00A55404"/>
    <w:rsid w:val="00A64094"/>
    <w:rsid w:val="00A7173C"/>
    <w:rsid w:val="00A7571F"/>
    <w:rsid w:val="00A76BB3"/>
    <w:rsid w:val="00A93AB0"/>
    <w:rsid w:val="00A95705"/>
    <w:rsid w:val="00A963F6"/>
    <w:rsid w:val="00AA6DD5"/>
    <w:rsid w:val="00AB22CF"/>
    <w:rsid w:val="00AB6F59"/>
    <w:rsid w:val="00AD71D5"/>
    <w:rsid w:val="00AF2FE1"/>
    <w:rsid w:val="00B00C7F"/>
    <w:rsid w:val="00B04915"/>
    <w:rsid w:val="00B11F2B"/>
    <w:rsid w:val="00B25270"/>
    <w:rsid w:val="00B27E20"/>
    <w:rsid w:val="00B31301"/>
    <w:rsid w:val="00B32108"/>
    <w:rsid w:val="00B3419F"/>
    <w:rsid w:val="00B34CBE"/>
    <w:rsid w:val="00B417CF"/>
    <w:rsid w:val="00B4202E"/>
    <w:rsid w:val="00B427B1"/>
    <w:rsid w:val="00B45D77"/>
    <w:rsid w:val="00B528A6"/>
    <w:rsid w:val="00B53B38"/>
    <w:rsid w:val="00B57BCA"/>
    <w:rsid w:val="00B64585"/>
    <w:rsid w:val="00B64BEB"/>
    <w:rsid w:val="00B6632E"/>
    <w:rsid w:val="00B679EF"/>
    <w:rsid w:val="00B75A58"/>
    <w:rsid w:val="00B765F1"/>
    <w:rsid w:val="00B77F4D"/>
    <w:rsid w:val="00B80639"/>
    <w:rsid w:val="00B83CA7"/>
    <w:rsid w:val="00B83DEA"/>
    <w:rsid w:val="00B86050"/>
    <w:rsid w:val="00B87505"/>
    <w:rsid w:val="00B902DF"/>
    <w:rsid w:val="00B92AFC"/>
    <w:rsid w:val="00B954FF"/>
    <w:rsid w:val="00B9553B"/>
    <w:rsid w:val="00B971DA"/>
    <w:rsid w:val="00B97279"/>
    <w:rsid w:val="00BA638B"/>
    <w:rsid w:val="00BB292A"/>
    <w:rsid w:val="00BC1064"/>
    <w:rsid w:val="00BC3739"/>
    <w:rsid w:val="00BC78C8"/>
    <w:rsid w:val="00BD0559"/>
    <w:rsid w:val="00BD67D2"/>
    <w:rsid w:val="00BE0380"/>
    <w:rsid w:val="00BF1B3A"/>
    <w:rsid w:val="00BF77D1"/>
    <w:rsid w:val="00C02548"/>
    <w:rsid w:val="00C0658D"/>
    <w:rsid w:val="00C137C7"/>
    <w:rsid w:val="00C20868"/>
    <w:rsid w:val="00C21F55"/>
    <w:rsid w:val="00C60868"/>
    <w:rsid w:val="00C61B4C"/>
    <w:rsid w:val="00C66649"/>
    <w:rsid w:val="00C717BA"/>
    <w:rsid w:val="00C72F4A"/>
    <w:rsid w:val="00C7592C"/>
    <w:rsid w:val="00C7732C"/>
    <w:rsid w:val="00C84FF8"/>
    <w:rsid w:val="00C93156"/>
    <w:rsid w:val="00CA0F54"/>
    <w:rsid w:val="00CA605D"/>
    <w:rsid w:val="00CA7C29"/>
    <w:rsid w:val="00CB7FDC"/>
    <w:rsid w:val="00CC1B13"/>
    <w:rsid w:val="00CD7936"/>
    <w:rsid w:val="00CE0AFD"/>
    <w:rsid w:val="00CF3E7F"/>
    <w:rsid w:val="00CF6651"/>
    <w:rsid w:val="00CF7C3E"/>
    <w:rsid w:val="00D04B2C"/>
    <w:rsid w:val="00D056C6"/>
    <w:rsid w:val="00D06627"/>
    <w:rsid w:val="00D165A3"/>
    <w:rsid w:val="00D201A1"/>
    <w:rsid w:val="00D21621"/>
    <w:rsid w:val="00D231D6"/>
    <w:rsid w:val="00D24913"/>
    <w:rsid w:val="00D24B98"/>
    <w:rsid w:val="00D25DA0"/>
    <w:rsid w:val="00D26A34"/>
    <w:rsid w:val="00D3060F"/>
    <w:rsid w:val="00D359BA"/>
    <w:rsid w:val="00D36744"/>
    <w:rsid w:val="00D40824"/>
    <w:rsid w:val="00D4367E"/>
    <w:rsid w:val="00D50CFB"/>
    <w:rsid w:val="00D51EA9"/>
    <w:rsid w:val="00D52753"/>
    <w:rsid w:val="00D72DB4"/>
    <w:rsid w:val="00D813F7"/>
    <w:rsid w:val="00D82E04"/>
    <w:rsid w:val="00DA737C"/>
    <w:rsid w:val="00DB2D8E"/>
    <w:rsid w:val="00DB313E"/>
    <w:rsid w:val="00DB55F2"/>
    <w:rsid w:val="00DB6DA1"/>
    <w:rsid w:val="00DC0EE8"/>
    <w:rsid w:val="00DC7CDE"/>
    <w:rsid w:val="00DD180D"/>
    <w:rsid w:val="00DD1B26"/>
    <w:rsid w:val="00DF0CF1"/>
    <w:rsid w:val="00DF21EB"/>
    <w:rsid w:val="00E0302A"/>
    <w:rsid w:val="00E106BB"/>
    <w:rsid w:val="00E12776"/>
    <w:rsid w:val="00E12F45"/>
    <w:rsid w:val="00E13DCD"/>
    <w:rsid w:val="00E14176"/>
    <w:rsid w:val="00E141EA"/>
    <w:rsid w:val="00E14D44"/>
    <w:rsid w:val="00E169E2"/>
    <w:rsid w:val="00E244A1"/>
    <w:rsid w:val="00E26744"/>
    <w:rsid w:val="00E313A4"/>
    <w:rsid w:val="00E34C1D"/>
    <w:rsid w:val="00E42A9B"/>
    <w:rsid w:val="00E43DCB"/>
    <w:rsid w:val="00E50221"/>
    <w:rsid w:val="00E66C00"/>
    <w:rsid w:val="00E73D8E"/>
    <w:rsid w:val="00E76644"/>
    <w:rsid w:val="00E766A7"/>
    <w:rsid w:val="00E81E07"/>
    <w:rsid w:val="00E91BAB"/>
    <w:rsid w:val="00E93011"/>
    <w:rsid w:val="00E94174"/>
    <w:rsid w:val="00E9637C"/>
    <w:rsid w:val="00EA25A8"/>
    <w:rsid w:val="00EB2172"/>
    <w:rsid w:val="00EB64DF"/>
    <w:rsid w:val="00EB7DD7"/>
    <w:rsid w:val="00EE58A2"/>
    <w:rsid w:val="00EE6702"/>
    <w:rsid w:val="00EE7AF5"/>
    <w:rsid w:val="00EF3C77"/>
    <w:rsid w:val="00F039D4"/>
    <w:rsid w:val="00F0713C"/>
    <w:rsid w:val="00F11B66"/>
    <w:rsid w:val="00F15050"/>
    <w:rsid w:val="00F22E36"/>
    <w:rsid w:val="00F25B70"/>
    <w:rsid w:val="00F34A36"/>
    <w:rsid w:val="00F37E8C"/>
    <w:rsid w:val="00F65EF3"/>
    <w:rsid w:val="00F71450"/>
    <w:rsid w:val="00F92766"/>
    <w:rsid w:val="00F935CE"/>
    <w:rsid w:val="00F937CB"/>
    <w:rsid w:val="00F9418B"/>
    <w:rsid w:val="00FA3397"/>
    <w:rsid w:val="00FA6ACA"/>
    <w:rsid w:val="00FA788E"/>
    <w:rsid w:val="00FB797E"/>
    <w:rsid w:val="00FC3FC2"/>
    <w:rsid w:val="00FC452F"/>
    <w:rsid w:val="00FC7BAF"/>
    <w:rsid w:val="00FD0F88"/>
    <w:rsid w:val="00FD2CB8"/>
    <w:rsid w:val="00FD675B"/>
    <w:rsid w:val="00FD74DD"/>
    <w:rsid w:val="00FE4204"/>
    <w:rsid w:val="00FE6A3E"/>
    <w:rsid w:val="00FE7592"/>
    <w:rsid w:val="00FF0B7B"/>
    <w:rsid w:val="00FF495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B3A07"/>
  <w15:docId w15:val="{DAAD3A3C-4F62-4C7D-8E24-590E9EED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2A"/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suppressAutoHyphens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suppressAutoHyphens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3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suppressAutoHyphens/>
      <w:jc w:val="center"/>
    </w:pPr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customStyle="1" w:styleId="searchresult">
    <w:name w:val="searchresult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D355B"/>
  </w:style>
  <w:style w:type="table" w:styleId="TableGrid">
    <w:name w:val="Table Grid"/>
    <w:basedOn w:val="TableNormal"/>
    <w:uiPriority w:val="59"/>
    <w:rsid w:val="00FD0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B8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D180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D180D"/>
    <w:rPr>
      <w:rFonts w:ascii="Calibri" w:hAnsi="Calibri"/>
      <w:szCs w:val="21"/>
    </w:rPr>
  </w:style>
  <w:style w:type="character" w:customStyle="1" w:styleId="casenumber">
    <w:name w:val="casenumber"/>
    <w:basedOn w:val="DefaultParagraphFont"/>
    <w:rsid w:val="00D51EA9"/>
  </w:style>
  <w:style w:type="character" w:customStyle="1" w:styleId="divider1">
    <w:name w:val="divider1"/>
    <w:basedOn w:val="DefaultParagraphFont"/>
    <w:rsid w:val="00D51EA9"/>
  </w:style>
  <w:style w:type="character" w:customStyle="1" w:styleId="description">
    <w:name w:val="description"/>
    <w:basedOn w:val="DefaultParagraphFont"/>
    <w:rsid w:val="00D51EA9"/>
  </w:style>
  <w:style w:type="character" w:styleId="UnresolvedMention">
    <w:name w:val="Unresolved Mention"/>
    <w:basedOn w:val="DefaultParagraphFont"/>
    <w:uiPriority w:val="99"/>
    <w:semiHidden/>
    <w:unhideWhenUsed/>
    <w:rsid w:val="00432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91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2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798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53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westdeanpc.org.uk" TargetMode="External"/><Relationship Id="rId2" Type="http://schemas.openxmlformats.org/officeDocument/2006/relationships/hyperlink" Target="mailto:admin@westdeanpc.org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Planning%20Committee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Minutes Template.dotx</Template>
  <TotalTime>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2024-05-20T10:52:00Z</cp:lastPrinted>
  <dcterms:created xsi:type="dcterms:W3CDTF">2025-01-22T09:19:00Z</dcterms:created>
  <dcterms:modified xsi:type="dcterms:W3CDTF">2025-01-22T09:19:00Z</dcterms:modified>
</cp:coreProperties>
</file>