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7E0471DB" w:rsidR="00443A9C" w:rsidRDefault="00443A9C" w:rsidP="00A55F22">
      <w:pPr>
        <w:tabs>
          <w:tab w:val="left" w:pos="1701"/>
        </w:tabs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9C1E3D">
        <w:rPr>
          <w:rFonts w:asciiTheme="minorHAnsi" w:eastAsia="Calibri" w:hAnsiTheme="minorHAnsi" w:cstheme="minorHAnsi"/>
          <w:b/>
          <w:bCs/>
        </w:rPr>
        <w:t xml:space="preserve"> </w:t>
      </w:r>
      <w:r w:rsidR="00D23B58">
        <w:rPr>
          <w:rFonts w:asciiTheme="minorHAnsi" w:eastAsia="Calibri" w:hAnsiTheme="minorHAnsi" w:cstheme="minorHAnsi"/>
          <w:b/>
          <w:bCs/>
        </w:rPr>
        <w:t>1</w:t>
      </w:r>
      <w:r w:rsidR="00C13A66">
        <w:rPr>
          <w:rFonts w:asciiTheme="minorHAnsi" w:eastAsia="Calibri" w:hAnsiTheme="minorHAnsi" w:cstheme="minorHAnsi"/>
          <w:b/>
          <w:bCs/>
        </w:rPr>
        <w:t>5</w:t>
      </w:r>
      <w:r w:rsidR="00C13A66" w:rsidRPr="00C13A66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C13A66">
        <w:rPr>
          <w:rFonts w:asciiTheme="minorHAnsi" w:eastAsia="Calibri" w:hAnsiTheme="minorHAnsi" w:cstheme="minorHAnsi"/>
          <w:b/>
          <w:bCs/>
        </w:rPr>
        <w:t xml:space="preserve"> </w:t>
      </w:r>
      <w:r w:rsidR="00D23B58">
        <w:rPr>
          <w:rFonts w:asciiTheme="minorHAnsi" w:eastAsia="Calibri" w:hAnsiTheme="minorHAnsi" w:cstheme="minorHAnsi"/>
          <w:b/>
          <w:bCs/>
        </w:rPr>
        <w:t xml:space="preserve"> October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A55F22">
      <w:pPr>
        <w:tabs>
          <w:tab w:val="left" w:pos="1701"/>
        </w:tabs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A55F22">
      <w:pPr>
        <w:tabs>
          <w:tab w:val="left" w:pos="1701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A55F22">
      <w:pPr>
        <w:tabs>
          <w:tab w:val="left" w:pos="1701"/>
        </w:tabs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A55F22">
      <w:pPr>
        <w:tabs>
          <w:tab w:val="left" w:pos="1701"/>
        </w:tabs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A55F22">
      <w:pPr>
        <w:tabs>
          <w:tab w:val="left" w:pos="1701"/>
        </w:tabs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A55F22">
      <w:pPr>
        <w:tabs>
          <w:tab w:val="left" w:pos="1701"/>
        </w:tabs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A55F22">
      <w:pPr>
        <w:pStyle w:val="NoSpacing"/>
        <w:tabs>
          <w:tab w:val="left" w:pos="1701"/>
        </w:tabs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A55F22">
      <w:pPr>
        <w:pStyle w:val="NoSpacing"/>
        <w:tabs>
          <w:tab w:val="left" w:pos="1701"/>
        </w:tabs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A55F22">
      <w:pPr>
        <w:pStyle w:val="NoSpacing"/>
        <w:tabs>
          <w:tab w:val="left" w:pos="1701"/>
        </w:tabs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A55F22">
      <w:pPr>
        <w:pStyle w:val="NoSpacing"/>
        <w:tabs>
          <w:tab w:val="left" w:pos="1701"/>
        </w:tabs>
        <w:rPr>
          <w:rFonts w:asciiTheme="minorHAnsi" w:eastAsia="Calibri" w:hAnsiTheme="minorHAnsi" w:cstheme="minorHAnsi"/>
          <w:b/>
        </w:rPr>
      </w:pPr>
    </w:p>
    <w:p w14:paraId="7DD2EC98" w14:textId="09636F71" w:rsidR="007E582E" w:rsidRPr="00BF22B3" w:rsidRDefault="00443A9C" w:rsidP="00A55F22">
      <w:pPr>
        <w:pStyle w:val="NoSpacing"/>
        <w:tabs>
          <w:tab w:val="left" w:pos="1701"/>
        </w:tabs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D23B58">
        <w:rPr>
          <w:rFonts w:asciiTheme="minorHAnsi" w:eastAsia="Calibri" w:hAnsiTheme="minorHAnsi" w:cstheme="minorHAnsi"/>
          <w:b/>
        </w:rPr>
        <w:t>1</w:t>
      </w:r>
      <w:r w:rsidR="00C13A66" w:rsidRPr="00C13A66">
        <w:rPr>
          <w:rFonts w:asciiTheme="minorHAnsi" w:eastAsia="Calibri" w:hAnsiTheme="minorHAnsi" w:cstheme="minorHAnsi"/>
          <w:b/>
          <w:vertAlign w:val="superscript"/>
        </w:rPr>
        <w:t>st</w:t>
      </w:r>
      <w:r w:rsidR="00C13A66">
        <w:rPr>
          <w:rFonts w:asciiTheme="minorHAnsi" w:eastAsia="Calibri" w:hAnsiTheme="minorHAnsi" w:cstheme="minorHAnsi"/>
          <w:b/>
        </w:rPr>
        <w:t xml:space="preserve"> October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  <w:i/>
        </w:rPr>
      </w:pPr>
    </w:p>
    <w:p w14:paraId="76F86B0D" w14:textId="601224B9" w:rsidR="00C13A66" w:rsidRDefault="00C13A66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P1143/24/FUL – 1 Sunnyside, Oakwood Road, Bream – 18/10/24</w:t>
      </w:r>
    </w:p>
    <w:p w14:paraId="2E78BD22" w14:textId="24BA2915" w:rsidR="00C13A66" w:rsidRPr="00C13A66" w:rsidRDefault="00C13A66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Erection of one self-build dwelling.</w:t>
      </w:r>
    </w:p>
    <w:p w14:paraId="6D83DB9C" w14:textId="77777777" w:rsidR="00D23B58" w:rsidRPr="00D23B58" w:rsidRDefault="00D23B58" w:rsidP="00A55F22">
      <w:pPr>
        <w:pStyle w:val="NoSpacing"/>
        <w:tabs>
          <w:tab w:val="left" w:pos="1701"/>
        </w:tabs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i/>
        </w:rPr>
      </w:pPr>
    </w:p>
    <w:p w14:paraId="08D97CEA" w14:textId="77777777" w:rsidR="009C1E3D" w:rsidRDefault="009C1E3D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u w:val="single"/>
        </w:rPr>
      </w:pPr>
    </w:p>
    <w:p w14:paraId="56B08C77" w14:textId="635D2ECE" w:rsidR="00F82625" w:rsidRDefault="00D20C89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55F22">
      <w:pPr>
        <w:tabs>
          <w:tab w:val="left" w:pos="1701"/>
        </w:tabs>
        <w:rPr>
          <w:rFonts w:asciiTheme="minorHAnsi" w:eastAsia="MS Mincho" w:hAnsiTheme="minorHAnsi" w:cstheme="minorHAnsi"/>
          <w:b/>
          <w:iCs/>
        </w:rPr>
      </w:pPr>
    </w:p>
    <w:p w14:paraId="3B2B3E23" w14:textId="77777777" w:rsidR="0065638E" w:rsidRPr="0065638E" w:rsidRDefault="0065638E" w:rsidP="00A55F22">
      <w:pPr>
        <w:tabs>
          <w:tab w:val="left" w:pos="1701"/>
        </w:tabs>
        <w:rPr>
          <w:rFonts w:asciiTheme="minorHAnsi" w:eastAsia="MS Mincho" w:hAnsiTheme="minorHAnsi" w:cstheme="minorHAnsi"/>
          <w:bCs/>
          <w:i/>
        </w:rPr>
      </w:pPr>
    </w:p>
    <w:p w14:paraId="094683CE" w14:textId="38664CFB" w:rsidR="00F60527" w:rsidRDefault="00D20C89" w:rsidP="00A55F22">
      <w:pPr>
        <w:tabs>
          <w:tab w:val="left" w:pos="1701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77777777" w:rsidR="00D803E4" w:rsidRDefault="00D803E4" w:rsidP="00A55F22">
      <w:pPr>
        <w:tabs>
          <w:tab w:val="left" w:pos="1701"/>
        </w:tabs>
        <w:rPr>
          <w:rFonts w:asciiTheme="minorHAnsi" w:hAnsiTheme="minorHAnsi" w:cstheme="minorHAnsi"/>
          <w:b/>
          <w:u w:val="single"/>
        </w:rPr>
      </w:pPr>
    </w:p>
    <w:p w14:paraId="34BE4BE3" w14:textId="676B0B9D" w:rsidR="00BA1364" w:rsidRPr="00A55F22" w:rsidRDefault="00A55F22" w:rsidP="00A55F22">
      <w:pPr>
        <w:tabs>
          <w:tab w:val="left" w:pos="1701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P1235/24/TCA, Kidnalls Cottage, </w:t>
      </w:r>
      <w:proofErr w:type="spellStart"/>
      <w:r>
        <w:rPr>
          <w:rFonts w:asciiTheme="minorHAnsi" w:hAnsiTheme="minorHAnsi" w:cstheme="minorHAnsi"/>
          <w:b/>
        </w:rPr>
        <w:t>Blimshire</w:t>
      </w:r>
      <w:proofErr w:type="spellEnd"/>
    </w:p>
    <w:p w14:paraId="5055FD63" w14:textId="77777777" w:rsidR="00A55F22" w:rsidRPr="00A55F22" w:rsidRDefault="00A55F22" w:rsidP="00A55F22">
      <w:pPr>
        <w:spacing w:line="276" w:lineRule="auto"/>
        <w:rPr>
          <w:rFonts w:asciiTheme="minorHAnsi" w:eastAsia="MS Mincho" w:hAnsiTheme="minorHAnsi" w:cstheme="minorHAnsi"/>
          <w:i/>
          <w:iCs/>
          <w:color w:val="auto"/>
          <w:lang w:eastAsia="en-US"/>
        </w:rPr>
      </w:pPr>
      <w:r w:rsidRPr="00A55F22">
        <w:rPr>
          <w:rFonts w:asciiTheme="minorHAnsi" w:eastAsia="MS Mincho" w:hAnsiTheme="minorHAnsi" w:cstheme="minorHAnsi"/>
          <w:i/>
          <w:iCs/>
        </w:rPr>
        <w:t xml:space="preserve">T1 - Ash fell.  Due to the presence of ash dieback (verified by an </w:t>
      </w:r>
      <w:proofErr w:type="spellStart"/>
      <w:r w:rsidRPr="00A55F22">
        <w:rPr>
          <w:rFonts w:asciiTheme="minorHAnsi" w:eastAsia="MS Mincho" w:hAnsiTheme="minorHAnsi" w:cstheme="minorHAnsi"/>
          <w:i/>
          <w:iCs/>
        </w:rPr>
        <w:t>Arboriculturalist</w:t>
      </w:r>
      <w:proofErr w:type="spellEnd"/>
      <w:r w:rsidRPr="00A55F22">
        <w:rPr>
          <w:rFonts w:asciiTheme="minorHAnsi" w:eastAsia="MS Mincho" w:hAnsiTheme="minorHAnsi" w:cstheme="minorHAnsi"/>
          <w:i/>
          <w:iCs/>
        </w:rPr>
        <w:t xml:space="preserve"> with PTI and Level 4 Diploma), numerous failed branches and the proximity to powerlines.</w:t>
      </w:r>
    </w:p>
    <w:p w14:paraId="50038430" w14:textId="77777777" w:rsidR="00BA1364" w:rsidRPr="00A55F22" w:rsidRDefault="00BA1364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1B97C2EF" w14:textId="77777777" w:rsidR="009C1E3D" w:rsidRDefault="009C1E3D" w:rsidP="00111BC1">
      <w:pPr>
        <w:rPr>
          <w:rFonts w:asciiTheme="minorHAnsi" w:hAnsiTheme="minorHAnsi" w:cstheme="minorHAnsi"/>
          <w:b/>
          <w:u w:val="single"/>
        </w:rPr>
      </w:pPr>
    </w:p>
    <w:p w14:paraId="353F074E" w14:textId="1A99DBF3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2C75AEAE" w14:textId="0186854E" w:rsidR="004543B7" w:rsidRDefault="004543B7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P1163/24/FUL – Whitemead Forest Park, Parkend, Lydney, GL15 4LA</w:t>
      </w:r>
    </w:p>
    <w:p w14:paraId="51E22635" w14:textId="1F1AF4F0" w:rsidR="004543B7" w:rsidRPr="004543B7" w:rsidRDefault="004543B7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two-storey extension to existing workshop.</w:t>
      </w:r>
    </w:p>
    <w:p w14:paraId="7370AE3B" w14:textId="77777777" w:rsidR="00F43DF9" w:rsidRDefault="00F43DF9" w:rsidP="00111BC1">
      <w:pPr>
        <w:rPr>
          <w:rFonts w:asciiTheme="minorHAnsi" w:hAnsiTheme="minorHAnsi" w:cstheme="minorHAnsi"/>
          <w:b/>
          <w:u w:val="single"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20988AD2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9C1E3D">
        <w:rPr>
          <w:rFonts w:asciiTheme="minorHAnsi" w:hAnsiTheme="minorHAnsi" w:cstheme="minorHAnsi"/>
          <w:b/>
        </w:rPr>
        <w:t>1</w:t>
      </w:r>
      <w:r w:rsidR="009C1E3D" w:rsidRPr="009C1E3D">
        <w:rPr>
          <w:rFonts w:asciiTheme="minorHAnsi" w:hAnsiTheme="minorHAnsi" w:cstheme="minorHAnsi"/>
          <w:b/>
          <w:vertAlign w:val="superscript"/>
        </w:rPr>
        <w:t>st</w:t>
      </w:r>
      <w:r w:rsidR="009C1E3D">
        <w:rPr>
          <w:rFonts w:asciiTheme="minorHAnsi" w:hAnsiTheme="minorHAnsi" w:cstheme="minorHAnsi"/>
          <w:b/>
        </w:rPr>
        <w:t xml:space="preserve"> October</w:t>
      </w:r>
      <w:r w:rsidR="008D248E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221C1" w14:textId="77777777" w:rsidR="006C003A" w:rsidRDefault="006C003A" w:rsidP="00A76BB3">
      <w:r>
        <w:separator/>
      </w:r>
    </w:p>
  </w:endnote>
  <w:endnote w:type="continuationSeparator" w:id="0">
    <w:p w14:paraId="36F6F957" w14:textId="77777777" w:rsidR="006C003A" w:rsidRDefault="006C003A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796E" w14:textId="77777777" w:rsidR="006C003A" w:rsidRDefault="006C003A" w:rsidP="00A76BB3">
      <w:r>
        <w:separator/>
      </w:r>
    </w:p>
  </w:footnote>
  <w:footnote w:type="continuationSeparator" w:id="0">
    <w:p w14:paraId="29ED268F" w14:textId="77777777" w:rsidR="006C003A" w:rsidRDefault="006C003A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342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57DF9"/>
    <w:rsid w:val="00062B91"/>
    <w:rsid w:val="00065DD8"/>
    <w:rsid w:val="000713CF"/>
    <w:rsid w:val="00075CDE"/>
    <w:rsid w:val="0008649F"/>
    <w:rsid w:val="00095132"/>
    <w:rsid w:val="000A2A76"/>
    <w:rsid w:val="000A4D51"/>
    <w:rsid w:val="000A4EBD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1622"/>
    <w:rsid w:val="000D3AE2"/>
    <w:rsid w:val="000D3D75"/>
    <w:rsid w:val="000D4AA8"/>
    <w:rsid w:val="000D64CD"/>
    <w:rsid w:val="000E2320"/>
    <w:rsid w:val="000E6251"/>
    <w:rsid w:val="000F0663"/>
    <w:rsid w:val="000F1A87"/>
    <w:rsid w:val="000F59E3"/>
    <w:rsid w:val="00102AD1"/>
    <w:rsid w:val="001030CF"/>
    <w:rsid w:val="00110F4C"/>
    <w:rsid w:val="001114F1"/>
    <w:rsid w:val="00111BC1"/>
    <w:rsid w:val="001167A1"/>
    <w:rsid w:val="001246C6"/>
    <w:rsid w:val="00126719"/>
    <w:rsid w:val="00126E89"/>
    <w:rsid w:val="0013590A"/>
    <w:rsid w:val="00152527"/>
    <w:rsid w:val="00152E14"/>
    <w:rsid w:val="001558EA"/>
    <w:rsid w:val="00156A03"/>
    <w:rsid w:val="00160045"/>
    <w:rsid w:val="00167DA5"/>
    <w:rsid w:val="00175FAD"/>
    <w:rsid w:val="00176AA4"/>
    <w:rsid w:val="0018465F"/>
    <w:rsid w:val="00184F1A"/>
    <w:rsid w:val="00185A3F"/>
    <w:rsid w:val="00186BAA"/>
    <w:rsid w:val="00191F9D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E4DDF"/>
    <w:rsid w:val="001F1AF3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423"/>
    <w:rsid w:val="00240BB9"/>
    <w:rsid w:val="00261560"/>
    <w:rsid w:val="00263BC3"/>
    <w:rsid w:val="0027242A"/>
    <w:rsid w:val="0027268C"/>
    <w:rsid w:val="0027531A"/>
    <w:rsid w:val="00275C18"/>
    <w:rsid w:val="0027644B"/>
    <w:rsid w:val="0028123B"/>
    <w:rsid w:val="0029510C"/>
    <w:rsid w:val="00297A58"/>
    <w:rsid w:val="002A6896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4F6E"/>
    <w:rsid w:val="002D5C1B"/>
    <w:rsid w:val="002E3587"/>
    <w:rsid w:val="002E4A29"/>
    <w:rsid w:val="002E5560"/>
    <w:rsid w:val="002E75E9"/>
    <w:rsid w:val="002E7F51"/>
    <w:rsid w:val="002F0EFD"/>
    <w:rsid w:val="002F1E16"/>
    <w:rsid w:val="002F2610"/>
    <w:rsid w:val="002F3A3F"/>
    <w:rsid w:val="002F5037"/>
    <w:rsid w:val="002F5854"/>
    <w:rsid w:val="00305BEB"/>
    <w:rsid w:val="003075B1"/>
    <w:rsid w:val="00324A6C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1A93"/>
    <w:rsid w:val="003C5F5A"/>
    <w:rsid w:val="003C75DB"/>
    <w:rsid w:val="003D6169"/>
    <w:rsid w:val="003E0B02"/>
    <w:rsid w:val="003E1664"/>
    <w:rsid w:val="003E482C"/>
    <w:rsid w:val="003E531C"/>
    <w:rsid w:val="003E6992"/>
    <w:rsid w:val="003F00E7"/>
    <w:rsid w:val="003F1C9C"/>
    <w:rsid w:val="003F25E1"/>
    <w:rsid w:val="003F2BF4"/>
    <w:rsid w:val="003F488B"/>
    <w:rsid w:val="003F79ED"/>
    <w:rsid w:val="00401435"/>
    <w:rsid w:val="00407D60"/>
    <w:rsid w:val="00410679"/>
    <w:rsid w:val="004165A7"/>
    <w:rsid w:val="00421118"/>
    <w:rsid w:val="00424407"/>
    <w:rsid w:val="004264D9"/>
    <w:rsid w:val="00433AEF"/>
    <w:rsid w:val="00437238"/>
    <w:rsid w:val="004415CF"/>
    <w:rsid w:val="00443A9C"/>
    <w:rsid w:val="00444546"/>
    <w:rsid w:val="00444A83"/>
    <w:rsid w:val="004453E6"/>
    <w:rsid w:val="0045046D"/>
    <w:rsid w:val="00452BF5"/>
    <w:rsid w:val="004543B7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0177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29FD"/>
    <w:rsid w:val="004D4494"/>
    <w:rsid w:val="004D5DEC"/>
    <w:rsid w:val="004E0BA9"/>
    <w:rsid w:val="004E0D31"/>
    <w:rsid w:val="004E2D22"/>
    <w:rsid w:val="004E5C47"/>
    <w:rsid w:val="004F014A"/>
    <w:rsid w:val="004F1680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17279"/>
    <w:rsid w:val="00521C28"/>
    <w:rsid w:val="005311E8"/>
    <w:rsid w:val="00535ED2"/>
    <w:rsid w:val="0054052A"/>
    <w:rsid w:val="005465D7"/>
    <w:rsid w:val="0055282A"/>
    <w:rsid w:val="005603DB"/>
    <w:rsid w:val="00561912"/>
    <w:rsid w:val="00563290"/>
    <w:rsid w:val="0056435B"/>
    <w:rsid w:val="0056598A"/>
    <w:rsid w:val="00565F7F"/>
    <w:rsid w:val="00570E6B"/>
    <w:rsid w:val="00573DCD"/>
    <w:rsid w:val="00574027"/>
    <w:rsid w:val="00574EFD"/>
    <w:rsid w:val="00574FDA"/>
    <w:rsid w:val="0059300E"/>
    <w:rsid w:val="00594B77"/>
    <w:rsid w:val="0059617C"/>
    <w:rsid w:val="00596C6D"/>
    <w:rsid w:val="005A0294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01AD4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5638E"/>
    <w:rsid w:val="006606F7"/>
    <w:rsid w:val="0066415E"/>
    <w:rsid w:val="0067251C"/>
    <w:rsid w:val="006734EB"/>
    <w:rsid w:val="00675250"/>
    <w:rsid w:val="0067685A"/>
    <w:rsid w:val="0068710F"/>
    <w:rsid w:val="006B79A9"/>
    <w:rsid w:val="006C003A"/>
    <w:rsid w:val="006C3D9C"/>
    <w:rsid w:val="006C4E9C"/>
    <w:rsid w:val="006C6AF2"/>
    <w:rsid w:val="006D3F79"/>
    <w:rsid w:val="006D580D"/>
    <w:rsid w:val="006E0E0D"/>
    <w:rsid w:val="006E135E"/>
    <w:rsid w:val="006E1D8A"/>
    <w:rsid w:val="006E6F9D"/>
    <w:rsid w:val="0070614D"/>
    <w:rsid w:val="0071306C"/>
    <w:rsid w:val="00715B3D"/>
    <w:rsid w:val="007162EC"/>
    <w:rsid w:val="00717E6E"/>
    <w:rsid w:val="007257A8"/>
    <w:rsid w:val="007305E8"/>
    <w:rsid w:val="00732193"/>
    <w:rsid w:val="00735B68"/>
    <w:rsid w:val="00743FB4"/>
    <w:rsid w:val="007444F6"/>
    <w:rsid w:val="007526C3"/>
    <w:rsid w:val="007545EF"/>
    <w:rsid w:val="00754BF1"/>
    <w:rsid w:val="0075508B"/>
    <w:rsid w:val="00756404"/>
    <w:rsid w:val="00757441"/>
    <w:rsid w:val="00760440"/>
    <w:rsid w:val="00770BA1"/>
    <w:rsid w:val="00772291"/>
    <w:rsid w:val="00784D0F"/>
    <w:rsid w:val="00786239"/>
    <w:rsid w:val="00787A80"/>
    <w:rsid w:val="00787DAF"/>
    <w:rsid w:val="00792CE6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210B6"/>
    <w:rsid w:val="00831708"/>
    <w:rsid w:val="00831D6A"/>
    <w:rsid w:val="00835898"/>
    <w:rsid w:val="00835D90"/>
    <w:rsid w:val="00840D80"/>
    <w:rsid w:val="00841FD9"/>
    <w:rsid w:val="00843FA1"/>
    <w:rsid w:val="00844550"/>
    <w:rsid w:val="00847A7A"/>
    <w:rsid w:val="0086615D"/>
    <w:rsid w:val="00891362"/>
    <w:rsid w:val="008955F8"/>
    <w:rsid w:val="00897A0C"/>
    <w:rsid w:val="008A1497"/>
    <w:rsid w:val="008A1CF4"/>
    <w:rsid w:val="008A216B"/>
    <w:rsid w:val="008A2241"/>
    <w:rsid w:val="008A23FD"/>
    <w:rsid w:val="008A45C5"/>
    <w:rsid w:val="008A5206"/>
    <w:rsid w:val="008B13DA"/>
    <w:rsid w:val="008B25A8"/>
    <w:rsid w:val="008B47CC"/>
    <w:rsid w:val="008B5BED"/>
    <w:rsid w:val="008D248E"/>
    <w:rsid w:val="008D594A"/>
    <w:rsid w:val="008D7504"/>
    <w:rsid w:val="008E2352"/>
    <w:rsid w:val="008E307C"/>
    <w:rsid w:val="008E3931"/>
    <w:rsid w:val="008F03A6"/>
    <w:rsid w:val="008F2D64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66B43"/>
    <w:rsid w:val="00970277"/>
    <w:rsid w:val="00972810"/>
    <w:rsid w:val="00973658"/>
    <w:rsid w:val="00975426"/>
    <w:rsid w:val="00981955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6521"/>
    <w:rsid w:val="009A7B79"/>
    <w:rsid w:val="009B100D"/>
    <w:rsid w:val="009B52DD"/>
    <w:rsid w:val="009B5499"/>
    <w:rsid w:val="009B5522"/>
    <w:rsid w:val="009B5FB5"/>
    <w:rsid w:val="009C094A"/>
    <w:rsid w:val="009C1E3D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699A"/>
    <w:rsid w:val="00A171A6"/>
    <w:rsid w:val="00A20EA3"/>
    <w:rsid w:val="00A36BB4"/>
    <w:rsid w:val="00A37425"/>
    <w:rsid w:val="00A40036"/>
    <w:rsid w:val="00A423B4"/>
    <w:rsid w:val="00A424A6"/>
    <w:rsid w:val="00A43F02"/>
    <w:rsid w:val="00A45FAA"/>
    <w:rsid w:val="00A50288"/>
    <w:rsid w:val="00A50912"/>
    <w:rsid w:val="00A55F22"/>
    <w:rsid w:val="00A71953"/>
    <w:rsid w:val="00A726D6"/>
    <w:rsid w:val="00A76BB3"/>
    <w:rsid w:val="00A813C3"/>
    <w:rsid w:val="00A830BF"/>
    <w:rsid w:val="00A8409B"/>
    <w:rsid w:val="00A94ECF"/>
    <w:rsid w:val="00A951F8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875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B97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5567"/>
    <w:rsid w:val="00B66B38"/>
    <w:rsid w:val="00B75D99"/>
    <w:rsid w:val="00B77ABA"/>
    <w:rsid w:val="00B77C50"/>
    <w:rsid w:val="00B77D80"/>
    <w:rsid w:val="00B77F24"/>
    <w:rsid w:val="00B80CF7"/>
    <w:rsid w:val="00B82E8D"/>
    <w:rsid w:val="00B85265"/>
    <w:rsid w:val="00B92478"/>
    <w:rsid w:val="00B95953"/>
    <w:rsid w:val="00B95AF8"/>
    <w:rsid w:val="00B971AA"/>
    <w:rsid w:val="00BA1364"/>
    <w:rsid w:val="00BA42A5"/>
    <w:rsid w:val="00BA47C0"/>
    <w:rsid w:val="00BA6776"/>
    <w:rsid w:val="00BA74B6"/>
    <w:rsid w:val="00BB0E89"/>
    <w:rsid w:val="00BB139E"/>
    <w:rsid w:val="00BB209F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0238"/>
    <w:rsid w:val="00BF60A8"/>
    <w:rsid w:val="00BF6C5E"/>
    <w:rsid w:val="00C00FC1"/>
    <w:rsid w:val="00C02CE3"/>
    <w:rsid w:val="00C07A0B"/>
    <w:rsid w:val="00C10735"/>
    <w:rsid w:val="00C137C7"/>
    <w:rsid w:val="00C13A66"/>
    <w:rsid w:val="00C21411"/>
    <w:rsid w:val="00C21D80"/>
    <w:rsid w:val="00C224A1"/>
    <w:rsid w:val="00C26C92"/>
    <w:rsid w:val="00C26F0B"/>
    <w:rsid w:val="00C37A4D"/>
    <w:rsid w:val="00C43726"/>
    <w:rsid w:val="00C45D9B"/>
    <w:rsid w:val="00C46425"/>
    <w:rsid w:val="00C4777D"/>
    <w:rsid w:val="00C552CD"/>
    <w:rsid w:val="00C5633B"/>
    <w:rsid w:val="00C618D2"/>
    <w:rsid w:val="00C66C80"/>
    <w:rsid w:val="00C7674B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D7405"/>
    <w:rsid w:val="00CE06ED"/>
    <w:rsid w:val="00CE150B"/>
    <w:rsid w:val="00CE21B1"/>
    <w:rsid w:val="00CE497A"/>
    <w:rsid w:val="00CE6292"/>
    <w:rsid w:val="00CF1CAA"/>
    <w:rsid w:val="00CF20E1"/>
    <w:rsid w:val="00CF504E"/>
    <w:rsid w:val="00CF55D1"/>
    <w:rsid w:val="00D0752E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23B58"/>
    <w:rsid w:val="00D242CC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4169"/>
    <w:rsid w:val="00D54827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85CDD"/>
    <w:rsid w:val="00D90AE9"/>
    <w:rsid w:val="00D90BA4"/>
    <w:rsid w:val="00D9559F"/>
    <w:rsid w:val="00D95828"/>
    <w:rsid w:val="00DA40C6"/>
    <w:rsid w:val="00DA62ED"/>
    <w:rsid w:val="00DA703C"/>
    <w:rsid w:val="00DA7769"/>
    <w:rsid w:val="00DB03A2"/>
    <w:rsid w:val="00DB5C24"/>
    <w:rsid w:val="00DB6353"/>
    <w:rsid w:val="00DB7671"/>
    <w:rsid w:val="00DB77F8"/>
    <w:rsid w:val="00DB78A5"/>
    <w:rsid w:val="00DB7A5B"/>
    <w:rsid w:val="00DD05E9"/>
    <w:rsid w:val="00DD1B26"/>
    <w:rsid w:val="00DD5F63"/>
    <w:rsid w:val="00DE4AD0"/>
    <w:rsid w:val="00DE5CC5"/>
    <w:rsid w:val="00DF1D5F"/>
    <w:rsid w:val="00DF460E"/>
    <w:rsid w:val="00DF7890"/>
    <w:rsid w:val="00E01669"/>
    <w:rsid w:val="00E0186C"/>
    <w:rsid w:val="00E0368A"/>
    <w:rsid w:val="00E05ADF"/>
    <w:rsid w:val="00E120C5"/>
    <w:rsid w:val="00E1232E"/>
    <w:rsid w:val="00E13DCD"/>
    <w:rsid w:val="00E20B22"/>
    <w:rsid w:val="00E20DF7"/>
    <w:rsid w:val="00E211C0"/>
    <w:rsid w:val="00E21394"/>
    <w:rsid w:val="00E2236F"/>
    <w:rsid w:val="00E24FA4"/>
    <w:rsid w:val="00E2573B"/>
    <w:rsid w:val="00E35360"/>
    <w:rsid w:val="00E402E6"/>
    <w:rsid w:val="00E44197"/>
    <w:rsid w:val="00E4484E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0C1C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43DF9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95F66"/>
    <w:rsid w:val="00F97068"/>
    <w:rsid w:val="00FA2C64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1BB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5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2024-05-07T14:48:00Z</cp:lastPrinted>
  <dcterms:created xsi:type="dcterms:W3CDTF">2024-10-12T13:29:00Z</dcterms:created>
  <dcterms:modified xsi:type="dcterms:W3CDTF">2024-10-12T13:29:00Z</dcterms:modified>
</cp:coreProperties>
</file>