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1B674" w14:textId="141DE54D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 xml:space="preserve">of </w:t>
      </w:r>
      <w:r w:rsidR="008004E5">
        <w:rPr>
          <w:rFonts w:asciiTheme="minorHAnsi" w:hAnsiTheme="minorHAnsi" w:cstheme="minorHAnsi"/>
        </w:rPr>
        <w:t>Finance</w:t>
      </w:r>
      <w:r w:rsidR="003167E4">
        <w:rPr>
          <w:rFonts w:asciiTheme="minorHAnsi" w:hAnsiTheme="minorHAnsi" w:cstheme="minorHAnsi"/>
        </w:rPr>
        <w:t xml:space="preserve"> </w:t>
      </w:r>
      <w:r w:rsidR="00C76470">
        <w:rPr>
          <w:rFonts w:asciiTheme="minorHAnsi" w:hAnsiTheme="minorHAnsi" w:cstheme="minorHAnsi"/>
        </w:rPr>
        <w:t>Committee</w:t>
      </w:r>
    </w:p>
    <w:p w14:paraId="66C13E2E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236E5676" w14:textId="6AD0D2AB" w:rsidR="00B56C13" w:rsidRDefault="008A285F" w:rsidP="00542A1E">
      <w:pPr>
        <w:jc w:val="both"/>
        <w:rPr>
          <w:rFonts w:asciiTheme="minorHAnsi" w:hAnsiTheme="minorHAnsi" w:cstheme="minorHAnsi"/>
          <w:b/>
          <w:bCs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 xml:space="preserve">of the </w:t>
      </w:r>
      <w:r w:rsidR="008004E5">
        <w:rPr>
          <w:rFonts w:asciiTheme="minorHAnsi" w:hAnsiTheme="minorHAnsi" w:cstheme="minorHAnsi"/>
        </w:rPr>
        <w:t>Finance</w:t>
      </w:r>
      <w:r w:rsidR="003167E4">
        <w:rPr>
          <w:rFonts w:asciiTheme="minorHAnsi" w:hAnsiTheme="minorHAnsi" w:cstheme="minorHAnsi"/>
        </w:rPr>
        <w:t xml:space="preserve"> </w:t>
      </w:r>
      <w:r w:rsidR="00B56C13">
        <w:rPr>
          <w:rFonts w:asciiTheme="minorHAnsi" w:hAnsiTheme="minorHAnsi" w:cstheme="minorHAnsi"/>
        </w:rPr>
        <w:t>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44638B">
        <w:rPr>
          <w:rFonts w:asciiTheme="minorHAnsi" w:hAnsiTheme="minorHAnsi" w:cstheme="minorHAnsi"/>
        </w:rPr>
        <w:t xml:space="preserve">Wednesday </w:t>
      </w:r>
      <w:r w:rsidR="00406663">
        <w:rPr>
          <w:rFonts w:asciiTheme="minorHAnsi" w:hAnsiTheme="minorHAnsi" w:cstheme="minorHAnsi"/>
        </w:rPr>
        <w:t>16</w:t>
      </w:r>
      <w:r w:rsidR="00406663" w:rsidRPr="00406663">
        <w:rPr>
          <w:rFonts w:asciiTheme="minorHAnsi" w:hAnsiTheme="minorHAnsi" w:cstheme="minorHAnsi"/>
          <w:vertAlign w:val="superscript"/>
        </w:rPr>
        <w:t>th</w:t>
      </w:r>
      <w:r w:rsidR="00406663">
        <w:rPr>
          <w:rFonts w:asciiTheme="minorHAnsi" w:hAnsiTheme="minorHAnsi" w:cstheme="minorHAnsi"/>
        </w:rPr>
        <w:t xml:space="preserve"> October</w:t>
      </w:r>
      <w:r w:rsidR="0044638B">
        <w:rPr>
          <w:rFonts w:asciiTheme="minorHAnsi" w:hAnsiTheme="minorHAnsi" w:cstheme="minorHAnsi"/>
        </w:rPr>
        <w:t xml:space="preserve"> 2024 at 10:</w:t>
      </w:r>
      <w:r w:rsidR="00406663">
        <w:rPr>
          <w:rFonts w:asciiTheme="minorHAnsi" w:hAnsiTheme="minorHAnsi" w:cstheme="minorHAnsi"/>
        </w:rPr>
        <w:t>0</w:t>
      </w:r>
      <w:r w:rsidR="0044638B">
        <w:rPr>
          <w:rFonts w:asciiTheme="minorHAnsi" w:hAnsiTheme="minorHAnsi" w:cstheme="minorHAnsi"/>
        </w:rPr>
        <w:t>0am in the</w:t>
      </w:r>
      <w:r w:rsidR="008700D8">
        <w:rPr>
          <w:rFonts w:asciiTheme="minorHAnsi" w:hAnsiTheme="minorHAnsi" w:cstheme="minorHAnsi"/>
        </w:rPr>
        <w:t xml:space="preserve"> Witherby Room of</w:t>
      </w:r>
      <w:r w:rsidR="00C76470">
        <w:rPr>
          <w:rFonts w:asciiTheme="minorHAnsi" w:hAnsiTheme="minorHAnsi" w:cstheme="minorHAnsi"/>
        </w:rPr>
        <w:t xml:space="preserve"> the West Dean Centre</w:t>
      </w:r>
      <w:r w:rsidR="00406663">
        <w:rPr>
          <w:rFonts w:asciiTheme="minorHAnsi" w:hAnsiTheme="minorHAnsi" w:cstheme="minorHAnsi"/>
        </w:rPr>
        <w:t>.</w:t>
      </w:r>
    </w:p>
    <w:p w14:paraId="69677AC9" w14:textId="77777777" w:rsidR="00B56C13" w:rsidRDefault="00B56C13" w:rsidP="00542A1E">
      <w:pPr>
        <w:jc w:val="both"/>
        <w:rPr>
          <w:rFonts w:asciiTheme="minorHAnsi" w:hAnsiTheme="minorHAnsi" w:cstheme="minorHAnsi"/>
          <w:b/>
          <w:bCs/>
        </w:rPr>
      </w:pP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446734CE">
            <wp:extent cx="2360275" cy="704850"/>
            <wp:effectExtent l="0" t="0" r="2540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8643" cy="70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"/>
        <w:gridCol w:w="9398"/>
      </w:tblGrid>
      <w:tr w:rsidR="0076115C" w14:paraId="626F4427" w14:textId="77777777" w:rsidTr="001352D7">
        <w:tc>
          <w:tcPr>
            <w:tcW w:w="303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9433" w:type="dxa"/>
            <w:shd w:val="clear" w:color="auto" w:fill="CCC0D9" w:themeFill="accent4" w:themeFillTint="66"/>
          </w:tcPr>
          <w:p w14:paraId="3DE6EC80" w14:textId="62D13568" w:rsidR="0076115C" w:rsidRDefault="00433C9F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 xml:space="preserve">Finance </w:t>
            </w:r>
            <w:r w:rsidR="00C76470"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1352D7">
        <w:tc>
          <w:tcPr>
            <w:tcW w:w="303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9433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3730ECF" w14:textId="77777777" w:rsidR="00EB2615" w:rsidRDefault="00EB2615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 for absence.</w:t>
            </w:r>
          </w:p>
          <w:p w14:paraId="0D56F476" w14:textId="4EDA9AD7" w:rsidR="00EB2615" w:rsidRPr="00EB2615" w:rsidRDefault="00EB2615" w:rsidP="00C76470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2F448C0B" w14:textId="77777777" w:rsidTr="001352D7">
        <w:tc>
          <w:tcPr>
            <w:tcW w:w="303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9433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7090B3C6" w14:textId="77777777" w:rsid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declarations of interest from Councillor’s.</w:t>
            </w:r>
          </w:p>
          <w:p w14:paraId="1C8ED9C1" w14:textId="18B4F110" w:rsidR="00EB2615" w:rsidRP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76115C" w14:paraId="632D5136" w14:textId="77777777" w:rsidTr="001352D7">
        <w:tc>
          <w:tcPr>
            <w:tcW w:w="303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9433" w:type="dxa"/>
          </w:tcPr>
          <w:p w14:paraId="3B969811" w14:textId="7A4D9F46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1D3AF930" w14:textId="3A7FD385" w:rsidR="00EB2615" w:rsidRPr="00EB2615" w:rsidRDefault="00EB2615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review and approve the minutes of the previous meeting.</w:t>
            </w:r>
          </w:p>
          <w:p w14:paraId="725C8A2A" w14:textId="46DD8726" w:rsidR="0076115C" w:rsidRPr="00447C3C" w:rsidRDefault="0076115C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556F32" w14:paraId="3726EB1D" w14:textId="77777777" w:rsidTr="001352D7">
        <w:tc>
          <w:tcPr>
            <w:tcW w:w="303" w:type="dxa"/>
          </w:tcPr>
          <w:p w14:paraId="649DB48C" w14:textId="3830F7AF" w:rsidR="00556F32" w:rsidRPr="00556F32" w:rsidRDefault="0012532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9433" w:type="dxa"/>
          </w:tcPr>
          <w:p w14:paraId="4952D9F4" w14:textId="46C298EF" w:rsidR="0044638B" w:rsidRPr="00406663" w:rsidRDefault="00406663" w:rsidP="00556F32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406663">
              <w:rPr>
                <w:rFonts w:asciiTheme="minorHAnsi" w:hAnsiTheme="minorHAnsi" w:cstheme="minorHAnsi"/>
                <w:b/>
                <w:bCs/>
                <w:iCs/>
              </w:rPr>
              <w:t>Council Tax Support Consultation</w:t>
            </w:r>
          </w:p>
          <w:p w14:paraId="777D076B" w14:textId="7428C817" w:rsidR="00406663" w:rsidRDefault="00406663" w:rsidP="00556F32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agree the feedback for submission to the Forest of Dean District Council on their Council Tax support consultation documents and the two options proposed.</w:t>
            </w:r>
          </w:p>
          <w:p w14:paraId="2C7712A0" w14:textId="77777777" w:rsidR="0012532B" w:rsidRDefault="0012532B" w:rsidP="00556F32">
            <w:pPr>
              <w:rPr>
                <w:rFonts w:asciiTheme="minorHAnsi" w:hAnsiTheme="minorHAnsi" w:cstheme="minorHAnsi"/>
                <w:iCs/>
              </w:rPr>
            </w:pPr>
          </w:p>
          <w:p w14:paraId="2D38CF16" w14:textId="632606D8" w:rsidR="0012532B" w:rsidRPr="0012532B" w:rsidRDefault="0012532B" w:rsidP="00556F32">
            <w:pPr>
              <w:rPr>
                <w:rFonts w:asciiTheme="minorHAnsi" w:hAnsiTheme="minorHAnsi" w:cstheme="minorHAnsi"/>
                <w:i/>
              </w:rPr>
            </w:pPr>
            <w:r w:rsidRPr="0012532B">
              <w:rPr>
                <w:rFonts w:asciiTheme="minorHAnsi" w:hAnsiTheme="minorHAnsi" w:cstheme="minorHAnsi"/>
                <w:i/>
              </w:rPr>
              <w:t xml:space="preserve">Appendix 1 </w:t>
            </w:r>
            <w:r>
              <w:rPr>
                <w:rFonts w:asciiTheme="minorHAnsi" w:hAnsiTheme="minorHAnsi" w:cstheme="minorHAnsi"/>
                <w:i/>
              </w:rPr>
              <w:t>-</w:t>
            </w:r>
            <w:r w:rsidRPr="0012532B">
              <w:rPr>
                <w:rFonts w:asciiTheme="minorHAnsi" w:hAnsiTheme="minorHAnsi" w:cstheme="minorHAnsi"/>
                <w:i/>
              </w:rPr>
              <w:t xml:space="preserve"> consultation document.</w:t>
            </w:r>
          </w:p>
          <w:p w14:paraId="112442E4" w14:textId="5E9A2D91" w:rsidR="00406663" w:rsidRPr="00556F32" w:rsidRDefault="00406663" w:rsidP="00556F32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196C8B" w14:paraId="54AA818F" w14:textId="77777777" w:rsidTr="001352D7">
        <w:tc>
          <w:tcPr>
            <w:tcW w:w="303" w:type="dxa"/>
          </w:tcPr>
          <w:p w14:paraId="0E3EC386" w14:textId="4FC5CE85" w:rsidR="00196C8B" w:rsidRDefault="0012532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9433" w:type="dxa"/>
          </w:tcPr>
          <w:p w14:paraId="6FA0974E" w14:textId="29EBC582" w:rsidR="00196C8B" w:rsidRDefault="00406663" w:rsidP="00556F32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Active Travel Grant</w:t>
            </w:r>
            <w:r w:rsidR="00A171E9">
              <w:rPr>
                <w:rFonts w:asciiTheme="minorHAnsi" w:hAnsiTheme="minorHAnsi" w:cstheme="minorHAnsi"/>
                <w:b/>
                <w:bCs/>
                <w:iCs/>
              </w:rPr>
              <w:t xml:space="preserve"> Application Support</w:t>
            </w:r>
          </w:p>
          <w:p w14:paraId="57F04763" w14:textId="4B8DDBBE" w:rsidR="00406663" w:rsidRPr="00406663" w:rsidRDefault="00406663" w:rsidP="00556F32">
            <w:pPr>
              <w:rPr>
                <w:rFonts w:asciiTheme="minorHAnsi" w:hAnsiTheme="minorHAnsi" w:cstheme="minorHAnsi"/>
                <w:iCs/>
              </w:rPr>
            </w:pPr>
            <w:r w:rsidRPr="00406663">
              <w:rPr>
                <w:rFonts w:asciiTheme="minorHAnsi" w:hAnsiTheme="minorHAnsi" w:cstheme="minorHAnsi"/>
                <w:iCs/>
              </w:rPr>
              <w:t>To discuss the match funding required for this grant application, which is 20% with a maximum grant allocation of £15k, and if the reserves held for the multi-use track project can be utilised.</w:t>
            </w:r>
          </w:p>
          <w:p w14:paraId="18DF96D7" w14:textId="3259555E" w:rsidR="00406663" w:rsidRPr="0044638B" w:rsidRDefault="00406663" w:rsidP="00556F32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12532B" w14:paraId="4876131F" w14:textId="77777777" w:rsidTr="001352D7">
        <w:tc>
          <w:tcPr>
            <w:tcW w:w="303" w:type="dxa"/>
          </w:tcPr>
          <w:p w14:paraId="3AE2DA73" w14:textId="7290A4D2" w:rsidR="0012532B" w:rsidRDefault="0012532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6</w:t>
            </w:r>
          </w:p>
        </w:tc>
        <w:tc>
          <w:tcPr>
            <w:tcW w:w="9433" w:type="dxa"/>
          </w:tcPr>
          <w:p w14:paraId="74C87994" w14:textId="77777777" w:rsidR="0012532B" w:rsidRPr="00406663" w:rsidRDefault="0012532B" w:rsidP="0012532B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406663">
              <w:rPr>
                <w:rFonts w:asciiTheme="minorHAnsi" w:hAnsiTheme="minorHAnsi" w:cstheme="minorHAnsi"/>
                <w:b/>
                <w:bCs/>
                <w:iCs/>
              </w:rPr>
              <w:t>Community Grant Awards</w:t>
            </w:r>
          </w:p>
          <w:p w14:paraId="49ED237E" w14:textId="77777777" w:rsidR="0012532B" w:rsidRDefault="0012532B" w:rsidP="0012532B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Review of the 15 applications for funding received for the Autumn 2024 Awards and decided the levels of funding to be awarded.  </w:t>
            </w:r>
          </w:p>
          <w:p w14:paraId="29777503" w14:textId="77777777" w:rsidR="0012532B" w:rsidRDefault="0012532B" w:rsidP="0012532B">
            <w:pPr>
              <w:rPr>
                <w:rFonts w:asciiTheme="minorHAnsi" w:hAnsiTheme="minorHAnsi" w:cstheme="minorHAnsi"/>
                <w:iCs/>
              </w:rPr>
            </w:pPr>
          </w:p>
          <w:p w14:paraId="66D0BE91" w14:textId="77777777" w:rsidR="0012532B" w:rsidRDefault="0012532B" w:rsidP="0012532B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 Dropbox link to the applications was sent to Council for review and is included below:</w:t>
            </w:r>
          </w:p>
          <w:p w14:paraId="2BE3425F" w14:textId="77777777" w:rsidR="0012532B" w:rsidRDefault="0012532B" w:rsidP="0012532B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8700D8" w14:paraId="7F2692DC" w14:textId="77777777" w:rsidTr="001352D7">
        <w:tc>
          <w:tcPr>
            <w:tcW w:w="303" w:type="dxa"/>
          </w:tcPr>
          <w:p w14:paraId="34E8DE03" w14:textId="01E13526" w:rsidR="008700D8" w:rsidRDefault="00136B9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9</w:t>
            </w:r>
          </w:p>
        </w:tc>
        <w:tc>
          <w:tcPr>
            <w:tcW w:w="9433" w:type="dxa"/>
          </w:tcPr>
          <w:p w14:paraId="22A4CEF9" w14:textId="77777777" w:rsidR="008700D8" w:rsidRDefault="0044638B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Next Meeting</w:t>
            </w:r>
          </w:p>
          <w:p w14:paraId="49ECC273" w14:textId="77777777" w:rsidR="0044638B" w:rsidRDefault="0044638B" w:rsidP="0044638B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be arranged as necessary.</w:t>
            </w:r>
          </w:p>
          <w:p w14:paraId="6499E657" w14:textId="1BE97E8E" w:rsidR="0044638B" w:rsidRPr="0044638B" w:rsidRDefault="0044638B" w:rsidP="0044638B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3FB0A071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64ADDDA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6FCB400D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38FB66E7" w14:textId="29A80B89" w:rsidR="00A171E9" w:rsidRPr="00A171E9" w:rsidRDefault="00A171E9" w:rsidP="00A171E9">
      <w:pPr>
        <w:rPr>
          <w:rFonts w:asciiTheme="minorHAnsi" w:hAnsiTheme="minorHAnsi" w:cstheme="minorHAnsi"/>
          <w:b/>
          <w:bCs/>
        </w:rPr>
      </w:pPr>
      <w:r w:rsidRPr="00A171E9">
        <w:rPr>
          <w:rFonts w:asciiTheme="minorHAnsi" w:hAnsiTheme="minorHAnsi" w:cstheme="minorHAnsi"/>
          <w:b/>
          <w:bCs/>
        </w:rPr>
        <w:t xml:space="preserve">Appendix 1 = Council Tax Support Consultation document </w:t>
      </w:r>
    </w:p>
    <w:p w14:paraId="76872EE2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1B861031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72981301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C0752E6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9D51544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5365D2AC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0C77FA50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03E73850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B139CAF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744227BB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617AECB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39A5F801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FE1F850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18153EBD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6B02F8DB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04EBB5FC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65212279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C6CE685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541F9808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DF25AF8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32093B26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D4A4088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56B7214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09369B06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51B46B4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60E606E1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93FB889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19DDAEE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62554F1C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1E0BF172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1D05A390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1E363E5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515DFF2B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57A932A8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D0B79FD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2313771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15EA6AC8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2C46CA8F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4505B3EC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19B604F4" w14:textId="77777777" w:rsidR="00A171E9" w:rsidRDefault="00A171E9" w:rsidP="00A171E9">
      <w:pPr>
        <w:rPr>
          <w:rFonts w:asciiTheme="minorHAnsi" w:hAnsiTheme="minorHAnsi" w:cstheme="minorHAnsi"/>
        </w:rPr>
      </w:pPr>
    </w:p>
    <w:p w14:paraId="5A95956E" w14:textId="77777777" w:rsidR="00A171E9" w:rsidRDefault="00A171E9" w:rsidP="00A171E9">
      <w:pPr>
        <w:rPr>
          <w:rFonts w:asciiTheme="minorHAnsi" w:hAnsiTheme="minorHAnsi" w:cstheme="minorHAnsi"/>
        </w:rPr>
      </w:pPr>
    </w:p>
    <w:sectPr w:rsidR="00A171E9" w:rsidSect="00510F05">
      <w:footerReference w:type="default" r:id="rId9"/>
      <w:headerReference w:type="first" r:id="rId10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1E59D" w14:textId="77777777" w:rsidR="00066B2D" w:rsidRDefault="00066B2D" w:rsidP="00A76BB3">
      <w:r>
        <w:separator/>
      </w:r>
    </w:p>
  </w:endnote>
  <w:endnote w:type="continuationSeparator" w:id="0">
    <w:p w14:paraId="3AF47688" w14:textId="77777777" w:rsidR="00066B2D" w:rsidRDefault="00066B2D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7A6C4" w14:textId="77777777" w:rsidR="00066B2D" w:rsidRDefault="00066B2D" w:rsidP="00A76BB3">
      <w:r>
        <w:separator/>
      </w:r>
    </w:p>
  </w:footnote>
  <w:footnote w:type="continuationSeparator" w:id="0">
    <w:p w14:paraId="2EA5AB35" w14:textId="77777777" w:rsidR="00066B2D" w:rsidRDefault="00066B2D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1781FB42" w:rsidR="003067F4" w:rsidRPr="00A76BB3" w:rsidRDefault="008004E5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FINANCE</w:t>
                          </w:r>
                          <w:r w:rsidR="003167E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 xml:space="preserve"> </w:t>
                          </w:r>
                          <w:r w:rsidR="00C76470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1781FB42" w:rsidR="003067F4" w:rsidRPr="00A76BB3" w:rsidRDefault="008004E5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FINANCE</w:t>
                    </w:r>
                    <w:r w:rsidR="003167E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 xml:space="preserve"> </w:t>
                    </w:r>
                    <w:r w:rsidR="00C76470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78AE4FE7" w14:textId="7EBC02B0" w:rsidR="004524F1" w:rsidRDefault="003067F4" w:rsidP="003067F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4524F1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clerk@westdeanpc.org.uk</w:t>
                          </w:r>
                        </w:p>
                        <w:p w14:paraId="2E66732C" w14:textId="6AFFF6DC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78AE4FE7" w14:textId="7EBC02B0" w:rsidR="004524F1" w:rsidRDefault="003067F4" w:rsidP="003067F4">
                    <w:p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4524F1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clerk@westdeanpc.org.uk</w:t>
                    </w:r>
                  </w:p>
                  <w:p w14:paraId="2E66732C" w14:textId="6AFFF6DC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BE5CC4"/>
    <w:multiLevelType w:val="multilevel"/>
    <w:tmpl w:val="0D68B252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lowerLetter"/>
      <w:lvlText w:val="."/>
      <w:lvlJc w:val="left"/>
      <w:pPr>
        <w:ind w:left="873" w:hanging="360"/>
      </w:pPr>
    </w:lvl>
    <w:lvl w:ilvl="2">
      <w:start w:val="1"/>
      <w:numFmt w:val="lowerRoman"/>
      <w:lvlText w:val="."/>
      <w:lvlJc w:val="right"/>
      <w:pPr>
        <w:ind w:left="1593" w:hanging="180"/>
      </w:pPr>
    </w:lvl>
    <w:lvl w:ilvl="3">
      <w:start w:val="1"/>
      <w:numFmt w:val="decimal"/>
      <w:lvlText w:val="."/>
      <w:lvlJc w:val="left"/>
      <w:pPr>
        <w:ind w:left="2313" w:hanging="360"/>
      </w:pPr>
    </w:lvl>
    <w:lvl w:ilvl="4">
      <w:start w:val="1"/>
      <w:numFmt w:val="lowerLetter"/>
      <w:lvlText w:val="."/>
      <w:lvlJc w:val="left"/>
      <w:pPr>
        <w:ind w:left="3033" w:hanging="360"/>
      </w:pPr>
    </w:lvl>
    <w:lvl w:ilvl="5">
      <w:start w:val="1"/>
      <w:numFmt w:val="lowerRoman"/>
      <w:lvlText w:val="."/>
      <w:lvlJc w:val="right"/>
      <w:pPr>
        <w:ind w:left="3753" w:hanging="180"/>
      </w:pPr>
    </w:lvl>
    <w:lvl w:ilvl="6">
      <w:start w:val="1"/>
      <w:numFmt w:val="decimal"/>
      <w:lvlText w:val="."/>
      <w:lvlJc w:val="left"/>
      <w:pPr>
        <w:ind w:left="4473" w:hanging="360"/>
      </w:pPr>
    </w:lvl>
    <w:lvl w:ilvl="7">
      <w:start w:val="1"/>
      <w:numFmt w:val="lowerLetter"/>
      <w:lvlText w:val="."/>
      <w:lvlJc w:val="left"/>
      <w:pPr>
        <w:ind w:left="5193" w:hanging="360"/>
      </w:pPr>
    </w:lvl>
    <w:lvl w:ilvl="8">
      <w:start w:val="1"/>
      <w:numFmt w:val="lowerRoman"/>
      <w:lvlText w:val="."/>
      <w:lvlJc w:val="right"/>
      <w:pPr>
        <w:ind w:left="5913" w:hanging="180"/>
      </w:pPr>
    </w:lvl>
  </w:abstractNum>
  <w:abstractNum w:abstractNumId="2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A7FD7"/>
    <w:multiLevelType w:val="multilevel"/>
    <w:tmpl w:val="7A0C94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2"/>
  </w:num>
  <w:num w:numId="3" w16cid:durableId="168565821">
    <w:abstractNumId w:val="7"/>
  </w:num>
  <w:num w:numId="4" w16cid:durableId="865020890">
    <w:abstractNumId w:val="6"/>
  </w:num>
  <w:num w:numId="5" w16cid:durableId="333991232">
    <w:abstractNumId w:val="4"/>
  </w:num>
  <w:num w:numId="6" w16cid:durableId="1027561954">
    <w:abstractNumId w:val="5"/>
  </w:num>
  <w:num w:numId="7" w16cid:durableId="1860778485">
    <w:abstractNumId w:val="3"/>
  </w:num>
  <w:num w:numId="8" w16cid:durableId="832524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124CB"/>
    <w:rsid w:val="0003508F"/>
    <w:rsid w:val="00035FEB"/>
    <w:rsid w:val="00041C4A"/>
    <w:rsid w:val="0005445B"/>
    <w:rsid w:val="00066B2D"/>
    <w:rsid w:val="00080EC8"/>
    <w:rsid w:val="000B7C19"/>
    <w:rsid w:val="000C24B5"/>
    <w:rsid w:val="000C5551"/>
    <w:rsid w:val="000D2DB0"/>
    <w:rsid w:val="000D38B6"/>
    <w:rsid w:val="001106AD"/>
    <w:rsid w:val="0012281E"/>
    <w:rsid w:val="0012532B"/>
    <w:rsid w:val="00134B83"/>
    <w:rsid w:val="001352D7"/>
    <w:rsid w:val="00136B9B"/>
    <w:rsid w:val="001558EA"/>
    <w:rsid w:val="00196C8B"/>
    <w:rsid w:val="001B7426"/>
    <w:rsid w:val="001E7E30"/>
    <w:rsid w:val="001F77E5"/>
    <w:rsid w:val="00216A2E"/>
    <w:rsid w:val="002343C4"/>
    <w:rsid w:val="00271473"/>
    <w:rsid w:val="00296E29"/>
    <w:rsid w:val="003067F4"/>
    <w:rsid w:val="003167E4"/>
    <w:rsid w:val="0036324B"/>
    <w:rsid w:val="00376E58"/>
    <w:rsid w:val="00385206"/>
    <w:rsid w:val="003E476A"/>
    <w:rsid w:val="00406663"/>
    <w:rsid w:val="00411753"/>
    <w:rsid w:val="00433C9F"/>
    <w:rsid w:val="00435CEC"/>
    <w:rsid w:val="004415CF"/>
    <w:rsid w:val="0044638B"/>
    <w:rsid w:val="004524F1"/>
    <w:rsid w:val="00473D0A"/>
    <w:rsid w:val="004D0A4F"/>
    <w:rsid w:val="00510F05"/>
    <w:rsid w:val="0052568A"/>
    <w:rsid w:val="00542A1E"/>
    <w:rsid w:val="00556F32"/>
    <w:rsid w:val="005656C4"/>
    <w:rsid w:val="00574027"/>
    <w:rsid w:val="005D506B"/>
    <w:rsid w:val="005F643B"/>
    <w:rsid w:val="00625107"/>
    <w:rsid w:val="00626616"/>
    <w:rsid w:val="006903A2"/>
    <w:rsid w:val="00692224"/>
    <w:rsid w:val="006A0DD2"/>
    <w:rsid w:val="006B5798"/>
    <w:rsid w:val="006C32FE"/>
    <w:rsid w:val="006C4888"/>
    <w:rsid w:val="006D0EF2"/>
    <w:rsid w:val="006D61BC"/>
    <w:rsid w:val="006E0DB0"/>
    <w:rsid w:val="00700AE3"/>
    <w:rsid w:val="00715B3D"/>
    <w:rsid w:val="00732193"/>
    <w:rsid w:val="007379B3"/>
    <w:rsid w:val="007458AE"/>
    <w:rsid w:val="00757ADA"/>
    <w:rsid w:val="0076115C"/>
    <w:rsid w:val="007911D9"/>
    <w:rsid w:val="007A1A06"/>
    <w:rsid w:val="007D3F61"/>
    <w:rsid w:val="007E27E1"/>
    <w:rsid w:val="007E5A3A"/>
    <w:rsid w:val="007F1E74"/>
    <w:rsid w:val="007F3C52"/>
    <w:rsid w:val="008004E5"/>
    <w:rsid w:val="008118E3"/>
    <w:rsid w:val="008177C1"/>
    <w:rsid w:val="0082279E"/>
    <w:rsid w:val="00861614"/>
    <w:rsid w:val="008700D8"/>
    <w:rsid w:val="00896C08"/>
    <w:rsid w:val="008A285F"/>
    <w:rsid w:val="008A540A"/>
    <w:rsid w:val="008B6035"/>
    <w:rsid w:val="008C0E35"/>
    <w:rsid w:val="008D3B35"/>
    <w:rsid w:val="008E0891"/>
    <w:rsid w:val="0095421D"/>
    <w:rsid w:val="00961C6F"/>
    <w:rsid w:val="0097305F"/>
    <w:rsid w:val="009A26EF"/>
    <w:rsid w:val="009B572D"/>
    <w:rsid w:val="00A057CF"/>
    <w:rsid w:val="00A171E9"/>
    <w:rsid w:val="00A3469B"/>
    <w:rsid w:val="00A40DB1"/>
    <w:rsid w:val="00A54C70"/>
    <w:rsid w:val="00A76BB3"/>
    <w:rsid w:val="00AB60E4"/>
    <w:rsid w:val="00AC0EE1"/>
    <w:rsid w:val="00B56C13"/>
    <w:rsid w:val="00B75C2C"/>
    <w:rsid w:val="00B936DF"/>
    <w:rsid w:val="00BB292A"/>
    <w:rsid w:val="00BC1064"/>
    <w:rsid w:val="00BC78C8"/>
    <w:rsid w:val="00C137C7"/>
    <w:rsid w:val="00C41312"/>
    <w:rsid w:val="00C76470"/>
    <w:rsid w:val="00C85CC6"/>
    <w:rsid w:val="00CE7656"/>
    <w:rsid w:val="00D12AC8"/>
    <w:rsid w:val="00D52753"/>
    <w:rsid w:val="00D630B7"/>
    <w:rsid w:val="00D63C18"/>
    <w:rsid w:val="00D93B43"/>
    <w:rsid w:val="00DD1B26"/>
    <w:rsid w:val="00E13DCD"/>
    <w:rsid w:val="00E766A7"/>
    <w:rsid w:val="00E767F4"/>
    <w:rsid w:val="00EB1160"/>
    <w:rsid w:val="00EB2615"/>
    <w:rsid w:val="00ED2A69"/>
    <w:rsid w:val="00F3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Report2">
    <w:name w:val="Report 2"/>
    <w:basedOn w:val="Normal"/>
    <w:rsid w:val="00A171E9"/>
    <w:pPr>
      <w:suppressAutoHyphens w:val="0"/>
      <w:autoSpaceDN w:val="0"/>
      <w:spacing w:before="80" w:after="80" w:line="264" w:lineRule="auto"/>
      <w:jc w:val="both"/>
    </w:pPr>
    <w:rPr>
      <w:rFonts w:ascii="Arial" w:hAnsi="Arial"/>
      <w:kern w:val="3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2B80-B009-4A87-917D-BEF43D82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Template.dotx</Template>
  <TotalTime>12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4</cp:revision>
  <cp:lastPrinted>2024-10-08T09:02:00Z</cp:lastPrinted>
  <dcterms:created xsi:type="dcterms:W3CDTF">2024-10-07T14:58:00Z</dcterms:created>
  <dcterms:modified xsi:type="dcterms:W3CDTF">2024-10-08T09:02:00Z</dcterms:modified>
</cp:coreProperties>
</file>