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710CB" w14:textId="77777777" w:rsidR="00A74A5C" w:rsidRDefault="00A74A5C" w:rsidP="008A285F">
      <w:pPr>
        <w:rPr>
          <w:rFonts w:asciiTheme="minorHAnsi" w:hAnsiTheme="minorHAnsi" w:cstheme="minorHAnsi"/>
        </w:rPr>
      </w:pPr>
    </w:p>
    <w:p w14:paraId="1201B674" w14:textId="20F3D09E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769CE999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67765D">
        <w:rPr>
          <w:rFonts w:asciiTheme="minorHAnsi" w:hAnsiTheme="minorHAnsi" w:cstheme="minorHAnsi"/>
        </w:rPr>
        <w:t xml:space="preserve">Tuesday </w:t>
      </w:r>
      <w:r w:rsidR="00F85791">
        <w:rPr>
          <w:rFonts w:asciiTheme="minorHAnsi" w:hAnsiTheme="minorHAnsi" w:cstheme="minorHAnsi"/>
        </w:rPr>
        <w:t>16</w:t>
      </w:r>
      <w:r w:rsidR="00F85791" w:rsidRPr="00F85791">
        <w:rPr>
          <w:rFonts w:asciiTheme="minorHAnsi" w:hAnsiTheme="minorHAnsi" w:cstheme="minorHAnsi"/>
          <w:vertAlign w:val="superscript"/>
        </w:rPr>
        <w:t>th</w:t>
      </w:r>
      <w:r w:rsidR="00F85791">
        <w:rPr>
          <w:rFonts w:asciiTheme="minorHAnsi" w:hAnsiTheme="minorHAnsi" w:cstheme="minorHAnsi"/>
        </w:rPr>
        <w:t xml:space="preserve"> July</w:t>
      </w:r>
      <w:r w:rsidR="00147DA3">
        <w:rPr>
          <w:rFonts w:asciiTheme="minorHAnsi" w:hAnsiTheme="minorHAnsi" w:cstheme="minorHAnsi"/>
        </w:rPr>
        <w:t xml:space="preserve"> 2024</w:t>
      </w:r>
      <w:r w:rsidR="00C22E40">
        <w:rPr>
          <w:rFonts w:asciiTheme="minorHAnsi" w:hAnsiTheme="minorHAnsi" w:cstheme="minorHAnsi"/>
        </w:rPr>
        <w:t xml:space="preserve"> at 11am in the</w:t>
      </w:r>
      <w:r w:rsidR="00745CD0">
        <w:rPr>
          <w:rFonts w:asciiTheme="minorHAnsi" w:hAnsiTheme="minorHAnsi" w:cstheme="minorHAnsi"/>
        </w:rPr>
        <w:t xml:space="preserve"> </w:t>
      </w:r>
      <w:r w:rsidR="00C76470">
        <w:rPr>
          <w:rFonts w:asciiTheme="minorHAnsi" w:hAnsiTheme="minorHAnsi" w:cstheme="minorHAnsi"/>
        </w:rPr>
        <w:t>West Dean Centre</w:t>
      </w: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2CCEDEEF" w14:textId="5D200CDA" w:rsidR="0076115C" w:rsidRPr="00503E06" w:rsidRDefault="005F643B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775A2A" w:rsidRDefault="00F07F6A" w:rsidP="00C76470">
            <w:pPr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775A2A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C667367" w14:textId="3D2592EF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agree the minutes of the meeting held on </w:t>
            </w:r>
            <w:r w:rsidR="00F85791">
              <w:rPr>
                <w:rFonts w:asciiTheme="minorHAnsi" w:hAnsiTheme="minorHAnsi" w:cstheme="minorHAnsi"/>
                <w:iCs/>
              </w:rPr>
              <w:t>21</w:t>
            </w:r>
            <w:r w:rsidR="00F85791" w:rsidRPr="00F85791">
              <w:rPr>
                <w:rFonts w:asciiTheme="minorHAnsi" w:hAnsiTheme="minorHAnsi" w:cstheme="minorHAnsi"/>
                <w:iCs/>
                <w:vertAlign w:val="superscript"/>
              </w:rPr>
              <w:t>st</w:t>
            </w:r>
            <w:r w:rsidR="00F85791">
              <w:rPr>
                <w:rFonts w:asciiTheme="minorHAnsi" w:hAnsiTheme="minorHAnsi" w:cstheme="minorHAnsi"/>
                <w:iCs/>
              </w:rPr>
              <w:t xml:space="preserve"> May</w:t>
            </w:r>
            <w:r w:rsidR="002B60EE">
              <w:rPr>
                <w:rFonts w:asciiTheme="minorHAnsi" w:hAnsiTheme="minorHAnsi" w:cstheme="minorHAnsi"/>
                <w:iCs/>
              </w:rPr>
              <w:t xml:space="preserve"> 202</w:t>
            </w:r>
            <w:r w:rsidR="00F85791">
              <w:rPr>
                <w:rFonts w:asciiTheme="minorHAnsi" w:hAnsiTheme="minorHAnsi" w:cstheme="minorHAnsi"/>
                <w:iCs/>
              </w:rPr>
              <w:t>4</w:t>
            </w:r>
          </w:p>
          <w:p w14:paraId="725C8A2A" w14:textId="77E662BA" w:rsidR="00F07F6A" w:rsidRPr="00775A2A" w:rsidRDefault="00F07F6A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3724678F" w:rsidR="0076115C" w:rsidRDefault="00E6531A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Scrutiny &amp; </w:t>
            </w:r>
            <w:r w:rsidR="00C76470"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1F2228B2" w14:textId="77777777" w:rsidR="00EC6619" w:rsidRDefault="00EC6619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8785879" w14:textId="5AB2FEA2" w:rsidR="00147DA3" w:rsidRDefault="00147DA3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review and approve the following policies for Full Council resolution at the </w:t>
            </w:r>
            <w:r w:rsidR="006D5BA5">
              <w:rPr>
                <w:rFonts w:asciiTheme="minorHAnsi" w:hAnsiTheme="minorHAnsi" w:cstheme="minorHAnsi"/>
                <w:iCs/>
              </w:rPr>
              <w:t>July</w:t>
            </w:r>
            <w:r>
              <w:rPr>
                <w:rFonts w:asciiTheme="minorHAnsi" w:hAnsiTheme="minorHAnsi" w:cstheme="minorHAnsi"/>
                <w:iCs/>
              </w:rPr>
              <w:t xml:space="preserve"> Parish</w:t>
            </w:r>
            <w:r w:rsidR="00A547A1">
              <w:rPr>
                <w:rFonts w:asciiTheme="minorHAnsi" w:hAnsiTheme="minorHAnsi" w:cstheme="minorHAnsi"/>
                <w:iCs/>
              </w:rPr>
              <w:t xml:space="preserve"> Council</w:t>
            </w:r>
            <w:r>
              <w:rPr>
                <w:rFonts w:asciiTheme="minorHAnsi" w:hAnsiTheme="minorHAnsi" w:cstheme="minorHAnsi"/>
                <w:iCs/>
              </w:rPr>
              <w:t xml:space="preserve"> Meeting:</w:t>
            </w:r>
          </w:p>
          <w:p w14:paraId="6FC7CAE1" w14:textId="77777777" w:rsidR="00147DA3" w:rsidRPr="00147DA3" w:rsidRDefault="00147DA3" w:rsidP="00647258">
            <w:pPr>
              <w:rPr>
                <w:rFonts w:asciiTheme="minorHAnsi" w:hAnsiTheme="minorHAnsi" w:cstheme="minorHAnsi"/>
                <w:iCs/>
              </w:rPr>
            </w:pPr>
          </w:p>
          <w:p w14:paraId="3B728858" w14:textId="77777777" w:rsidR="00A547A1" w:rsidRDefault="00371B4B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Document Retention Policy</w:t>
            </w:r>
          </w:p>
          <w:p w14:paraId="0C0567B8" w14:textId="77777777" w:rsidR="00371B4B" w:rsidRDefault="00371B4B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Publication Scheme</w:t>
            </w:r>
          </w:p>
          <w:p w14:paraId="76848227" w14:textId="77777777" w:rsidR="00371B4B" w:rsidRDefault="00371B4B" w:rsidP="00147DA3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CCTV Policy</w:t>
            </w:r>
          </w:p>
          <w:p w14:paraId="3C923776" w14:textId="77777777" w:rsid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School Award Scheme</w:t>
            </w:r>
          </w:p>
          <w:p w14:paraId="3AF3D69B" w14:textId="77777777" w:rsid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WDPC Training &amp; Development Policy</w:t>
            </w:r>
          </w:p>
          <w:p w14:paraId="07293DEE" w14:textId="77777777" w:rsid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Cllr Induction Guide</w:t>
            </w:r>
          </w:p>
          <w:p w14:paraId="1E7FBF99" w14:textId="1AC92726" w:rsid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Subject Access Request Letter</w:t>
            </w:r>
          </w:p>
          <w:p w14:paraId="3EA1465A" w14:textId="2719EA35" w:rsidR="00371B4B" w:rsidRPr="00371B4B" w:rsidRDefault="00371B4B" w:rsidP="00371B4B">
            <w:p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New Policies</w:t>
            </w:r>
          </w:p>
          <w:p w14:paraId="0CC627EC" w14:textId="77777777" w:rsid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Acceptable Email use Policy</w:t>
            </w:r>
          </w:p>
          <w:p w14:paraId="4ABA98AE" w14:textId="77777777" w:rsid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Dignity at Work Policy</w:t>
            </w:r>
          </w:p>
          <w:p w14:paraId="51AD6B7C" w14:textId="4A8658AF" w:rsidR="00371B4B" w:rsidRPr="00371B4B" w:rsidRDefault="00371B4B" w:rsidP="00371B4B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Performance Management Policy</w:t>
            </w:r>
          </w:p>
        </w:tc>
      </w:tr>
      <w:tr w:rsidR="0067765D" w14:paraId="5804DE84" w14:textId="77777777" w:rsidTr="008C0E35">
        <w:tc>
          <w:tcPr>
            <w:tcW w:w="846" w:type="dxa"/>
          </w:tcPr>
          <w:p w14:paraId="09792587" w14:textId="419AE381" w:rsidR="0067765D" w:rsidRDefault="00A547A1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lastRenderedPageBreak/>
              <w:t>5</w:t>
            </w:r>
          </w:p>
        </w:tc>
        <w:tc>
          <w:tcPr>
            <w:tcW w:w="8890" w:type="dxa"/>
          </w:tcPr>
          <w:p w14:paraId="764377E4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55B4FA1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68E08255" w14:textId="6235C8C3" w:rsidR="00FD2F1A" w:rsidRDefault="00FD2F1A" w:rsidP="002677DD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next meeting is scheduled for Tuesday </w:t>
            </w:r>
            <w:r w:rsidR="00F85791">
              <w:rPr>
                <w:rFonts w:asciiTheme="minorHAnsi" w:hAnsiTheme="minorHAnsi" w:cstheme="minorHAnsi"/>
                <w:iCs/>
              </w:rPr>
              <w:t>17</w:t>
            </w:r>
            <w:r w:rsidR="00F85791" w:rsidRPr="00F85791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F85791">
              <w:rPr>
                <w:rFonts w:asciiTheme="minorHAnsi" w:hAnsiTheme="minorHAnsi" w:cstheme="minorHAnsi"/>
                <w:iCs/>
              </w:rPr>
              <w:t xml:space="preserve"> September</w:t>
            </w:r>
            <w:r w:rsidR="00C22E40">
              <w:rPr>
                <w:rFonts w:asciiTheme="minorHAnsi" w:hAnsiTheme="minorHAnsi" w:cstheme="minorHAnsi"/>
                <w:iCs/>
              </w:rPr>
              <w:t xml:space="preserve"> 2024</w:t>
            </w:r>
            <w:r>
              <w:rPr>
                <w:rFonts w:asciiTheme="minorHAnsi" w:hAnsiTheme="minorHAnsi" w:cstheme="minorHAnsi"/>
                <w:iCs/>
              </w:rPr>
              <w:t xml:space="preserve"> at 11am.</w:t>
            </w:r>
          </w:p>
          <w:p w14:paraId="07A174A7" w14:textId="7305B028" w:rsidR="00A547A1" w:rsidRPr="0067765D" w:rsidRDefault="00A547A1" w:rsidP="002677DD">
            <w:pPr>
              <w:rPr>
                <w:rFonts w:asciiTheme="minorHAnsi" w:hAnsiTheme="minorHAnsi" w:cstheme="minorHAnsi"/>
                <w:iCs/>
              </w:rPr>
            </w:pP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EA4AE5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D0A0F" w14:textId="77777777" w:rsidR="000F2CF3" w:rsidRDefault="000F2CF3" w:rsidP="00A76BB3">
      <w:r>
        <w:separator/>
      </w:r>
    </w:p>
  </w:endnote>
  <w:endnote w:type="continuationSeparator" w:id="0">
    <w:p w14:paraId="558FD685" w14:textId="77777777" w:rsidR="000F2CF3" w:rsidRDefault="000F2CF3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9B8B7" w14:textId="77777777" w:rsidR="000F2CF3" w:rsidRDefault="000F2CF3" w:rsidP="00A76BB3">
      <w:r>
        <w:separator/>
      </w:r>
    </w:p>
  </w:footnote>
  <w:footnote w:type="continuationSeparator" w:id="0">
    <w:p w14:paraId="51D3917F" w14:textId="77777777" w:rsidR="000F2CF3" w:rsidRDefault="000F2CF3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C11BAF"/>
    <w:multiLevelType w:val="hybridMultilevel"/>
    <w:tmpl w:val="8CE4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43017"/>
    <w:multiLevelType w:val="hybridMultilevel"/>
    <w:tmpl w:val="7988C7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C357E"/>
    <w:multiLevelType w:val="hybridMultilevel"/>
    <w:tmpl w:val="C7F6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071745"/>
    <w:multiLevelType w:val="hybridMultilevel"/>
    <w:tmpl w:val="E652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645B0"/>
    <w:multiLevelType w:val="hybridMultilevel"/>
    <w:tmpl w:val="47BE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11"/>
  </w:num>
  <w:num w:numId="4" w16cid:durableId="865020890">
    <w:abstractNumId w:val="10"/>
  </w:num>
  <w:num w:numId="5" w16cid:durableId="333991232">
    <w:abstractNumId w:val="6"/>
  </w:num>
  <w:num w:numId="6" w16cid:durableId="1027561954">
    <w:abstractNumId w:val="8"/>
  </w:num>
  <w:num w:numId="7" w16cid:durableId="418139101">
    <w:abstractNumId w:val="2"/>
  </w:num>
  <w:num w:numId="8" w16cid:durableId="113838385">
    <w:abstractNumId w:val="5"/>
  </w:num>
  <w:num w:numId="9" w16cid:durableId="173344493">
    <w:abstractNumId w:val="9"/>
  </w:num>
  <w:num w:numId="10" w16cid:durableId="1478105312">
    <w:abstractNumId w:val="1"/>
  </w:num>
  <w:num w:numId="11" w16cid:durableId="1926958936">
    <w:abstractNumId w:val="7"/>
  </w:num>
  <w:num w:numId="12" w16cid:durableId="302083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72FB0"/>
    <w:rsid w:val="00080EC8"/>
    <w:rsid w:val="000B236C"/>
    <w:rsid w:val="000F2CF3"/>
    <w:rsid w:val="001120D9"/>
    <w:rsid w:val="0012281E"/>
    <w:rsid w:val="00147DA3"/>
    <w:rsid w:val="001558EA"/>
    <w:rsid w:val="00172297"/>
    <w:rsid w:val="001B7426"/>
    <w:rsid w:val="001E7E30"/>
    <w:rsid w:val="001F5F24"/>
    <w:rsid w:val="00216A2E"/>
    <w:rsid w:val="00245114"/>
    <w:rsid w:val="002677DD"/>
    <w:rsid w:val="00273BB1"/>
    <w:rsid w:val="00296E29"/>
    <w:rsid w:val="002B60EE"/>
    <w:rsid w:val="003067F4"/>
    <w:rsid w:val="00306CC1"/>
    <w:rsid w:val="00371B4B"/>
    <w:rsid w:val="00376E58"/>
    <w:rsid w:val="00380C19"/>
    <w:rsid w:val="00384A11"/>
    <w:rsid w:val="00386C99"/>
    <w:rsid w:val="003D38D7"/>
    <w:rsid w:val="003E22FC"/>
    <w:rsid w:val="00401D63"/>
    <w:rsid w:val="00404AAB"/>
    <w:rsid w:val="00411753"/>
    <w:rsid w:val="004415CF"/>
    <w:rsid w:val="00473D0A"/>
    <w:rsid w:val="00496279"/>
    <w:rsid w:val="004B7663"/>
    <w:rsid w:val="004D0A4F"/>
    <w:rsid w:val="004E5DF2"/>
    <w:rsid w:val="00542A1E"/>
    <w:rsid w:val="00547792"/>
    <w:rsid w:val="00561CBD"/>
    <w:rsid w:val="00574027"/>
    <w:rsid w:val="00575531"/>
    <w:rsid w:val="005B22BC"/>
    <w:rsid w:val="005F643B"/>
    <w:rsid w:val="00625107"/>
    <w:rsid w:val="00626616"/>
    <w:rsid w:val="00642736"/>
    <w:rsid w:val="006436A5"/>
    <w:rsid w:val="006528BB"/>
    <w:rsid w:val="006619C1"/>
    <w:rsid w:val="0067765D"/>
    <w:rsid w:val="006A0DD2"/>
    <w:rsid w:val="006C4888"/>
    <w:rsid w:val="006D5BA5"/>
    <w:rsid w:val="006F089D"/>
    <w:rsid w:val="006F0DFB"/>
    <w:rsid w:val="006F254E"/>
    <w:rsid w:val="006F43A6"/>
    <w:rsid w:val="006F457D"/>
    <w:rsid w:val="00715B3D"/>
    <w:rsid w:val="00732193"/>
    <w:rsid w:val="007379B3"/>
    <w:rsid w:val="00745CD0"/>
    <w:rsid w:val="00747966"/>
    <w:rsid w:val="0076115C"/>
    <w:rsid w:val="00775A2A"/>
    <w:rsid w:val="007B1EA8"/>
    <w:rsid w:val="007B6160"/>
    <w:rsid w:val="007E27E1"/>
    <w:rsid w:val="007E5A3A"/>
    <w:rsid w:val="007F1E74"/>
    <w:rsid w:val="007F3C52"/>
    <w:rsid w:val="007F3E5D"/>
    <w:rsid w:val="0082279E"/>
    <w:rsid w:val="00865E5D"/>
    <w:rsid w:val="008A285F"/>
    <w:rsid w:val="008C0E35"/>
    <w:rsid w:val="00961C6F"/>
    <w:rsid w:val="009749EB"/>
    <w:rsid w:val="00981EC8"/>
    <w:rsid w:val="009A1236"/>
    <w:rsid w:val="009A26EF"/>
    <w:rsid w:val="009D234C"/>
    <w:rsid w:val="009D78E2"/>
    <w:rsid w:val="00A002C5"/>
    <w:rsid w:val="00A01674"/>
    <w:rsid w:val="00A3469B"/>
    <w:rsid w:val="00A547A1"/>
    <w:rsid w:val="00A74A5C"/>
    <w:rsid w:val="00A76BB3"/>
    <w:rsid w:val="00AB60E4"/>
    <w:rsid w:val="00AD2F70"/>
    <w:rsid w:val="00B03F40"/>
    <w:rsid w:val="00B324AE"/>
    <w:rsid w:val="00B36288"/>
    <w:rsid w:val="00B561B4"/>
    <w:rsid w:val="00B56C13"/>
    <w:rsid w:val="00B57B70"/>
    <w:rsid w:val="00BB292A"/>
    <w:rsid w:val="00BC1064"/>
    <w:rsid w:val="00BC6BC7"/>
    <w:rsid w:val="00BC78C8"/>
    <w:rsid w:val="00BD78AB"/>
    <w:rsid w:val="00C137C7"/>
    <w:rsid w:val="00C22E40"/>
    <w:rsid w:val="00C76470"/>
    <w:rsid w:val="00C8450F"/>
    <w:rsid w:val="00CE7656"/>
    <w:rsid w:val="00D04DAE"/>
    <w:rsid w:val="00D12AC8"/>
    <w:rsid w:val="00D35C6D"/>
    <w:rsid w:val="00D3650B"/>
    <w:rsid w:val="00D44624"/>
    <w:rsid w:val="00D52753"/>
    <w:rsid w:val="00D63C18"/>
    <w:rsid w:val="00D709AA"/>
    <w:rsid w:val="00D806F1"/>
    <w:rsid w:val="00DA71A1"/>
    <w:rsid w:val="00DB0AA3"/>
    <w:rsid w:val="00DD1243"/>
    <w:rsid w:val="00DD1B26"/>
    <w:rsid w:val="00DE5D0F"/>
    <w:rsid w:val="00E13DCD"/>
    <w:rsid w:val="00E612AA"/>
    <w:rsid w:val="00E6531A"/>
    <w:rsid w:val="00E766A7"/>
    <w:rsid w:val="00E767F4"/>
    <w:rsid w:val="00E821CF"/>
    <w:rsid w:val="00EA4AE5"/>
    <w:rsid w:val="00EA6645"/>
    <w:rsid w:val="00EB2F01"/>
    <w:rsid w:val="00EC6619"/>
    <w:rsid w:val="00EF7663"/>
    <w:rsid w:val="00F07F6A"/>
    <w:rsid w:val="00F14F93"/>
    <w:rsid w:val="00F553D8"/>
    <w:rsid w:val="00F85791"/>
    <w:rsid w:val="00FD2F1A"/>
    <w:rsid w:val="00FF12D0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Template.dotx</Template>
  <TotalTime>20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3</cp:revision>
  <cp:lastPrinted>2023-11-14T14:10:00Z</cp:lastPrinted>
  <dcterms:created xsi:type="dcterms:W3CDTF">2024-06-10T11:24:00Z</dcterms:created>
  <dcterms:modified xsi:type="dcterms:W3CDTF">2024-07-10T08:06:00Z</dcterms:modified>
</cp:coreProperties>
</file>