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B674" w14:textId="259E70BB"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884FDD5">
                <wp:simplePos x="0" y="0"/>
                <wp:positionH relativeFrom="column">
                  <wp:posOffset>-200025</wp:posOffset>
                </wp:positionH>
                <wp:positionV relativeFrom="paragraph">
                  <wp:posOffset>74295</wp:posOffset>
                </wp:positionV>
                <wp:extent cx="6495415" cy="191452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91452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2DD30" id="Group 6" o:spid="_x0000_s1026" style="position:absolute;margin-left:-15.75pt;margin-top:5.85pt;width:511.45pt;height:150.75pt;z-index:251659264;mso-width-relative:margin;mso-height-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cmludABBZG9iZSBJbGx1c3RyYXRvciBDQyAyMDE3IChNYWNpbnRvc2gpAAAFkAMAAgAA&#10;ABQAABDQkAQAAgAAABQAABDkkpEAAgAAAAMwMAAAkpIAAgAAAAMwMAAA6hwABwAACAwAAAj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&#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&#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D/4pzASUNDX1BST0ZJTEUACwt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hDAl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CAQECAQECAgICAgICAgMFAwMDAwMG&#10;BAQDBQcGBwcHBgcHCAkLCQgICggHBwoNCgoLDAwMDAcJDg8NDA4LDAwM/9sAQwECAgIDAwMGAwMG&#10;DAgHCAwMDAwMDAwMDAwMDAwMDAwMDAwMDAwMDAwMDAwMDAwMDAwMDAwMDAwMDAwMDAwMDAwM/8AA&#10;EQgAoA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AECCC01" w14:textId="77777777" w:rsidR="004C4E67" w:rsidRDefault="004C4E67" w:rsidP="008A285F">
      <w:pPr>
        <w:rPr>
          <w:rFonts w:asciiTheme="minorHAnsi" w:hAnsiTheme="minorHAnsi" w:cstheme="minorHAnsi"/>
        </w:rPr>
      </w:pPr>
    </w:p>
    <w:p w14:paraId="1E7B53D6" w14:textId="4C7E7144"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t xml:space="preserve">Date issued: </w:t>
      </w:r>
      <w:r w:rsidR="00D615B1">
        <w:rPr>
          <w:rFonts w:asciiTheme="minorHAnsi" w:hAnsiTheme="minorHAnsi" w:cstheme="minorHAnsi"/>
        </w:rPr>
        <w:t xml:space="preserve">     </w:t>
      </w:r>
      <w:r w:rsidR="007D1937">
        <w:rPr>
          <w:rFonts w:asciiTheme="minorHAnsi" w:hAnsiTheme="minorHAnsi" w:cstheme="minorHAnsi"/>
        </w:rPr>
        <w:t>20</w:t>
      </w:r>
      <w:r w:rsidR="00AD59D2" w:rsidRPr="00AD59D2">
        <w:rPr>
          <w:rFonts w:asciiTheme="minorHAnsi" w:hAnsiTheme="minorHAnsi" w:cstheme="minorHAnsi"/>
          <w:vertAlign w:val="superscript"/>
        </w:rPr>
        <w:t>th</w:t>
      </w:r>
      <w:r w:rsidR="00AD59D2">
        <w:rPr>
          <w:rFonts w:asciiTheme="minorHAnsi" w:hAnsiTheme="minorHAnsi" w:cstheme="minorHAnsi"/>
        </w:rPr>
        <w:t xml:space="preserve"> June</w:t>
      </w:r>
      <w:r w:rsidR="00D615B1">
        <w:rPr>
          <w:rFonts w:asciiTheme="minorHAnsi" w:hAnsiTheme="minorHAnsi" w:cstheme="minorHAnsi"/>
        </w:rPr>
        <w:t xml:space="preserve"> 2024</w:t>
      </w:r>
    </w:p>
    <w:p w14:paraId="7C4C0C82" w14:textId="77777777" w:rsidR="008A285F" w:rsidRPr="00503E06" w:rsidRDefault="008A285F" w:rsidP="008A285F">
      <w:pPr>
        <w:rPr>
          <w:rFonts w:asciiTheme="minorHAnsi" w:hAnsiTheme="minorHAnsi" w:cstheme="minorHAnsi"/>
        </w:rPr>
      </w:pPr>
    </w:p>
    <w:p w14:paraId="036FF2BA" w14:textId="34CF5E85" w:rsidR="001A52D5"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sidR="00B4552E">
        <w:rPr>
          <w:rFonts w:asciiTheme="minorHAnsi" w:hAnsiTheme="minorHAnsi" w:cstheme="minorHAnsi"/>
        </w:rPr>
        <w:t xml:space="preserve">the Annual Parish Meeting </w:t>
      </w:r>
      <w:r w:rsidRPr="00503E06">
        <w:rPr>
          <w:rFonts w:asciiTheme="minorHAnsi" w:hAnsiTheme="minorHAnsi" w:cstheme="minorHAnsi"/>
        </w:rPr>
        <w:t xml:space="preserve">of West Dean Parish Council to be held on Wednesday </w:t>
      </w:r>
      <w:r w:rsidR="00AD59D2">
        <w:rPr>
          <w:rFonts w:asciiTheme="minorHAnsi" w:hAnsiTheme="minorHAnsi" w:cstheme="minorHAnsi"/>
        </w:rPr>
        <w:t>26</w:t>
      </w:r>
      <w:r w:rsidR="00AD59D2" w:rsidRPr="00AD59D2">
        <w:rPr>
          <w:rFonts w:asciiTheme="minorHAnsi" w:hAnsiTheme="minorHAnsi" w:cstheme="minorHAnsi"/>
          <w:vertAlign w:val="superscript"/>
        </w:rPr>
        <w:t>th</w:t>
      </w:r>
      <w:r w:rsidR="00AD59D2">
        <w:rPr>
          <w:rFonts w:asciiTheme="minorHAnsi" w:hAnsiTheme="minorHAnsi" w:cstheme="minorHAnsi"/>
        </w:rPr>
        <w:t xml:space="preserve"> June</w:t>
      </w:r>
      <w:r w:rsidR="00AB3180">
        <w:rPr>
          <w:rFonts w:asciiTheme="minorHAnsi" w:hAnsiTheme="minorHAnsi" w:cstheme="minorHAnsi"/>
        </w:rPr>
        <w:t xml:space="preserve">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AD59D2">
        <w:rPr>
          <w:rFonts w:asciiTheme="minorHAnsi" w:hAnsiTheme="minorHAnsi" w:cstheme="minorHAnsi"/>
          <w:b/>
          <w:bCs/>
          <w:u w:val="single"/>
        </w:rPr>
        <w:t>FOD Brass, Onward Hall, Yorkley</w:t>
      </w:r>
      <w:r w:rsidR="00B52C9D" w:rsidRPr="00CF68E4">
        <w:rPr>
          <w:rFonts w:asciiTheme="minorHAnsi" w:hAnsiTheme="minorHAnsi" w:cstheme="minorHAnsi"/>
        </w:rPr>
        <w:t xml:space="preserve"> </w:t>
      </w:r>
      <w:r w:rsidR="00ED3AFB" w:rsidRPr="00ED3AFB">
        <w:rPr>
          <w:rFonts w:asciiTheme="minorHAnsi" w:hAnsiTheme="minorHAnsi" w:cstheme="minorHAnsi"/>
        </w:rPr>
        <w:t xml:space="preserve">for the purpose of transacting the business on the agenda </w:t>
      </w:r>
      <w:r w:rsidR="00C94B6B">
        <w:rPr>
          <w:rFonts w:asciiTheme="minorHAnsi" w:hAnsiTheme="minorHAnsi" w:cstheme="minorHAnsi"/>
        </w:rPr>
        <w:t xml:space="preserve">as </w:t>
      </w:r>
      <w:r w:rsidR="00ED3AFB" w:rsidRPr="00ED3AFB">
        <w:rPr>
          <w:rFonts w:asciiTheme="minorHAnsi" w:hAnsiTheme="minorHAnsi" w:cstheme="minorHAnsi"/>
        </w:rPr>
        <w:t>set out below</w:t>
      </w:r>
      <w:r w:rsidR="00B52C9D">
        <w:rPr>
          <w:rFonts w:asciiTheme="minorHAnsi" w:hAnsiTheme="minorHAnsi" w:cstheme="minorHAnsi"/>
        </w:rPr>
        <w:t>.</w:t>
      </w:r>
    </w:p>
    <w:p w14:paraId="0479CC6C" w14:textId="77777777" w:rsidR="004C4E67" w:rsidRDefault="004C4E67" w:rsidP="00542A1E">
      <w:pPr>
        <w:jc w:val="both"/>
        <w:rPr>
          <w:rFonts w:asciiTheme="minorHAnsi" w:hAnsiTheme="minorHAnsi" w:cstheme="minorHAnsi"/>
        </w:rPr>
      </w:pPr>
    </w:p>
    <w:p w14:paraId="56B2C6F5" w14:textId="31812CD8" w:rsidR="00282897" w:rsidRDefault="00282897" w:rsidP="00542A1E">
      <w:pPr>
        <w:jc w:val="both"/>
        <w:rPr>
          <w:rFonts w:asciiTheme="minorHAnsi" w:hAnsiTheme="minorHAnsi" w:cstheme="minorHAnsi"/>
        </w:rPr>
      </w:pPr>
      <w:r>
        <w:rPr>
          <w:rFonts w:asciiTheme="minorHAnsi" w:hAnsiTheme="minorHAnsi" w:cstheme="minorHAnsi"/>
        </w:rPr>
        <w:t xml:space="preserve">What3Word – </w:t>
      </w:r>
      <w:r w:rsidRPr="00282897">
        <w:rPr>
          <w:rFonts w:asciiTheme="minorHAnsi" w:hAnsiTheme="minorHAnsi" w:cstheme="minorHAnsi"/>
        </w:rPr>
        <w:t>///mealtime.flicks.social</w:t>
      </w:r>
    </w:p>
    <w:p w14:paraId="7EFDAF7A" w14:textId="0BE60A2E" w:rsidR="00760B11" w:rsidRDefault="00760B11" w:rsidP="00542A1E">
      <w:pPr>
        <w:jc w:val="both"/>
        <w:rPr>
          <w:rFonts w:asciiTheme="minorHAnsi" w:hAnsiTheme="minorHAnsi" w:cstheme="minorHAnsi"/>
        </w:rPr>
      </w:pPr>
      <w:r>
        <w:rPr>
          <w:rFonts w:asciiTheme="minorHAnsi" w:hAnsiTheme="minorHAnsi" w:cstheme="minorHAnsi"/>
        </w:rPr>
        <w:t xml:space="preserve">Google Maps - </w:t>
      </w:r>
      <w:hyperlink r:id="rId12" w:history="1">
        <w:r w:rsidRPr="009E7DBD">
          <w:rPr>
            <w:rStyle w:val="Hyperlink"/>
            <w:rFonts w:asciiTheme="minorHAnsi" w:hAnsiTheme="minorHAnsi" w:cstheme="minorHAnsi"/>
          </w:rPr>
          <w:t>https://maps.app.goo.gl/WkXsXKLWX2GrdRXn7</w:t>
        </w:r>
      </w:hyperlink>
      <w:r>
        <w:rPr>
          <w:rFonts w:asciiTheme="minorHAnsi" w:hAnsiTheme="minorHAnsi" w:cstheme="minorHAnsi"/>
        </w:rPr>
        <w:t xml:space="preserve"> </w:t>
      </w:r>
    </w:p>
    <w:p w14:paraId="3356A47B" w14:textId="77777777" w:rsidR="00282897" w:rsidRPr="00282897" w:rsidRDefault="00282897" w:rsidP="00542A1E">
      <w:pPr>
        <w:jc w:val="both"/>
        <w:rPr>
          <w:rFonts w:asciiTheme="minorHAnsi" w:hAnsiTheme="minorHAnsi" w:cstheme="minorHAnsi"/>
        </w:rPr>
      </w:pPr>
    </w:p>
    <w:p w14:paraId="1570B495" w14:textId="77777777" w:rsidR="00835D9D" w:rsidRPr="00BE20B0" w:rsidRDefault="00835D9D" w:rsidP="00835D9D">
      <w:pPr>
        <w:rPr>
          <w:rFonts w:asciiTheme="minorHAnsi" w:hAnsiTheme="minorHAnsi" w:cstheme="minorHAnsi"/>
          <w:color w:val="2E2E2E"/>
          <w:lang w:eastAsia="en-GB"/>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C821E7C" w14:textId="77777777" w:rsidR="001F14C7" w:rsidRDefault="001F14C7" w:rsidP="00542A1E">
      <w:pPr>
        <w:jc w:val="both"/>
      </w:pPr>
    </w:p>
    <w:p w14:paraId="0C88DA48" w14:textId="20FCDFF7"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w:t>
      </w:r>
      <w:r w:rsidR="00C94B6B">
        <w:rPr>
          <w:rFonts w:asciiTheme="minorHAnsi" w:hAnsiTheme="minorHAnsi" w:cstheme="minorHAnsi"/>
        </w:rPr>
        <w:t>Council M</w:t>
      </w:r>
      <w:r w:rsidRPr="00503E06">
        <w:rPr>
          <w:rFonts w:asciiTheme="minorHAnsi" w:hAnsiTheme="minorHAnsi" w:cstheme="minorHAnsi"/>
        </w:rPr>
        <w:t xml:space="preserve">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6BB62DD6" w14:textId="77777777" w:rsidR="00C94B6B" w:rsidRPr="00503E06" w:rsidRDefault="00C94B6B"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7634554F" w14:textId="77777777" w:rsidR="00A44100" w:rsidRPr="00A44100" w:rsidRDefault="00A44100" w:rsidP="00A44100">
      <w:pPr>
        <w:rPr>
          <w:rFonts w:asciiTheme="minorHAnsi" w:hAnsiTheme="minorHAnsi" w:cstheme="minorHAnsi"/>
          <w:b/>
          <w:bCs/>
        </w:rPr>
      </w:pPr>
      <w:r w:rsidRPr="00A44100">
        <w:rPr>
          <w:rFonts w:asciiTheme="minorHAnsi" w:hAnsiTheme="minorHAnsi" w:cstheme="minorHAnsi"/>
          <w:b/>
          <w:bCs/>
        </w:rPr>
        <w:t>Parish Clerk/RFO</w:t>
      </w:r>
    </w:p>
    <w:p w14:paraId="24CD61F9" w14:textId="77777777" w:rsidR="00A44100" w:rsidRDefault="00A44100"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5" w:type="dxa"/>
        <w:tblInd w:w="-5" w:type="dxa"/>
        <w:tblLayout w:type="fixed"/>
        <w:tblLook w:val="04A0" w:firstRow="1" w:lastRow="0" w:firstColumn="1" w:lastColumn="0" w:noHBand="0" w:noVBand="1"/>
      </w:tblPr>
      <w:tblGrid>
        <w:gridCol w:w="1276"/>
        <w:gridCol w:w="8609"/>
      </w:tblGrid>
      <w:tr w:rsidR="00447C3C" w:rsidRPr="008804AF" w14:paraId="1D8061B5" w14:textId="77777777" w:rsidTr="001C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101CAC8C" w14:textId="656739A9"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AD59D2">
              <w:rPr>
                <w:rFonts w:asciiTheme="minorHAnsi" w:hAnsiTheme="minorHAnsi" w:cstheme="minorHAnsi"/>
                <w:iCs/>
                <w:sz w:val="22"/>
                <w:szCs w:val="22"/>
              </w:rPr>
              <w:t>6</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AD59D2" w:rsidRPr="008804AF" w14:paraId="361C4680"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37E5467" w14:textId="267CEBE9"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24061.1</w:t>
            </w:r>
          </w:p>
        </w:tc>
        <w:tc>
          <w:tcPr>
            <w:tcW w:w="8609" w:type="dxa"/>
          </w:tcPr>
          <w:p w14:paraId="48954F7C"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2317154D"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798E8DD"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Pr>
                <w:rFonts w:asciiTheme="minorHAnsi" w:hAnsiTheme="minorHAnsi" w:cstheme="minorHAnsi"/>
                <w:iCs/>
                <w:sz w:val="22"/>
                <w:szCs w:val="22"/>
              </w:rPr>
              <w:t xml:space="preserve"> and reasons given.</w:t>
            </w:r>
          </w:p>
          <w:p w14:paraId="0078D1FB" w14:textId="3FFEEED9"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31750E2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E230B0" w14:textId="0399CD83"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24061.2</w:t>
            </w:r>
          </w:p>
        </w:tc>
        <w:tc>
          <w:tcPr>
            <w:tcW w:w="8609" w:type="dxa"/>
          </w:tcPr>
          <w:p w14:paraId="001E9AF9"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312BF808"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ED71FDF"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Pr>
                <w:rFonts w:asciiTheme="minorHAnsi" w:hAnsiTheme="minorHAnsi" w:cstheme="minorHAnsi"/>
                <w:iCs/>
                <w:sz w:val="22"/>
                <w:szCs w:val="22"/>
              </w:rPr>
              <w:t xml:space="preserve">, members are reminded to declare any interest on any item on this agenda at this point or at any point during the meeting in accordance with the Council’s Code of Conduct.  </w:t>
            </w:r>
          </w:p>
          <w:p w14:paraId="1DEEBBDA"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A60E128"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consideration.</w:t>
            </w:r>
          </w:p>
          <w:p w14:paraId="0872A6C8" w14:textId="3E6DD196" w:rsidR="000842F2" w:rsidRPr="008804AF" w:rsidRDefault="000842F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456D0132"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001A50A" w14:textId="3DCA5615"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lastRenderedPageBreak/>
              <w:t>24061.3</w:t>
            </w:r>
          </w:p>
        </w:tc>
        <w:tc>
          <w:tcPr>
            <w:tcW w:w="8609" w:type="dxa"/>
          </w:tcPr>
          <w:p w14:paraId="7F3FB4D3"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4A090327"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6CADCC9" w14:textId="4CD37420"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Pr>
                <w:rFonts w:asciiTheme="minorHAnsi" w:hAnsiTheme="minorHAnsi" w:cstheme="minorHAnsi"/>
                <w:iCs/>
                <w:sz w:val="22"/>
                <w:szCs w:val="22"/>
              </w:rPr>
              <w:t xml:space="preserve">the </w:t>
            </w:r>
            <w:r w:rsidR="009A5A62">
              <w:rPr>
                <w:rFonts w:asciiTheme="minorHAnsi" w:hAnsiTheme="minorHAnsi" w:cstheme="minorHAnsi"/>
                <w:iCs/>
                <w:sz w:val="22"/>
                <w:szCs w:val="22"/>
              </w:rPr>
              <w:t>29</w:t>
            </w:r>
            <w:r w:rsidR="009A5A62" w:rsidRPr="009A5A62">
              <w:rPr>
                <w:rFonts w:asciiTheme="minorHAnsi" w:hAnsiTheme="minorHAnsi" w:cstheme="minorHAnsi"/>
                <w:iCs/>
                <w:sz w:val="22"/>
                <w:szCs w:val="22"/>
                <w:vertAlign w:val="superscript"/>
              </w:rPr>
              <w:t>th</w:t>
            </w:r>
            <w:r w:rsidR="009A5A62">
              <w:rPr>
                <w:rFonts w:asciiTheme="minorHAnsi" w:hAnsiTheme="minorHAnsi" w:cstheme="minorHAnsi"/>
                <w:iCs/>
                <w:sz w:val="22"/>
                <w:szCs w:val="22"/>
              </w:rPr>
              <w:t xml:space="preserve"> May</w:t>
            </w:r>
            <w:r>
              <w:rPr>
                <w:rFonts w:asciiTheme="minorHAnsi" w:hAnsiTheme="minorHAnsi" w:cstheme="minorHAnsi"/>
                <w:iCs/>
                <w:sz w:val="22"/>
                <w:szCs w:val="22"/>
              </w:rPr>
              <w:t xml:space="preserve"> 2024.</w:t>
            </w:r>
          </w:p>
          <w:p w14:paraId="3F850142" w14:textId="791EEE5B"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Council meeting held on </w:t>
            </w:r>
            <w:r w:rsidR="009A5A62">
              <w:rPr>
                <w:rFonts w:asciiTheme="minorHAnsi" w:hAnsiTheme="minorHAnsi" w:cstheme="minorHAnsi"/>
                <w:i/>
                <w:sz w:val="22"/>
                <w:szCs w:val="22"/>
              </w:rPr>
              <w:t>29</w:t>
            </w:r>
            <w:r w:rsidR="009A5A62" w:rsidRPr="009A5A62">
              <w:rPr>
                <w:rFonts w:asciiTheme="minorHAnsi" w:hAnsiTheme="minorHAnsi" w:cstheme="minorHAnsi"/>
                <w:i/>
                <w:sz w:val="22"/>
                <w:szCs w:val="22"/>
                <w:vertAlign w:val="superscript"/>
              </w:rPr>
              <w:t>th</w:t>
            </w:r>
            <w:r w:rsidR="009A5A62">
              <w:rPr>
                <w:rFonts w:asciiTheme="minorHAnsi" w:hAnsiTheme="minorHAnsi" w:cstheme="minorHAnsi"/>
                <w:i/>
                <w:sz w:val="22"/>
                <w:szCs w:val="22"/>
              </w:rPr>
              <w:t xml:space="preserve"> May</w:t>
            </w:r>
            <w:r>
              <w:rPr>
                <w:rFonts w:asciiTheme="minorHAnsi" w:hAnsiTheme="minorHAnsi" w:cstheme="minorHAnsi"/>
                <w:i/>
                <w:sz w:val="22"/>
                <w:szCs w:val="22"/>
              </w:rPr>
              <w:t xml:space="preserve"> 2024</w:t>
            </w:r>
          </w:p>
          <w:p w14:paraId="3A255650"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577CB0D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B2F67FA" w14:textId="6D797C5F" w:rsid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24061.4</w:t>
            </w:r>
          </w:p>
          <w:p w14:paraId="5730B5CE" w14:textId="77777777" w:rsidR="00AD59D2" w:rsidRPr="00B103ED" w:rsidRDefault="00AD59D2" w:rsidP="00AD59D2">
            <w:pPr>
              <w:rPr>
                <w:rFonts w:asciiTheme="minorHAnsi" w:hAnsiTheme="minorHAnsi" w:cstheme="minorHAnsi"/>
                <w:iCs/>
                <w:sz w:val="22"/>
                <w:szCs w:val="22"/>
              </w:rPr>
            </w:pPr>
          </w:p>
          <w:p w14:paraId="44EAE02D" w14:textId="77777777" w:rsidR="00AD59D2" w:rsidRPr="00B103ED" w:rsidRDefault="00AD59D2" w:rsidP="00AD59D2">
            <w:pPr>
              <w:rPr>
                <w:rFonts w:asciiTheme="minorHAnsi" w:hAnsiTheme="minorHAnsi" w:cstheme="minorHAnsi"/>
                <w:iCs/>
                <w:sz w:val="22"/>
                <w:szCs w:val="22"/>
              </w:rPr>
            </w:pPr>
          </w:p>
          <w:p w14:paraId="068B1502" w14:textId="7B372D2C" w:rsidR="00AD59D2" w:rsidRDefault="00AD59D2" w:rsidP="00AD59D2">
            <w:pPr>
              <w:rPr>
                <w:rFonts w:asciiTheme="minorHAnsi" w:hAnsiTheme="minorHAnsi" w:cstheme="minorHAnsi"/>
                <w:iCs/>
                <w:sz w:val="22"/>
                <w:szCs w:val="22"/>
              </w:rPr>
            </w:pPr>
          </w:p>
        </w:tc>
        <w:tc>
          <w:tcPr>
            <w:tcW w:w="8609" w:type="dxa"/>
          </w:tcPr>
          <w:p w14:paraId="7B89A187"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of Terms of Reference for Committees</w:t>
            </w:r>
          </w:p>
          <w:p w14:paraId="1EF0F966"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3C7262C" w14:textId="6140DBFC"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and approve any amendments made to the Terms of Reference of the following Committees of Council:</w:t>
            </w:r>
          </w:p>
          <w:p w14:paraId="342E8CCA" w14:textId="16A60C6B" w:rsidR="00AD59D2" w:rsidRDefault="00AD59D2" w:rsidP="00AD59D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Planning</w:t>
            </w:r>
          </w:p>
          <w:p w14:paraId="68EE5D5B" w14:textId="03430173" w:rsidR="00AD59D2" w:rsidRDefault="00AD59D2" w:rsidP="00AD59D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West Dean Centre Management Committee</w:t>
            </w:r>
          </w:p>
          <w:p w14:paraId="20B193B8" w14:textId="7B753530" w:rsidR="00AD59D2" w:rsidRPr="00813B6C"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247A8309"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9845B70" w14:textId="234F0763" w:rsid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24061.5</w:t>
            </w:r>
          </w:p>
          <w:p w14:paraId="2FBADD56" w14:textId="77777777" w:rsidR="00AD59D2" w:rsidRDefault="00AD59D2" w:rsidP="00AD59D2">
            <w:pPr>
              <w:rPr>
                <w:rFonts w:asciiTheme="minorHAnsi" w:hAnsiTheme="minorHAnsi" w:cstheme="minorHAnsi"/>
                <w:b w:val="0"/>
                <w:bCs w:val="0"/>
                <w:iCs/>
                <w:sz w:val="22"/>
                <w:szCs w:val="22"/>
              </w:rPr>
            </w:pPr>
          </w:p>
          <w:p w14:paraId="0A6DD55E" w14:textId="77777777" w:rsidR="00AD59D2" w:rsidRPr="00186C1C" w:rsidRDefault="00AD59D2" w:rsidP="00AD59D2">
            <w:pPr>
              <w:rPr>
                <w:rFonts w:asciiTheme="minorHAnsi" w:hAnsiTheme="minorHAnsi" w:cstheme="minorHAnsi"/>
                <w:iCs/>
                <w:sz w:val="22"/>
                <w:szCs w:val="22"/>
              </w:rPr>
            </w:pPr>
          </w:p>
          <w:p w14:paraId="1D64429F" w14:textId="77777777" w:rsidR="00AD59D2" w:rsidRPr="00186C1C" w:rsidRDefault="00AD59D2" w:rsidP="00AD59D2">
            <w:pPr>
              <w:rPr>
                <w:rFonts w:asciiTheme="minorHAnsi" w:hAnsiTheme="minorHAnsi" w:cstheme="minorHAnsi"/>
                <w:iCs/>
                <w:sz w:val="22"/>
                <w:szCs w:val="22"/>
              </w:rPr>
            </w:pPr>
          </w:p>
          <w:p w14:paraId="3B77A015" w14:textId="77777777" w:rsidR="00AD59D2" w:rsidRPr="00186C1C" w:rsidRDefault="00AD59D2" w:rsidP="00AD59D2">
            <w:pPr>
              <w:rPr>
                <w:rFonts w:asciiTheme="minorHAnsi" w:hAnsiTheme="minorHAnsi" w:cstheme="minorHAnsi"/>
                <w:iCs/>
                <w:sz w:val="22"/>
                <w:szCs w:val="22"/>
              </w:rPr>
            </w:pPr>
          </w:p>
          <w:p w14:paraId="2E73D732" w14:textId="77777777" w:rsidR="00AD59D2" w:rsidRPr="00186C1C" w:rsidRDefault="00AD59D2" w:rsidP="00AD59D2">
            <w:pPr>
              <w:rPr>
                <w:rFonts w:asciiTheme="minorHAnsi" w:hAnsiTheme="minorHAnsi" w:cstheme="minorHAnsi"/>
                <w:iCs/>
                <w:sz w:val="22"/>
                <w:szCs w:val="22"/>
              </w:rPr>
            </w:pPr>
          </w:p>
          <w:p w14:paraId="5A4D2BC8" w14:textId="77777777" w:rsidR="00AD59D2" w:rsidRPr="00186C1C" w:rsidRDefault="00AD59D2" w:rsidP="00AD59D2">
            <w:pPr>
              <w:rPr>
                <w:rFonts w:asciiTheme="minorHAnsi" w:hAnsiTheme="minorHAnsi" w:cstheme="minorHAnsi"/>
                <w:iCs/>
                <w:sz w:val="22"/>
                <w:szCs w:val="22"/>
              </w:rPr>
            </w:pPr>
          </w:p>
          <w:p w14:paraId="4A15DC76" w14:textId="77777777" w:rsidR="00AD59D2" w:rsidRPr="00186C1C" w:rsidRDefault="00AD59D2" w:rsidP="00AD59D2">
            <w:pPr>
              <w:rPr>
                <w:rFonts w:asciiTheme="minorHAnsi" w:hAnsiTheme="minorHAnsi" w:cstheme="minorHAnsi"/>
                <w:iCs/>
                <w:sz w:val="22"/>
                <w:szCs w:val="22"/>
              </w:rPr>
            </w:pPr>
          </w:p>
          <w:p w14:paraId="7249BB4D" w14:textId="77777777" w:rsidR="00AD59D2" w:rsidRPr="00186C1C" w:rsidRDefault="00AD59D2" w:rsidP="00AD59D2">
            <w:pPr>
              <w:rPr>
                <w:rFonts w:asciiTheme="minorHAnsi" w:hAnsiTheme="minorHAnsi" w:cstheme="minorHAnsi"/>
                <w:iCs/>
                <w:sz w:val="22"/>
                <w:szCs w:val="22"/>
              </w:rPr>
            </w:pPr>
          </w:p>
          <w:p w14:paraId="4356342B" w14:textId="77777777" w:rsidR="00AD59D2" w:rsidRDefault="00AD59D2" w:rsidP="00AD59D2">
            <w:pPr>
              <w:rPr>
                <w:rFonts w:asciiTheme="minorHAnsi" w:hAnsiTheme="minorHAnsi" w:cstheme="minorHAnsi"/>
                <w:b w:val="0"/>
                <w:bCs w:val="0"/>
                <w:iCs/>
                <w:sz w:val="12"/>
                <w:szCs w:val="12"/>
              </w:rPr>
            </w:pPr>
          </w:p>
          <w:p w14:paraId="235392B5" w14:textId="77777777" w:rsidR="00AD59D2" w:rsidRDefault="00AD59D2" w:rsidP="00AD59D2">
            <w:pPr>
              <w:rPr>
                <w:rFonts w:asciiTheme="minorHAnsi" w:hAnsiTheme="minorHAnsi" w:cstheme="minorHAnsi"/>
                <w:iCs/>
                <w:sz w:val="6"/>
                <w:szCs w:val="6"/>
              </w:rPr>
            </w:pPr>
          </w:p>
          <w:p w14:paraId="3FC84C49" w14:textId="77777777" w:rsidR="00AD59D2" w:rsidRDefault="00AD59D2" w:rsidP="00AD59D2">
            <w:pPr>
              <w:rPr>
                <w:rFonts w:asciiTheme="minorHAnsi" w:hAnsiTheme="minorHAnsi" w:cstheme="minorHAnsi"/>
                <w:b w:val="0"/>
                <w:bCs w:val="0"/>
                <w:iCs/>
                <w:sz w:val="6"/>
                <w:szCs w:val="6"/>
              </w:rPr>
            </w:pPr>
          </w:p>
          <w:p w14:paraId="3E0A5C70" w14:textId="77777777" w:rsidR="00AD59D2" w:rsidRDefault="00AD59D2" w:rsidP="00AD59D2">
            <w:pPr>
              <w:rPr>
                <w:rFonts w:asciiTheme="minorHAnsi" w:hAnsiTheme="minorHAnsi" w:cstheme="minorHAnsi"/>
                <w:b w:val="0"/>
                <w:bCs w:val="0"/>
                <w:iCs/>
                <w:sz w:val="6"/>
                <w:szCs w:val="6"/>
              </w:rPr>
            </w:pPr>
          </w:p>
          <w:p w14:paraId="58FC99DD" w14:textId="77777777" w:rsidR="00AD59D2" w:rsidRDefault="00AD59D2" w:rsidP="00AD59D2">
            <w:pPr>
              <w:rPr>
                <w:rFonts w:asciiTheme="minorHAnsi" w:hAnsiTheme="minorHAnsi" w:cstheme="minorHAnsi"/>
                <w:b w:val="0"/>
                <w:bCs w:val="0"/>
                <w:iCs/>
                <w:sz w:val="6"/>
                <w:szCs w:val="6"/>
              </w:rPr>
            </w:pPr>
          </w:p>
          <w:p w14:paraId="511CE7F1" w14:textId="77777777" w:rsidR="00AD59D2" w:rsidRDefault="00AD59D2" w:rsidP="00AD59D2">
            <w:pPr>
              <w:rPr>
                <w:rFonts w:asciiTheme="minorHAnsi" w:hAnsiTheme="minorHAnsi" w:cstheme="minorHAnsi"/>
                <w:iCs/>
                <w:sz w:val="6"/>
                <w:szCs w:val="6"/>
              </w:rPr>
            </w:pPr>
          </w:p>
          <w:p w14:paraId="476CB9AF" w14:textId="01586154" w:rsidR="00AD59D2" w:rsidRDefault="00AD59D2" w:rsidP="00AD59D2">
            <w:pPr>
              <w:rPr>
                <w:rFonts w:asciiTheme="minorHAnsi" w:hAnsiTheme="minorHAnsi" w:cstheme="minorHAnsi"/>
                <w:iCs/>
                <w:sz w:val="22"/>
                <w:szCs w:val="22"/>
              </w:rPr>
            </w:pPr>
          </w:p>
        </w:tc>
        <w:tc>
          <w:tcPr>
            <w:tcW w:w="8609" w:type="dxa"/>
          </w:tcPr>
          <w:p w14:paraId="60890BE3"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Appointment of Committee Chairs &amp; Vice-Chairs </w:t>
            </w:r>
          </w:p>
          <w:p w14:paraId="0499F296"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0FC2648" w14:textId="77777777" w:rsidR="00AD59D2" w:rsidRPr="009A285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These being required for the following committee’s:-</w:t>
            </w:r>
          </w:p>
          <w:p w14:paraId="04555E11" w14:textId="77777777" w:rsidR="00AD59D2" w:rsidRPr="009A285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Governance &amp; Scrutiny</w:t>
            </w:r>
          </w:p>
          <w:p w14:paraId="5A0677B5" w14:textId="77777777"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Planning</w:t>
            </w:r>
          </w:p>
          <w:p w14:paraId="28C957A5" w14:textId="77777777"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Climate &amp; Biodiversity</w:t>
            </w:r>
          </w:p>
          <w:p w14:paraId="78A5CEEE" w14:textId="0BA51C4D"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Finance </w:t>
            </w:r>
          </w:p>
          <w:p w14:paraId="4F3430BA" w14:textId="5C16FAF1"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Staffing  </w:t>
            </w:r>
          </w:p>
          <w:p w14:paraId="203E3CF8" w14:textId="77777777"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West Dean Centre Management</w:t>
            </w:r>
          </w:p>
          <w:p w14:paraId="415BD7E7" w14:textId="181297FB" w:rsidR="00AD59D2" w:rsidRDefault="00AD59D2" w:rsidP="00AD59D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Multi-use Track Working Group (the Forest of Dean Gateway) appointment of representatives.</w:t>
            </w:r>
          </w:p>
          <w:p w14:paraId="311C4471" w14:textId="77777777" w:rsidR="00760B11" w:rsidRPr="008804AF" w:rsidRDefault="00760B11"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6FA1E419"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564E19F6" w14:textId="36B8F39C"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24062</w:t>
            </w:r>
          </w:p>
        </w:tc>
        <w:tc>
          <w:tcPr>
            <w:tcW w:w="8609" w:type="dxa"/>
            <w:shd w:val="clear" w:color="auto" w:fill="EAF1DD" w:themeFill="accent3" w:themeFillTint="33"/>
          </w:tcPr>
          <w:p w14:paraId="7A2D66C6" w14:textId="5B1A6F0E"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0D46C936" w14:textId="478CA89D"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D59D2" w:rsidRPr="008804AF" w14:paraId="034B921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30455F" w14:textId="257827CD"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24062.1</w:t>
            </w:r>
          </w:p>
          <w:p w14:paraId="594E96C1" w14:textId="564486B1" w:rsidR="00AD59D2" w:rsidRDefault="00AD59D2" w:rsidP="00AD59D2">
            <w:pPr>
              <w:rPr>
                <w:rFonts w:asciiTheme="minorHAnsi" w:hAnsiTheme="minorHAnsi" w:cstheme="minorHAnsi"/>
                <w:iCs/>
                <w:sz w:val="22"/>
                <w:szCs w:val="22"/>
              </w:rPr>
            </w:pPr>
          </w:p>
          <w:p w14:paraId="5F6EA805" w14:textId="77777777" w:rsidR="00AD59D2" w:rsidRDefault="00AD59D2" w:rsidP="00AD59D2">
            <w:pPr>
              <w:rPr>
                <w:rFonts w:asciiTheme="minorHAnsi" w:hAnsiTheme="minorHAnsi" w:cstheme="minorHAnsi"/>
                <w:iCs/>
                <w:sz w:val="22"/>
                <w:szCs w:val="22"/>
              </w:rPr>
            </w:pPr>
          </w:p>
          <w:p w14:paraId="6F769081" w14:textId="77777777" w:rsidR="00AD59D2" w:rsidRPr="008804AF" w:rsidRDefault="00AD59D2" w:rsidP="00AD59D2">
            <w:pPr>
              <w:rPr>
                <w:rFonts w:asciiTheme="minorHAnsi" w:hAnsiTheme="minorHAnsi" w:cstheme="minorHAnsi"/>
                <w:b w:val="0"/>
                <w:bCs w:val="0"/>
                <w:iCs/>
                <w:sz w:val="22"/>
                <w:szCs w:val="22"/>
              </w:rPr>
            </w:pPr>
          </w:p>
          <w:p w14:paraId="2EEAD4B5" w14:textId="28141642"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24062</w:t>
            </w:r>
            <w:r w:rsidRPr="008804AF">
              <w:rPr>
                <w:rFonts w:asciiTheme="minorHAnsi" w:hAnsiTheme="minorHAnsi" w:cstheme="minorHAnsi"/>
                <w:iCs/>
                <w:sz w:val="22"/>
                <w:szCs w:val="22"/>
              </w:rPr>
              <w:t>.1i</w:t>
            </w:r>
          </w:p>
          <w:p w14:paraId="001B2CFD" w14:textId="2D998801" w:rsidR="00AD59D2" w:rsidRDefault="00AD59D2" w:rsidP="00AD59D2">
            <w:pPr>
              <w:rPr>
                <w:rFonts w:asciiTheme="minorHAnsi" w:hAnsiTheme="minorHAnsi" w:cstheme="minorHAnsi"/>
                <w:iCs/>
                <w:sz w:val="22"/>
                <w:szCs w:val="22"/>
              </w:rPr>
            </w:pPr>
          </w:p>
          <w:p w14:paraId="090C14BA" w14:textId="77777777" w:rsidR="00AD59D2" w:rsidRDefault="00AD59D2" w:rsidP="00AD59D2">
            <w:pPr>
              <w:rPr>
                <w:rFonts w:asciiTheme="minorHAnsi" w:hAnsiTheme="minorHAnsi" w:cstheme="minorHAnsi"/>
                <w:iCs/>
                <w:sz w:val="22"/>
                <w:szCs w:val="22"/>
              </w:rPr>
            </w:pPr>
          </w:p>
          <w:p w14:paraId="4823816E" w14:textId="77777777" w:rsidR="00AD59D2" w:rsidRDefault="00AD59D2" w:rsidP="00AD59D2">
            <w:pPr>
              <w:rPr>
                <w:rFonts w:asciiTheme="minorHAnsi" w:hAnsiTheme="minorHAnsi" w:cstheme="minorHAnsi"/>
                <w:iCs/>
                <w:sz w:val="22"/>
                <w:szCs w:val="22"/>
              </w:rPr>
            </w:pPr>
          </w:p>
          <w:p w14:paraId="7BB6942A" w14:textId="77777777" w:rsidR="000E14C4" w:rsidRDefault="000E14C4" w:rsidP="00AD59D2">
            <w:pPr>
              <w:rPr>
                <w:rFonts w:asciiTheme="minorHAnsi" w:hAnsiTheme="minorHAnsi" w:cstheme="minorHAnsi"/>
                <w:b w:val="0"/>
                <w:bCs w:val="0"/>
                <w:iCs/>
                <w:sz w:val="22"/>
                <w:szCs w:val="22"/>
              </w:rPr>
            </w:pPr>
          </w:p>
          <w:p w14:paraId="5AC9FD57" w14:textId="04B47E50"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24062</w:t>
            </w:r>
            <w:r w:rsidRPr="008804AF">
              <w:rPr>
                <w:rFonts w:asciiTheme="minorHAnsi" w:hAnsiTheme="minorHAnsi" w:cstheme="minorHAnsi"/>
                <w:iCs/>
                <w:sz w:val="22"/>
                <w:szCs w:val="22"/>
              </w:rPr>
              <w:t>.1ii</w:t>
            </w:r>
          </w:p>
          <w:p w14:paraId="409DA118" w14:textId="79A1BCE0" w:rsidR="00AD59D2" w:rsidRDefault="00AD59D2" w:rsidP="00AD59D2">
            <w:pPr>
              <w:rPr>
                <w:rFonts w:asciiTheme="minorHAnsi" w:hAnsiTheme="minorHAnsi" w:cstheme="minorHAnsi"/>
                <w:b w:val="0"/>
                <w:bCs w:val="0"/>
                <w:iCs/>
                <w:sz w:val="22"/>
                <w:szCs w:val="22"/>
              </w:rPr>
            </w:pPr>
          </w:p>
          <w:p w14:paraId="495A0576" w14:textId="77777777" w:rsidR="00AD59D2" w:rsidRDefault="00AD59D2" w:rsidP="00AD59D2">
            <w:pPr>
              <w:rPr>
                <w:rFonts w:asciiTheme="minorHAnsi" w:hAnsiTheme="minorHAnsi" w:cstheme="minorHAnsi"/>
                <w:iCs/>
                <w:sz w:val="22"/>
                <w:szCs w:val="22"/>
              </w:rPr>
            </w:pPr>
          </w:p>
          <w:p w14:paraId="78D00BCB" w14:textId="77777777" w:rsidR="00AD59D2" w:rsidRDefault="00AD59D2" w:rsidP="00AD59D2">
            <w:pPr>
              <w:rPr>
                <w:rFonts w:asciiTheme="minorHAnsi" w:hAnsiTheme="minorHAnsi" w:cstheme="minorHAnsi"/>
                <w:b w:val="0"/>
                <w:bCs w:val="0"/>
                <w:iCs/>
                <w:sz w:val="22"/>
                <w:szCs w:val="22"/>
              </w:rPr>
            </w:pPr>
          </w:p>
          <w:p w14:paraId="30B877DD" w14:textId="27883881" w:rsidR="00AD59D2" w:rsidRP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016F37">
              <w:rPr>
                <w:rFonts w:asciiTheme="minorHAnsi" w:hAnsiTheme="minorHAnsi" w:cstheme="minorHAnsi"/>
                <w:iCs/>
                <w:sz w:val="22"/>
                <w:szCs w:val="22"/>
              </w:rPr>
              <w:t>6</w:t>
            </w:r>
            <w:r>
              <w:rPr>
                <w:rFonts w:asciiTheme="minorHAnsi" w:hAnsiTheme="minorHAnsi" w:cstheme="minorHAnsi"/>
                <w:iCs/>
                <w:sz w:val="22"/>
                <w:szCs w:val="22"/>
              </w:rPr>
              <w:t>2</w:t>
            </w:r>
            <w:r w:rsidRPr="008804AF">
              <w:rPr>
                <w:rFonts w:asciiTheme="minorHAnsi" w:hAnsiTheme="minorHAnsi" w:cstheme="minorHAnsi"/>
                <w:iCs/>
                <w:sz w:val="22"/>
                <w:szCs w:val="22"/>
              </w:rPr>
              <w:t>.1iii</w:t>
            </w:r>
          </w:p>
        </w:tc>
        <w:tc>
          <w:tcPr>
            <w:tcW w:w="8609" w:type="dxa"/>
          </w:tcPr>
          <w:p w14:paraId="63863FCD" w14:textId="18C86D9B"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31FCB54" w14:textId="0F76B51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35C82757"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 &amp; Budget overview documents.</w:t>
            </w:r>
          </w:p>
          <w:p w14:paraId="448D88C7" w14:textId="68C11A68"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33B59FA" w14:textId="2A61C78D"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Pr>
                <w:rFonts w:asciiTheme="minorHAnsi" w:hAnsiTheme="minorHAnsi" w:cstheme="minorHAnsi"/>
                <w:iCs/>
                <w:sz w:val="22"/>
                <w:szCs w:val="22"/>
              </w:rPr>
              <w:t xml:space="preserve"> June </w:t>
            </w:r>
            <w:r w:rsidRPr="008804AF">
              <w:rPr>
                <w:rFonts w:asciiTheme="minorHAnsi" w:hAnsiTheme="minorHAnsi" w:cstheme="minorHAnsi"/>
                <w:iCs/>
                <w:sz w:val="22"/>
                <w:szCs w:val="22"/>
              </w:rPr>
              <w:t>202</w:t>
            </w:r>
            <w:r>
              <w:rPr>
                <w:rFonts w:asciiTheme="minorHAnsi" w:hAnsiTheme="minorHAnsi" w:cstheme="minorHAnsi"/>
                <w:iCs/>
                <w:sz w:val="22"/>
                <w:szCs w:val="22"/>
              </w:rPr>
              <w:t>4</w:t>
            </w:r>
            <w:r w:rsidRPr="008804AF">
              <w:rPr>
                <w:rFonts w:asciiTheme="minorHAnsi" w:hAnsiTheme="minorHAnsi" w:cstheme="minorHAnsi"/>
                <w:iCs/>
                <w:sz w:val="22"/>
                <w:szCs w:val="22"/>
              </w:rPr>
              <w:t xml:space="preserve"> </w:t>
            </w:r>
            <w:r>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 xml:space="preserve">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Pr>
                <w:rFonts w:asciiTheme="minorHAnsi" w:hAnsiTheme="minorHAnsi" w:cstheme="minorHAnsi"/>
                <w:iCs/>
                <w:sz w:val="22"/>
                <w:szCs w:val="22"/>
              </w:rPr>
              <w:t>WDPC = £</w:t>
            </w:r>
            <w:r w:rsidR="000E14C4">
              <w:rPr>
                <w:rFonts w:asciiTheme="minorHAnsi" w:hAnsiTheme="minorHAnsi" w:cstheme="minorHAnsi"/>
                <w:iCs/>
                <w:sz w:val="22"/>
                <w:szCs w:val="22"/>
              </w:rPr>
              <w:t>1</w:t>
            </w:r>
            <w:r w:rsidR="006E40D6">
              <w:rPr>
                <w:rFonts w:asciiTheme="minorHAnsi" w:hAnsiTheme="minorHAnsi" w:cstheme="minorHAnsi"/>
                <w:iCs/>
                <w:sz w:val="22"/>
                <w:szCs w:val="22"/>
              </w:rPr>
              <w:t>1,041.26</w:t>
            </w:r>
            <w:r>
              <w:rPr>
                <w:rFonts w:asciiTheme="minorHAnsi" w:hAnsiTheme="minorHAnsi" w:cstheme="minorHAnsi"/>
                <w:iCs/>
                <w:sz w:val="22"/>
                <w:szCs w:val="22"/>
              </w:rPr>
              <w:t xml:space="preserve"> excluding VAT</w:t>
            </w:r>
            <w:r w:rsidR="000E14C4">
              <w:rPr>
                <w:rFonts w:asciiTheme="minorHAnsi" w:hAnsiTheme="minorHAnsi" w:cstheme="minorHAnsi"/>
                <w:iCs/>
                <w:sz w:val="22"/>
                <w:szCs w:val="22"/>
              </w:rPr>
              <w:t xml:space="preserve">.  The transfer of £25k from savings into the current account for WDPC </w:t>
            </w:r>
            <w:r>
              <w:rPr>
                <w:rFonts w:asciiTheme="minorHAnsi" w:hAnsiTheme="minorHAnsi" w:cstheme="minorHAnsi"/>
                <w:iCs/>
                <w:sz w:val="22"/>
                <w:szCs w:val="22"/>
              </w:rPr>
              <w:t xml:space="preserve">and  WDC = £ excluding VAT.  </w:t>
            </w:r>
            <w:r>
              <w:rPr>
                <w:rFonts w:asciiTheme="minorHAnsi" w:hAnsiTheme="minorHAnsi" w:cstheme="minorHAnsi"/>
                <w:i/>
                <w:sz w:val="18"/>
                <w:szCs w:val="18"/>
              </w:rPr>
              <w:t>Attachment – 2.1i Expenditure payment schedule.</w:t>
            </w:r>
          </w:p>
          <w:p w14:paraId="149B4501"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p>
          <w:p w14:paraId="0CCB815D" w14:textId="4C587904"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advise Council that Cllrs Yeates &amp; Costley are to authorise payments on the banking system and that Cllrs Dunford &amp; Cooper will be undertaking the financial inspection of June transactions.</w:t>
            </w:r>
          </w:p>
          <w:p w14:paraId="178D63DB"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773B291" w14:textId="2771554D"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 report on the April financial inspection from Cllrs </w:t>
            </w:r>
            <w:r w:rsidR="009A5A62">
              <w:rPr>
                <w:rFonts w:asciiTheme="minorHAnsi" w:hAnsiTheme="minorHAnsi" w:cstheme="minorHAnsi"/>
                <w:iCs/>
                <w:sz w:val="22"/>
                <w:szCs w:val="22"/>
              </w:rPr>
              <w:t>Freshwater</w:t>
            </w:r>
            <w:r>
              <w:rPr>
                <w:rFonts w:asciiTheme="minorHAnsi" w:hAnsiTheme="minorHAnsi" w:cstheme="minorHAnsi"/>
                <w:iCs/>
                <w:sz w:val="22"/>
                <w:szCs w:val="22"/>
              </w:rPr>
              <w:t xml:space="preserve"> &amp; Lewis.</w:t>
            </w:r>
          </w:p>
          <w:p w14:paraId="2FDB189A" w14:textId="4BAFAC2C" w:rsidR="00AD59D2" w:rsidRPr="0068220E"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27304A5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71EAD38" w14:textId="41DC2ABE" w:rsidR="00AD59D2" w:rsidRDefault="0033755C" w:rsidP="00AD59D2">
            <w:pPr>
              <w:rPr>
                <w:rFonts w:asciiTheme="minorHAnsi" w:hAnsiTheme="minorHAnsi" w:cstheme="minorHAnsi"/>
                <w:iCs/>
                <w:sz w:val="22"/>
                <w:szCs w:val="22"/>
              </w:rPr>
            </w:pPr>
            <w:r>
              <w:rPr>
                <w:rFonts w:asciiTheme="minorHAnsi" w:hAnsiTheme="minorHAnsi" w:cstheme="minorHAnsi"/>
                <w:iCs/>
                <w:sz w:val="22"/>
                <w:szCs w:val="22"/>
              </w:rPr>
              <w:t>24062.</w:t>
            </w:r>
            <w:r w:rsidR="00DC1A8E">
              <w:rPr>
                <w:rFonts w:asciiTheme="minorHAnsi" w:hAnsiTheme="minorHAnsi" w:cstheme="minorHAnsi"/>
                <w:iCs/>
                <w:sz w:val="22"/>
                <w:szCs w:val="22"/>
              </w:rPr>
              <w:t>2</w:t>
            </w:r>
          </w:p>
        </w:tc>
        <w:tc>
          <w:tcPr>
            <w:tcW w:w="8609" w:type="dxa"/>
          </w:tcPr>
          <w:p w14:paraId="503B0FF2" w14:textId="0E478B52" w:rsidR="00AD59D2" w:rsidRDefault="0033755C"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Forest of Dean Radio</w:t>
            </w:r>
          </w:p>
          <w:p w14:paraId="0E17A0EE" w14:textId="77777777" w:rsidR="0033755C" w:rsidRDefault="0033755C"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CBFB9B7" w14:textId="11AACA61"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We have received a request from Dean Forest Radio for </w:t>
            </w:r>
            <w:r w:rsidR="00F273DB">
              <w:rPr>
                <w:rFonts w:asciiTheme="minorHAnsi" w:hAnsiTheme="minorHAnsi" w:cstheme="minorHAnsi"/>
                <w:iCs/>
                <w:sz w:val="22"/>
                <w:szCs w:val="22"/>
              </w:rPr>
              <w:t xml:space="preserve">admin </w:t>
            </w:r>
            <w:r>
              <w:rPr>
                <w:rFonts w:asciiTheme="minorHAnsi" w:hAnsiTheme="minorHAnsi" w:cstheme="minorHAnsi"/>
                <w:iCs/>
                <w:sz w:val="22"/>
                <w:szCs w:val="22"/>
              </w:rPr>
              <w:t>access to the new router, following a recent change to another provider.  When questioned about the access needed we found that they want to access the router and open forwarding ports for their equipment and transmitter.</w:t>
            </w:r>
          </w:p>
          <w:p w14:paraId="21C5CB5D" w14:textId="77777777"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858138D" w14:textId="2007AE65"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Although we can find an email chain and minutes from Council agreeing to the erection and installation of the transmitter and the equipment we have not been able to find anything that confirms them having access to the Wi-Fi router as an administrator.</w:t>
            </w:r>
          </w:p>
          <w:p w14:paraId="3B82877F" w14:textId="77777777"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29BB5C1" w14:textId="0E526956"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We have spoken to the new provider about this issue they advised us that if we were to give access to a third-party administrator they would not support the router if anything was to go wrong.  Their further advice was that by giving third-party access the system would no longer be </w:t>
            </w:r>
            <w:r w:rsidR="000E7845">
              <w:rPr>
                <w:rFonts w:asciiTheme="minorHAnsi" w:hAnsiTheme="minorHAnsi" w:cstheme="minorHAnsi"/>
                <w:iCs/>
                <w:sz w:val="22"/>
                <w:szCs w:val="22"/>
              </w:rPr>
              <w:t xml:space="preserve">compliant </w:t>
            </w:r>
            <w:r>
              <w:rPr>
                <w:rFonts w:asciiTheme="minorHAnsi" w:hAnsiTheme="minorHAnsi" w:cstheme="minorHAnsi"/>
                <w:iCs/>
                <w:sz w:val="22"/>
                <w:szCs w:val="22"/>
              </w:rPr>
              <w:t xml:space="preserve">with GDPR and that this </w:t>
            </w:r>
            <w:r w:rsidR="000E7845">
              <w:rPr>
                <w:rFonts w:asciiTheme="minorHAnsi" w:hAnsiTheme="minorHAnsi" w:cstheme="minorHAnsi"/>
                <w:iCs/>
                <w:sz w:val="22"/>
                <w:szCs w:val="22"/>
              </w:rPr>
              <w:t>c</w:t>
            </w:r>
            <w:r>
              <w:rPr>
                <w:rFonts w:asciiTheme="minorHAnsi" w:hAnsiTheme="minorHAnsi" w:cstheme="minorHAnsi"/>
                <w:iCs/>
                <w:sz w:val="22"/>
                <w:szCs w:val="22"/>
              </w:rPr>
              <w:t>ould</w:t>
            </w:r>
            <w:r w:rsidR="000E7845">
              <w:rPr>
                <w:rFonts w:asciiTheme="minorHAnsi" w:hAnsiTheme="minorHAnsi" w:cstheme="minorHAnsi"/>
                <w:iCs/>
                <w:sz w:val="22"/>
                <w:szCs w:val="22"/>
              </w:rPr>
              <w:t xml:space="preserve"> be a</w:t>
            </w:r>
            <w:r>
              <w:rPr>
                <w:rFonts w:asciiTheme="minorHAnsi" w:hAnsiTheme="minorHAnsi" w:cstheme="minorHAnsi"/>
                <w:iCs/>
                <w:sz w:val="22"/>
                <w:szCs w:val="22"/>
              </w:rPr>
              <w:t xml:space="preserve"> risk the integrity of the Councils systems and information</w:t>
            </w:r>
            <w:r w:rsidR="000E7845">
              <w:rPr>
                <w:rFonts w:asciiTheme="minorHAnsi" w:hAnsiTheme="minorHAnsi" w:cstheme="minorHAnsi"/>
                <w:iCs/>
                <w:sz w:val="22"/>
                <w:szCs w:val="22"/>
              </w:rPr>
              <w:t>,</w:t>
            </w:r>
            <w:r>
              <w:rPr>
                <w:rFonts w:asciiTheme="minorHAnsi" w:hAnsiTheme="minorHAnsi" w:cstheme="minorHAnsi"/>
                <w:iCs/>
                <w:sz w:val="22"/>
                <w:szCs w:val="22"/>
              </w:rPr>
              <w:t xml:space="preserve"> as all WDPC and WDC files are stored in a cloud-based </w:t>
            </w:r>
            <w:r w:rsidR="00BA6211">
              <w:rPr>
                <w:rFonts w:asciiTheme="minorHAnsi" w:hAnsiTheme="minorHAnsi" w:cstheme="minorHAnsi"/>
                <w:iCs/>
                <w:sz w:val="22"/>
                <w:szCs w:val="22"/>
              </w:rPr>
              <w:t>system and</w:t>
            </w:r>
            <w:r>
              <w:rPr>
                <w:rFonts w:asciiTheme="minorHAnsi" w:hAnsiTheme="minorHAnsi" w:cstheme="minorHAnsi"/>
                <w:iCs/>
                <w:sz w:val="22"/>
                <w:szCs w:val="22"/>
              </w:rPr>
              <w:t xml:space="preserve"> could be compromised.</w:t>
            </w:r>
          </w:p>
          <w:p w14:paraId="573AD525" w14:textId="77777777" w:rsidR="00D534E5"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176804C" w14:textId="38A3EFED" w:rsidR="00D534E5" w:rsidRPr="009A5A62"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The recommendation is that Forest of Dean Radio be advised of these issues and concerns and further advised that they will not be given access to the WDPC Wi-Fi router as a mechanism for managing their equipment</w:t>
            </w:r>
            <w:r w:rsidRPr="009A5A62">
              <w:rPr>
                <w:rFonts w:asciiTheme="minorHAnsi" w:hAnsiTheme="minorHAnsi" w:cstheme="minorHAnsi"/>
                <w:iCs/>
                <w:color w:val="31849B" w:themeColor="accent5" w:themeShade="BF"/>
                <w:sz w:val="22"/>
                <w:szCs w:val="22"/>
              </w:rPr>
              <w:t xml:space="preserve">.  </w:t>
            </w:r>
          </w:p>
          <w:p w14:paraId="21F17A8C" w14:textId="77777777" w:rsidR="00D534E5" w:rsidRPr="009A5A62"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31849B" w:themeColor="accent5" w:themeShade="BF"/>
                <w:sz w:val="22"/>
                <w:szCs w:val="22"/>
              </w:rPr>
            </w:pPr>
          </w:p>
          <w:p w14:paraId="40FB0E93" w14:textId="7A6B06AD" w:rsidR="00F273DB" w:rsidRPr="009A5A62" w:rsidRDefault="00D534E5"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 xml:space="preserve">If they wish to provide their own Wi-Fi router, installed near their equipment, then Council would </w:t>
            </w:r>
            <w:r w:rsidR="00F273DB" w:rsidRPr="009A5A62">
              <w:rPr>
                <w:rFonts w:asciiTheme="minorHAnsi" w:hAnsiTheme="minorHAnsi" w:cstheme="minorHAnsi"/>
                <w:b/>
                <w:bCs/>
                <w:iCs/>
                <w:color w:val="31849B" w:themeColor="accent5" w:themeShade="BF"/>
                <w:sz w:val="22"/>
                <w:szCs w:val="22"/>
              </w:rPr>
              <w:t>agree to</w:t>
            </w:r>
            <w:r w:rsidRPr="009A5A62">
              <w:rPr>
                <w:rFonts w:asciiTheme="minorHAnsi" w:hAnsiTheme="minorHAnsi" w:cstheme="minorHAnsi"/>
                <w:b/>
                <w:bCs/>
                <w:iCs/>
                <w:color w:val="31849B" w:themeColor="accent5" w:themeShade="BF"/>
                <w:sz w:val="22"/>
                <w:szCs w:val="22"/>
              </w:rPr>
              <w:t xml:space="preserve"> this installation</w:t>
            </w:r>
            <w:r w:rsidR="00F273DB" w:rsidRPr="009A5A62">
              <w:rPr>
                <w:rFonts w:asciiTheme="minorHAnsi" w:hAnsiTheme="minorHAnsi" w:cstheme="minorHAnsi"/>
                <w:b/>
                <w:bCs/>
                <w:iCs/>
                <w:color w:val="31849B" w:themeColor="accent5" w:themeShade="BF"/>
                <w:sz w:val="22"/>
                <w:szCs w:val="22"/>
              </w:rPr>
              <w:t>.</w:t>
            </w:r>
          </w:p>
          <w:p w14:paraId="59B72067" w14:textId="77777777" w:rsidR="00F273DB" w:rsidRDefault="00F273D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A1CE057" w14:textId="5F392DC4" w:rsidR="00F273DB" w:rsidRPr="00F273DB" w:rsidRDefault="00F273DB"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Deputy Clerks June Report of supporting</w:t>
            </w:r>
            <w:r w:rsidR="00200EB8">
              <w:rPr>
                <w:rFonts w:asciiTheme="minorHAnsi" w:hAnsiTheme="minorHAnsi" w:cstheme="minorHAnsi"/>
                <w:i/>
                <w:sz w:val="22"/>
                <w:szCs w:val="22"/>
              </w:rPr>
              <w:t xml:space="preserve"> background</w:t>
            </w:r>
            <w:r>
              <w:rPr>
                <w:rFonts w:asciiTheme="minorHAnsi" w:hAnsiTheme="minorHAnsi" w:cstheme="minorHAnsi"/>
                <w:i/>
                <w:sz w:val="22"/>
                <w:szCs w:val="22"/>
              </w:rPr>
              <w:t xml:space="preserve"> information </w:t>
            </w:r>
          </w:p>
          <w:p w14:paraId="7EE80C64" w14:textId="42407146" w:rsidR="0033755C" w:rsidRPr="008804AF" w:rsidRDefault="0033755C"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5E630C4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01FAF1D" w14:textId="31B1BA2A" w:rsidR="00AD59D2" w:rsidRDefault="0033755C" w:rsidP="00AD59D2">
            <w:pPr>
              <w:rPr>
                <w:rFonts w:asciiTheme="minorHAnsi" w:hAnsiTheme="minorHAnsi" w:cstheme="minorHAnsi"/>
                <w:iCs/>
                <w:sz w:val="22"/>
                <w:szCs w:val="22"/>
              </w:rPr>
            </w:pPr>
            <w:r>
              <w:rPr>
                <w:rFonts w:asciiTheme="minorHAnsi" w:hAnsiTheme="minorHAnsi" w:cstheme="minorHAnsi"/>
                <w:iCs/>
                <w:sz w:val="22"/>
                <w:szCs w:val="22"/>
              </w:rPr>
              <w:lastRenderedPageBreak/>
              <w:t>24062.</w:t>
            </w:r>
            <w:r w:rsidR="00DC1A8E">
              <w:rPr>
                <w:rFonts w:asciiTheme="minorHAnsi" w:hAnsiTheme="minorHAnsi" w:cstheme="minorHAnsi"/>
                <w:iCs/>
                <w:sz w:val="22"/>
                <w:szCs w:val="22"/>
              </w:rPr>
              <w:t>3</w:t>
            </w:r>
          </w:p>
        </w:tc>
        <w:tc>
          <w:tcPr>
            <w:tcW w:w="8609" w:type="dxa"/>
          </w:tcPr>
          <w:p w14:paraId="58C1A66F" w14:textId="77777777" w:rsidR="00214362" w:rsidRDefault="00214362" w:rsidP="002143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181AE5D1" w14:textId="77777777" w:rsidR="00214362" w:rsidRDefault="00214362" w:rsidP="002143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AEF2F35" w14:textId="77777777" w:rsidR="00214362" w:rsidRDefault="00214362" w:rsidP="002143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Planning Committee meetings held on Tuesday 18</w:t>
            </w:r>
            <w:r w:rsidRPr="00016F37">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June 2024.</w:t>
            </w:r>
          </w:p>
          <w:p w14:paraId="24F2EB82" w14:textId="77777777" w:rsidR="00214362" w:rsidRDefault="00214362" w:rsidP="002143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Minutes of the meeting held on 18</w:t>
            </w:r>
            <w:r w:rsidRPr="00016F37">
              <w:rPr>
                <w:rFonts w:asciiTheme="minorHAnsi" w:hAnsiTheme="minorHAnsi" w:cstheme="minorHAnsi"/>
                <w:i/>
                <w:sz w:val="22"/>
                <w:szCs w:val="22"/>
                <w:vertAlign w:val="superscript"/>
              </w:rPr>
              <w:t>th</w:t>
            </w:r>
            <w:r>
              <w:rPr>
                <w:rFonts w:asciiTheme="minorHAnsi" w:hAnsiTheme="minorHAnsi" w:cstheme="minorHAnsi"/>
                <w:i/>
                <w:sz w:val="22"/>
                <w:szCs w:val="22"/>
              </w:rPr>
              <w:t xml:space="preserve"> June 2024.</w:t>
            </w:r>
          </w:p>
          <w:p w14:paraId="6DA0B025" w14:textId="77777777" w:rsidR="00BA6211" w:rsidRDefault="00BA6211"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6635987" w14:textId="77777777" w:rsidR="00214362" w:rsidRPr="00AC0BEA" w:rsidRDefault="0021436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u w:val="single"/>
              </w:rPr>
            </w:pPr>
            <w:r w:rsidRPr="00AC0BEA">
              <w:rPr>
                <w:rFonts w:asciiTheme="minorHAnsi" w:hAnsiTheme="minorHAnsi" w:cstheme="minorHAnsi"/>
                <w:i/>
                <w:sz w:val="22"/>
                <w:szCs w:val="22"/>
                <w:u w:val="single"/>
              </w:rPr>
              <w:t>To agree the following recommendation:</w:t>
            </w:r>
          </w:p>
          <w:p w14:paraId="315CC09D" w14:textId="77777777" w:rsidR="00214362" w:rsidRPr="009A5A62" w:rsidRDefault="0021436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That Council reconstitutes the planning working group to respond to the FoDDC Local Plan Consultation, the consultation period will open on 8</w:t>
            </w:r>
            <w:r w:rsidRPr="009A5A62">
              <w:rPr>
                <w:rFonts w:asciiTheme="minorHAnsi" w:hAnsiTheme="minorHAnsi" w:cstheme="minorHAnsi"/>
                <w:b/>
                <w:bCs/>
                <w:iCs/>
                <w:color w:val="31849B" w:themeColor="accent5" w:themeShade="BF"/>
                <w:sz w:val="22"/>
                <w:szCs w:val="22"/>
                <w:vertAlign w:val="superscript"/>
              </w:rPr>
              <w:t>th</w:t>
            </w:r>
            <w:r w:rsidRPr="009A5A62">
              <w:rPr>
                <w:rFonts w:asciiTheme="minorHAnsi" w:hAnsiTheme="minorHAnsi" w:cstheme="minorHAnsi"/>
                <w:b/>
                <w:bCs/>
                <w:iCs/>
                <w:color w:val="31849B" w:themeColor="accent5" w:themeShade="BF"/>
                <w:sz w:val="22"/>
                <w:szCs w:val="22"/>
              </w:rPr>
              <w:t xml:space="preserve"> July and close on 13</w:t>
            </w:r>
            <w:r w:rsidRPr="009A5A62">
              <w:rPr>
                <w:rFonts w:asciiTheme="minorHAnsi" w:hAnsiTheme="minorHAnsi" w:cstheme="minorHAnsi"/>
                <w:b/>
                <w:bCs/>
                <w:iCs/>
                <w:color w:val="31849B" w:themeColor="accent5" w:themeShade="BF"/>
                <w:sz w:val="22"/>
                <w:szCs w:val="22"/>
                <w:vertAlign w:val="superscript"/>
              </w:rPr>
              <w:t>th</w:t>
            </w:r>
            <w:r w:rsidRPr="009A5A62">
              <w:rPr>
                <w:rFonts w:asciiTheme="minorHAnsi" w:hAnsiTheme="minorHAnsi" w:cstheme="minorHAnsi"/>
                <w:b/>
                <w:bCs/>
                <w:iCs/>
                <w:color w:val="31849B" w:themeColor="accent5" w:themeShade="BF"/>
                <w:sz w:val="22"/>
                <w:szCs w:val="22"/>
              </w:rPr>
              <w:t xml:space="preserve"> August, with a special meeting being organised to discuss the </w:t>
            </w:r>
            <w:r w:rsidR="00AC0BEA" w:rsidRPr="009A5A62">
              <w:rPr>
                <w:rFonts w:asciiTheme="minorHAnsi" w:hAnsiTheme="minorHAnsi" w:cstheme="minorHAnsi"/>
                <w:b/>
                <w:bCs/>
                <w:iCs/>
                <w:color w:val="31849B" w:themeColor="accent5" w:themeShade="BF"/>
                <w:sz w:val="22"/>
                <w:szCs w:val="22"/>
              </w:rPr>
              <w:t>documents and formulate the Parish Council’s response.</w:t>
            </w:r>
          </w:p>
          <w:p w14:paraId="6A8DD64C" w14:textId="418C1688" w:rsidR="00AC0BEA" w:rsidRPr="00BA6211" w:rsidRDefault="00AC0BEA"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336F59C1"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170EC1AD" w14:textId="4A34C22F" w:rsidR="00DC1A8E" w:rsidRDefault="00DC1A8E" w:rsidP="00DC1A8E">
            <w:pPr>
              <w:rPr>
                <w:rFonts w:asciiTheme="minorHAnsi" w:hAnsiTheme="minorHAnsi" w:cstheme="minorHAnsi"/>
                <w:iCs/>
                <w:sz w:val="22"/>
                <w:szCs w:val="22"/>
              </w:rPr>
            </w:pPr>
            <w:r>
              <w:rPr>
                <w:rFonts w:asciiTheme="minorHAnsi" w:hAnsiTheme="minorHAnsi" w:cstheme="minorHAnsi"/>
                <w:iCs/>
                <w:sz w:val="22"/>
                <w:szCs w:val="22"/>
              </w:rPr>
              <w:t>24062.4</w:t>
            </w:r>
          </w:p>
        </w:tc>
        <w:tc>
          <w:tcPr>
            <w:tcW w:w="8609" w:type="dxa"/>
          </w:tcPr>
          <w:p w14:paraId="02295AF1"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016F37">
              <w:rPr>
                <w:rFonts w:asciiTheme="minorHAnsi" w:hAnsiTheme="minorHAnsi" w:cstheme="minorHAnsi"/>
                <w:b/>
                <w:bCs/>
                <w:iCs/>
                <w:sz w:val="22"/>
                <w:szCs w:val="22"/>
              </w:rPr>
              <w:t>Highways &amp; Footpaths Committee</w:t>
            </w:r>
          </w:p>
          <w:p w14:paraId="07927CF6"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9D09FB2"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Highways &amp; Footpaths Committee held 18</w:t>
            </w:r>
            <w:r w:rsidRPr="00016F37">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June 2024.</w:t>
            </w:r>
          </w:p>
          <w:p w14:paraId="738B2E38"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282897">
              <w:rPr>
                <w:rFonts w:asciiTheme="minorHAnsi" w:hAnsiTheme="minorHAnsi" w:cstheme="minorHAnsi"/>
                <w:i/>
                <w:sz w:val="22"/>
                <w:szCs w:val="22"/>
              </w:rPr>
              <w:t>Attachment 2.2 – Minutes of Highways &amp; footpaths Meeting held on 18</w:t>
            </w:r>
            <w:r w:rsidRPr="00282897">
              <w:rPr>
                <w:rFonts w:asciiTheme="minorHAnsi" w:hAnsiTheme="minorHAnsi" w:cstheme="minorHAnsi"/>
                <w:i/>
                <w:sz w:val="22"/>
                <w:szCs w:val="22"/>
                <w:vertAlign w:val="superscript"/>
              </w:rPr>
              <w:t>th</w:t>
            </w:r>
            <w:r w:rsidRPr="00282897">
              <w:rPr>
                <w:rFonts w:asciiTheme="minorHAnsi" w:hAnsiTheme="minorHAnsi" w:cstheme="minorHAnsi"/>
                <w:i/>
                <w:sz w:val="22"/>
                <w:szCs w:val="22"/>
              </w:rPr>
              <w:t xml:space="preserve"> June 2024</w:t>
            </w:r>
          </w:p>
          <w:p w14:paraId="3D78FEA3"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5CD7ED1" w14:textId="2F1CBB4C" w:rsidR="00DC1A8E" w:rsidRPr="00AC0BEA"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u w:val="single"/>
              </w:rPr>
            </w:pPr>
            <w:r w:rsidRPr="00AC0BEA">
              <w:rPr>
                <w:rFonts w:asciiTheme="minorHAnsi" w:hAnsiTheme="minorHAnsi" w:cstheme="minorHAnsi"/>
                <w:i/>
                <w:sz w:val="22"/>
                <w:szCs w:val="22"/>
                <w:u w:val="single"/>
              </w:rPr>
              <w:t>To agree the following recommendation:-</w:t>
            </w:r>
          </w:p>
          <w:p w14:paraId="588D8AB2" w14:textId="597F1B69" w:rsidR="00214362" w:rsidRPr="009A5A62" w:rsidRDefault="002143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That Council approve the purchase of white gates to mark the entrance into the village of Ellwood as a trial, to establish if this tool helps reduce speed into the village</w:t>
            </w:r>
            <w:r w:rsidR="00AC0BEA" w:rsidRPr="009A5A62">
              <w:rPr>
                <w:rFonts w:asciiTheme="minorHAnsi" w:hAnsiTheme="minorHAnsi" w:cstheme="minorHAnsi"/>
                <w:b/>
                <w:bCs/>
                <w:iCs/>
                <w:color w:val="31849B" w:themeColor="accent5" w:themeShade="BF"/>
                <w:sz w:val="22"/>
                <w:szCs w:val="22"/>
              </w:rPr>
              <w:t xml:space="preserve"> and work with residents to assess the impact of this installation</w:t>
            </w:r>
            <w:r w:rsidRPr="009A5A62">
              <w:rPr>
                <w:rFonts w:asciiTheme="minorHAnsi" w:hAnsiTheme="minorHAnsi" w:cstheme="minorHAnsi"/>
                <w:b/>
                <w:bCs/>
                <w:iCs/>
                <w:color w:val="31849B" w:themeColor="accent5" w:themeShade="BF"/>
                <w:sz w:val="22"/>
                <w:szCs w:val="22"/>
              </w:rPr>
              <w:t xml:space="preserve">.  </w:t>
            </w:r>
          </w:p>
          <w:p w14:paraId="53BC1F04" w14:textId="77777777" w:rsidR="00214362" w:rsidRPr="009A5A62" w:rsidRDefault="002143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p>
          <w:p w14:paraId="6D9EF9FA" w14:textId="0E921312" w:rsidR="00214362" w:rsidRPr="009A5A62" w:rsidRDefault="002143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The likely costs of these gates are approximately £1,000 plus VAT ( to be confirmed by quotation</w:t>
            </w:r>
            <w:r w:rsidR="00AC0BEA" w:rsidRPr="009A5A62">
              <w:rPr>
                <w:rFonts w:asciiTheme="minorHAnsi" w:hAnsiTheme="minorHAnsi" w:cstheme="minorHAnsi"/>
                <w:b/>
                <w:bCs/>
                <w:iCs/>
                <w:color w:val="31849B" w:themeColor="accent5" w:themeShade="BF"/>
                <w:sz w:val="22"/>
                <w:szCs w:val="22"/>
              </w:rPr>
              <w:t>s</w:t>
            </w:r>
            <w:r w:rsidRPr="009A5A62">
              <w:rPr>
                <w:rFonts w:asciiTheme="minorHAnsi" w:hAnsiTheme="minorHAnsi" w:cstheme="minorHAnsi"/>
                <w:b/>
                <w:bCs/>
                <w:iCs/>
                <w:color w:val="31849B" w:themeColor="accent5" w:themeShade="BF"/>
                <w:sz w:val="22"/>
                <w:szCs w:val="22"/>
              </w:rPr>
              <w:t>)</w:t>
            </w:r>
          </w:p>
          <w:p w14:paraId="2C28C737"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363BA" w:rsidRPr="008804AF" w14:paraId="5FE9F0E0"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E2E66C5" w14:textId="6C7A5281" w:rsidR="002363BA" w:rsidRDefault="002363BA" w:rsidP="00DC1A8E">
            <w:pPr>
              <w:rPr>
                <w:rFonts w:asciiTheme="minorHAnsi" w:hAnsiTheme="minorHAnsi" w:cstheme="minorHAnsi"/>
                <w:iCs/>
                <w:sz w:val="22"/>
                <w:szCs w:val="22"/>
              </w:rPr>
            </w:pPr>
            <w:r>
              <w:rPr>
                <w:rFonts w:asciiTheme="minorHAnsi" w:hAnsiTheme="minorHAnsi" w:cstheme="minorHAnsi"/>
                <w:iCs/>
                <w:sz w:val="22"/>
                <w:szCs w:val="22"/>
              </w:rPr>
              <w:t>24062.5</w:t>
            </w:r>
          </w:p>
        </w:tc>
        <w:tc>
          <w:tcPr>
            <w:tcW w:w="8609" w:type="dxa"/>
          </w:tcPr>
          <w:p w14:paraId="667A73FD" w14:textId="77777777" w:rsidR="002363BA" w:rsidRDefault="002363BA"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The Forest of Dean Gateway</w:t>
            </w:r>
          </w:p>
          <w:p w14:paraId="33B989D5" w14:textId="77777777" w:rsidR="002363BA" w:rsidRDefault="002363BA"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9147A5D" w14:textId="4AECFB31" w:rsidR="00053A60" w:rsidRPr="00053A60"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053A60">
              <w:rPr>
                <w:rFonts w:asciiTheme="minorHAnsi" w:hAnsiTheme="minorHAnsi" w:cstheme="minorHAnsi"/>
                <w:iCs/>
                <w:sz w:val="22"/>
                <w:szCs w:val="22"/>
              </w:rPr>
              <w:t>To receive the report from the meeting held on 18</w:t>
            </w:r>
            <w:r w:rsidRPr="00053A60">
              <w:rPr>
                <w:rFonts w:asciiTheme="minorHAnsi" w:hAnsiTheme="minorHAnsi" w:cstheme="minorHAnsi"/>
                <w:iCs/>
                <w:sz w:val="22"/>
                <w:szCs w:val="22"/>
                <w:vertAlign w:val="superscript"/>
              </w:rPr>
              <w:t>th</w:t>
            </w:r>
            <w:r w:rsidRPr="00053A60">
              <w:rPr>
                <w:rFonts w:asciiTheme="minorHAnsi" w:hAnsiTheme="minorHAnsi" w:cstheme="minorHAnsi"/>
                <w:iCs/>
                <w:sz w:val="22"/>
                <w:szCs w:val="22"/>
              </w:rPr>
              <w:t xml:space="preserve"> June with Greenways &amp; Cycleroutes and verbal reports on </w:t>
            </w:r>
            <w:r w:rsidR="009A5A62">
              <w:rPr>
                <w:rFonts w:asciiTheme="minorHAnsi" w:hAnsiTheme="minorHAnsi" w:cstheme="minorHAnsi"/>
                <w:iCs/>
                <w:sz w:val="22"/>
                <w:szCs w:val="22"/>
              </w:rPr>
              <w:t xml:space="preserve">any </w:t>
            </w:r>
            <w:r w:rsidRPr="00053A60">
              <w:rPr>
                <w:rFonts w:asciiTheme="minorHAnsi" w:hAnsiTheme="minorHAnsi" w:cstheme="minorHAnsi"/>
                <w:iCs/>
                <w:sz w:val="22"/>
                <w:szCs w:val="22"/>
              </w:rPr>
              <w:t>subsequent meetings held by the working group.</w:t>
            </w:r>
          </w:p>
          <w:p w14:paraId="42875687" w14:textId="77777777" w:rsidR="00053A60"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81C0800" w14:textId="664104C4" w:rsidR="00E92E3C" w:rsidRPr="009A5A62"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9A5A62">
              <w:rPr>
                <w:rFonts w:asciiTheme="minorHAnsi" w:hAnsiTheme="minorHAnsi" w:cstheme="minorHAnsi"/>
                <w:b/>
                <w:bCs/>
                <w:iCs/>
                <w:sz w:val="22"/>
                <w:szCs w:val="22"/>
              </w:rPr>
              <w:t xml:space="preserve">Motion to Council – </w:t>
            </w:r>
          </w:p>
          <w:p w14:paraId="7D8637BD" w14:textId="77777777" w:rsidR="009A5A62" w:rsidRPr="009A5A62"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That this Council agrees to engage professional advisors to provide a fully revised planning application that reflects the changes to the route set out in the working groups amended report 29</w:t>
            </w:r>
            <w:r w:rsidRPr="009A5A62">
              <w:rPr>
                <w:rFonts w:asciiTheme="minorHAnsi" w:hAnsiTheme="minorHAnsi" w:cstheme="minorHAnsi"/>
                <w:b/>
                <w:bCs/>
                <w:iCs/>
                <w:color w:val="31849B" w:themeColor="accent5" w:themeShade="BF"/>
                <w:sz w:val="22"/>
                <w:szCs w:val="22"/>
                <w:vertAlign w:val="superscript"/>
              </w:rPr>
              <w:t>th</w:t>
            </w:r>
            <w:r w:rsidRPr="009A5A62">
              <w:rPr>
                <w:rFonts w:asciiTheme="minorHAnsi" w:hAnsiTheme="minorHAnsi" w:cstheme="minorHAnsi"/>
                <w:b/>
                <w:bCs/>
                <w:iCs/>
                <w:color w:val="31849B" w:themeColor="accent5" w:themeShade="BF"/>
                <w:sz w:val="22"/>
                <w:szCs w:val="22"/>
              </w:rPr>
              <w:t xml:space="preserve"> May 2024 for a maximum sum of £6,000.  </w:t>
            </w:r>
          </w:p>
          <w:p w14:paraId="4B5B7D59" w14:textId="77777777" w:rsidR="009A5A62" w:rsidRDefault="009A5A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20F6148" w14:textId="21155B47" w:rsidR="00053A60" w:rsidRPr="009A5A62"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lastRenderedPageBreak/>
              <w:t xml:space="preserve">In approving this spend we also instruct the Clerk to contact FoDDC to establish if we can begin drawing down the next phase of grant funding, held by FoDDC, to support the design of a new bridge.  </w:t>
            </w:r>
          </w:p>
          <w:p w14:paraId="478123CD" w14:textId="77777777" w:rsidR="00053A60" w:rsidRPr="009A5A62"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p>
          <w:p w14:paraId="3F078DEA" w14:textId="77777777" w:rsidR="00E92E3C" w:rsidRPr="009A5A62" w:rsidRDefault="00053A60"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Council currently has sufficient budget in code 7060 to support these works.</w:t>
            </w:r>
          </w:p>
          <w:p w14:paraId="452963E4" w14:textId="5D0F4AF0" w:rsidR="000842F2" w:rsidRPr="00053A60"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E0C8D" w:rsidRPr="008804AF" w14:paraId="1DB900D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941E86D" w14:textId="509C3067" w:rsidR="005E0C8D" w:rsidRDefault="005E0C8D" w:rsidP="00DC1A8E">
            <w:pPr>
              <w:rPr>
                <w:rFonts w:asciiTheme="minorHAnsi" w:hAnsiTheme="minorHAnsi" w:cstheme="minorHAnsi"/>
                <w:iCs/>
                <w:sz w:val="22"/>
                <w:szCs w:val="22"/>
              </w:rPr>
            </w:pPr>
            <w:r>
              <w:rPr>
                <w:rFonts w:asciiTheme="minorHAnsi" w:hAnsiTheme="minorHAnsi" w:cstheme="minorHAnsi"/>
                <w:iCs/>
                <w:sz w:val="22"/>
                <w:szCs w:val="22"/>
              </w:rPr>
              <w:lastRenderedPageBreak/>
              <w:t>24062.6</w:t>
            </w:r>
          </w:p>
        </w:tc>
        <w:tc>
          <w:tcPr>
            <w:tcW w:w="8609" w:type="dxa"/>
          </w:tcPr>
          <w:p w14:paraId="2BBCCDE4" w14:textId="77777777" w:rsidR="005E0C8D" w:rsidRDefault="005E0C8D"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How to prepare for flooding &amp; other websites</w:t>
            </w:r>
          </w:p>
          <w:p w14:paraId="1F94A6E5" w14:textId="77777777" w:rsidR="005E0C8D" w:rsidRDefault="005E0C8D"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D0B0DCF" w14:textId="77777777" w:rsidR="005E0C8D" w:rsidRDefault="005E0C8D"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consider a position statement about the inclusion of links to third party websites which provide useful information and guidance for residents.</w:t>
            </w:r>
          </w:p>
          <w:p w14:paraId="42F4B09F" w14:textId="77777777" w:rsidR="005E0C8D" w:rsidRDefault="005E0C8D"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107216E" w14:textId="70EC241E" w:rsidR="005E0C8D" w:rsidRPr="005E0C8D" w:rsidRDefault="005E0C8D" w:rsidP="005E0C8D">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5E0C8D">
              <w:rPr>
                <w:rFonts w:asciiTheme="minorHAnsi" w:hAnsiTheme="minorHAnsi" w:cstheme="minorHAnsi"/>
                <w:iCs/>
                <w:sz w:val="22"/>
                <w:szCs w:val="22"/>
              </w:rPr>
              <w:t>What types of websites should be linked?</w:t>
            </w:r>
          </w:p>
          <w:p w14:paraId="3133ED4B" w14:textId="77777777" w:rsidR="005E0C8D" w:rsidRDefault="005E0C8D" w:rsidP="005E0C8D">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5E0C8D">
              <w:rPr>
                <w:rFonts w:asciiTheme="minorHAnsi" w:hAnsiTheme="minorHAnsi" w:cstheme="minorHAnsi"/>
                <w:iCs/>
                <w:sz w:val="22"/>
                <w:szCs w:val="22"/>
              </w:rPr>
              <w:t>Should we develop a separate page with headings for this purpose</w:t>
            </w:r>
          </w:p>
          <w:p w14:paraId="67D9E0BF" w14:textId="77777777" w:rsidR="005E0C8D" w:rsidRDefault="005E0C8D" w:rsidP="005E0C8D">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Decision process – delegated to officers or Council decision</w:t>
            </w:r>
          </w:p>
          <w:p w14:paraId="4E4B3060" w14:textId="77777777" w:rsidR="009A5A62" w:rsidRDefault="009A5A62" w:rsidP="009A5A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CF2D208" w14:textId="10616C49" w:rsidR="009A5A62" w:rsidRPr="009A5A62" w:rsidRDefault="009A5A62" w:rsidP="009A5A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The Clerk recommends that a separate page be developed to contain such useful information links.</w:t>
            </w:r>
          </w:p>
          <w:p w14:paraId="507E70C4" w14:textId="624FDA0C" w:rsidR="005E0C8D" w:rsidRPr="005E0C8D" w:rsidRDefault="005E0C8D" w:rsidP="005E0C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249E" w:rsidRPr="008804AF" w14:paraId="2F4878F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4A9517C" w14:textId="53CB4D1B" w:rsidR="0024249E" w:rsidRDefault="0024249E" w:rsidP="00DC1A8E">
            <w:pPr>
              <w:rPr>
                <w:rFonts w:asciiTheme="minorHAnsi" w:hAnsiTheme="minorHAnsi" w:cstheme="minorHAnsi"/>
                <w:iCs/>
                <w:sz w:val="22"/>
                <w:szCs w:val="22"/>
              </w:rPr>
            </w:pPr>
            <w:r>
              <w:rPr>
                <w:rFonts w:asciiTheme="minorHAnsi" w:hAnsiTheme="minorHAnsi" w:cstheme="minorHAnsi"/>
                <w:iCs/>
                <w:sz w:val="22"/>
                <w:szCs w:val="22"/>
              </w:rPr>
              <w:t>24062.7</w:t>
            </w:r>
          </w:p>
        </w:tc>
        <w:tc>
          <w:tcPr>
            <w:tcW w:w="8609" w:type="dxa"/>
          </w:tcPr>
          <w:p w14:paraId="7567E04A" w14:textId="6E7887E9" w:rsidR="0024249E" w:rsidRDefault="0024249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Closed Cemeteries – </w:t>
            </w:r>
            <w:r w:rsidR="009A5A62">
              <w:rPr>
                <w:rFonts w:asciiTheme="minorHAnsi" w:hAnsiTheme="minorHAnsi" w:cstheme="minorHAnsi"/>
                <w:b/>
                <w:bCs/>
                <w:iCs/>
                <w:sz w:val="22"/>
                <w:szCs w:val="22"/>
              </w:rPr>
              <w:t>T</w:t>
            </w:r>
            <w:r>
              <w:rPr>
                <w:rFonts w:asciiTheme="minorHAnsi" w:hAnsiTheme="minorHAnsi" w:cstheme="minorHAnsi"/>
                <w:b/>
                <w:bCs/>
                <w:iCs/>
                <w:sz w:val="22"/>
                <w:szCs w:val="22"/>
              </w:rPr>
              <w:t>ree works</w:t>
            </w:r>
          </w:p>
          <w:p w14:paraId="03438EAD" w14:textId="77777777" w:rsidR="0024249E" w:rsidRDefault="0024249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8A35911" w14:textId="76354326" w:rsidR="0024249E"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24249E">
              <w:rPr>
                <w:rFonts w:asciiTheme="minorHAnsi" w:hAnsiTheme="minorHAnsi" w:cstheme="minorHAnsi"/>
                <w:iCs/>
                <w:sz w:val="22"/>
                <w:szCs w:val="22"/>
              </w:rPr>
              <w:t xml:space="preserve">o receive the report from the Deputy Clerk </w:t>
            </w:r>
            <w:r w:rsidR="009A5A62">
              <w:rPr>
                <w:rFonts w:asciiTheme="minorHAnsi" w:hAnsiTheme="minorHAnsi" w:cstheme="minorHAnsi"/>
                <w:iCs/>
                <w:sz w:val="22"/>
                <w:szCs w:val="22"/>
              </w:rPr>
              <w:t>about progress on these works.</w:t>
            </w:r>
          </w:p>
          <w:p w14:paraId="55952E98" w14:textId="77777777" w:rsidR="009A5A62" w:rsidRDefault="009A5A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A5950F6" w14:textId="60C16841" w:rsidR="009A5A62" w:rsidRPr="009A5A62" w:rsidRDefault="009A5A6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The Council is asked to consider awarding delegated authority to the Clerk to engage a suitable provider once further quotes have been submitted and evaluated to progress these works promptly.</w:t>
            </w:r>
          </w:p>
          <w:p w14:paraId="1EA80805" w14:textId="6CBCCA15" w:rsidR="000842F2" w:rsidRPr="0024249E"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842F2" w:rsidRPr="008804AF" w14:paraId="731BF26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FCC5003" w14:textId="43751B05" w:rsidR="000842F2" w:rsidRDefault="000842F2" w:rsidP="00DC1A8E">
            <w:pPr>
              <w:rPr>
                <w:rFonts w:asciiTheme="minorHAnsi" w:hAnsiTheme="minorHAnsi" w:cstheme="minorHAnsi"/>
                <w:iCs/>
                <w:sz w:val="22"/>
                <w:szCs w:val="22"/>
              </w:rPr>
            </w:pPr>
            <w:r>
              <w:rPr>
                <w:rFonts w:asciiTheme="minorHAnsi" w:hAnsiTheme="minorHAnsi" w:cstheme="minorHAnsi"/>
                <w:iCs/>
                <w:sz w:val="22"/>
                <w:szCs w:val="22"/>
              </w:rPr>
              <w:t>24062.8</w:t>
            </w:r>
          </w:p>
        </w:tc>
        <w:tc>
          <w:tcPr>
            <w:tcW w:w="8609" w:type="dxa"/>
          </w:tcPr>
          <w:p w14:paraId="2B9FAC37" w14:textId="77777777" w:rsidR="000842F2"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Composting Toilets</w:t>
            </w:r>
          </w:p>
          <w:p w14:paraId="06C271AF" w14:textId="77777777" w:rsidR="000842F2"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42A24D1" w14:textId="1928397D" w:rsidR="000842F2" w:rsidRPr="009A5A62"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color w:val="31849B" w:themeColor="accent5" w:themeShade="BF"/>
                <w:sz w:val="22"/>
                <w:szCs w:val="22"/>
              </w:rPr>
            </w:pPr>
            <w:r w:rsidRPr="009A5A62">
              <w:rPr>
                <w:rFonts w:asciiTheme="minorHAnsi" w:hAnsiTheme="minorHAnsi" w:cstheme="minorHAnsi"/>
                <w:b/>
                <w:bCs/>
                <w:iCs/>
                <w:color w:val="31849B" w:themeColor="accent5" w:themeShade="BF"/>
                <w:sz w:val="22"/>
                <w:szCs w:val="22"/>
              </w:rPr>
              <w:t>Motion – that this Council investigates the feasibility of providing composting toilet facilities in the villages of the parish.</w:t>
            </w:r>
            <w:r w:rsidR="009A5A62" w:rsidRPr="009A5A62">
              <w:rPr>
                <w:rFonts w:asciiTheme="minorHAnsi" w:hAnsiTheme="minorHAnsi" w:cstheme="minorHAnsi"/>
                <w:b/>
                <w:bCs/>
                <w:iCs/>
                <w:color w:val="31849B" w:themeColor="accent5" w:themeShade="BF"/>
                <w:sz w:val="22"/>
                <w:szCs w:val="22"/>
              </w:rPr>
              <w:t xml:space="preserve"> -</w:t>
            </w:r>
            <w:r w:rsidRPr="009A5A62">
              <w:rPr>
                <w:rFonts w:asciiTheme="minorHAnsi" w:hAnsiTheme="minorHAnsi" w:cstheme="minorHAnsi"/>
                <w:b/>
                <w:bCs/>
                <w:iCs/>
                <w:color w:val="31849B" w:themeColor="accent5" w:themeShade="BF"/>
                <w:sz w:val="22"/>
                <w:szCs w:val="22"/>
              </w:rPr>
              <w:t xml:space="preserve"> proposed by Cllr S Dunford.</w:t>
            </w:r>
          </w:p>
          <w:p w14:paraId="4C26446D" w14:textId="7E2D60CA" w:rsidR="000842F2" w:rsidRDefault="000842F2"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DC1A8E" w:rsidRPr="008804AF" w14:paraId="72728E2E"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0EB123D1" w14:textId="1E23EE25" w:rsidR="00DC1A8E" w:rsidRPr="008804AF" w:rsidRDefault="00DC1A8E" w:rsidP="00DC1A8E">
            <w:pPr>
              <w:rPr>
                <w:rFonts w:asciiTheme="minorHAnsi" w:hAnsiTheme="minorHAnsi" w:cstheme="minorHAnsi"/>
                <w:iCs/>
                <w:sz w:val="22"/>
                <w:szCs w:val="22"/>
              </w:rPr>
            </w:pPr>
            <w:r w:rsidRPr="00A44100">
              <w:rPr>
                <w:rFonts w:asciiTheme="minorHAnsi" w:hAnsiTheme="minorHAnsi" w:cstheme="minorHAnsi"/>
                <w:iCs/>
                <w:sz w:val="22"/>
                <w:szCs w:val="22"/>
              </w:rPr>
              <w:t>240</w:t>
            </w:r>
            <w:r>
              <w:rPr>
                <w:rFonts w:asciiTheme="minorHAnsi" w:hAnsiTheme="minorHAnsi" w:cstheme="minorHAnsi"/>
                <w:iCs/>
                <w:sz w:val="22"/>
                <w:szCs w:val="22"/>
              </w:rPr>
              <w:t>6</w:t>
            </w:r>
            <w:r w:rsidRPr="00A44100">
              <w:rPr>
                <w:rFonts w:asciiTheme="minorHAnsi" w:hAnsiTheme="minorHAnsi" w:cstheme="minorHAnsi"/>
                <w:iCs/>
                <w:sz w:val="22"/>
                <w:szCs w:val="22"/>
              </w:rPr>
              <w:t>3</w:t>
            </w:r>
          </w:p>
        </w:tc>
        <w:tc>
          <w:tcPr>
            <w:tcW w:w="8609" w:type="dxa"/>
            <w:shd w:val="clear" w:color="auto" w:fill="EAF1DD" w:themeFill="accent3" w:themeFillTint="33"/>
          </w:tcPr>
          <w:p w14:paraId="6342DB8A" w14:textId="77777777" w:rsidR="00DC1A8E" w:rsidRPr="00F535DA"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DC1A8E" w:rsidRPr="00FF5DE2"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17FA3B1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9E5CED0" w14:textId="73E983A8" w:rsidR="00DC1A8E" w:rsidRPr="008804AF" w:rsidRDefault="00DC1A8E" w:rsidP="00DC1A8E">
            <w:pPr>
              <w:rPr>
                <w:rFonts w:asciiTheme="minorHAnsi" w:hAnsiTheme="minorHAnsi" w:cstheme="minorHAnsi"/>
                <w:iCs/>
                <w:sz w:val="22"/>
                <w:szCs w:val="22"/>
              </w:rPr>
            </w:pPr>
            <w:r>
              <w:rPr>
                <w:rFonts w:asciiTheme="minorHAnsi" w:hAnsiTheme="minorHAnsi" w:cstheme="minorHAnsi"/>
                <w:iCs/>
                <w:sz w:val="22"/>
                <w:szCs w:val="22"/>
              </w:rPr>
              <w:t>24063.</w:t>
            </w:r>
            <w:r w:rsidR="00AC0BEA">
              <w:rPr>
                <w:rFonts w:asciiTheme="minorHAnsi" w:hAnsiTheme="minorHAnsi" w:cstheme="minorHAnsi"/>
                <w:iCs/>
                <w:sz w:val="22"/>
                <w:szCs w:val="22"/>
              </w:rPr>
              <w:t>1</w:t>
            </w:r>
          </w:p>
        </w:tc>
        <w:tc>
          <w:tcPr>
            <w:tcW w:w="8609" w:type="dxa"/>
          </w:tcPr>
          <w:p w14:paraId="7030EF7B"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DC1A8E" w:rsidRPr="008E1D34"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DC1A8E" w:rsidRPr="008E1D34"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51E7E30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FE246A7" w14:textId="07597960" w:rsidR="00DC1A8E" w:rsidRDefault="00DC1A8E" w:rsidP="00DC1A8E">
            <w:pPr>
              <w:rPr>
                <w:rFonts w:asciiTheme="minorHAnsi" w:hAnsiTheme="minorHAnsi" w:cstheme="minorHAnsi"/>
                <w:iCs/>
                <w:sz w:val="22"/>
                <w:szCs w:val="22"/>
              </w:rPr>
            </w:pPr>
            <w:r>
              <w:rPr>
                <w:rFonts w:asciiTheme="minorHAnsi" w:hAnsiTheme="minorHAnsi" w:cstheme="minorHAnsi"/>
                <w:iCs/>
                <w:sz w:val="22"/>
                <w:szCs w:val="22"/>
              </w:rPr>
              <w:t>24063.</w:t>
            </w:r>
            <w:r w:rsidR="00AC0BEA">
              <w:rPr>
                <w:rFonts w:asciiTheme="minorHAnsi" w:hAnsiTheme="minorHAnsi" w:cstheme="minorHAnsi"/>
                <w:iCs/>
                <w:sz w:val="22"/>
                <w:szCs w:val="22"/>
              </w:rPr>
              <w:t>2</w:t>
            </w:r>
          </w:p>
        </w:tc>
        <w:tc>
          <w:tcPr>
            <w:tcW w:w="8609" w:type="dxa"/>
          </w:tcPr>
          <w:p w14:paraId="2B9FD5DF" w14:textId="77777777"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DC1A8E"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DC1A8E" w:rsidRPr="008804AF" w14:paraId="76BB878F"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31264202" w14:textId="65AB700A" w:rsidR="00DC1A8E" w:rsidRPr="008804AF" w:rsidRDefault="00DC1A8E" w:rsidP="00DC1A8E">
            <w:pPr>
              <w:rPr>
                <w:rFonts w:asciiTheme="minorHAnsi" w:hAnsiTheme="minorHAnsi" w:cstheme="minorHAnsi"/>
                <w:b w:val="0"/>
                <w:bCs w:val="0"/>
                <w:iCs/>
                <w:sz w:val="22"/>
                <w:szCs w:val="22"/>
              </w:rPr>
            </w:pPr>
            <w:r>
              <w:rPr>
                <w:rFonts w:asciiTheme="minorHAnsi" w:hAnsiTheme="minorHAnsi" w:cstheme="minorHAnsi"/>
                <w:iCs/>
                <w:sz w:val="22"/>
                <w:szCs w:val="22"/>
              </w:rPr>
              <w:t>2405</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DC1A8E" w:rsidRPr="008804AF"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DC1A8E" w:rsidRPr="008804AF" w14:paraId="1D5D1C79" w14:textId="77777777" w:rsidTr="001C7AFF">
        <w:trPr>
          <w:trHeight w:val="1505"/>
        </w:trPr>
        <w:tc>
          <w:tcPr>
            <w:cnfStyle w:val="001000000000" w:firstRow="0" w:lastRow="0" w:firstColumn="1" w:lastColumn="0" w:oddVBand="0" w:evenVBand="0" w:oddHBand="0" w:evenHBand="0" w:firstRowFirstColumn="0" w:firstRowLastColumn="0" w:lastRowFirstColumn="0" w:lastRowLastColumn="0"/>
            <w:tcW w:w="9885" w:type="dxa"/>
            <w:gridSpan w:val="2"/>
          </w:tcPr>
          <w:p w14:paraId="77E4BE15" w14:textId="160A1F1A" w:rsidR="00DC1A8E" w:rsidRPr="008804AF" w:rsidRDefault="00DC1A8E" w:rsidP="00DC1A8E">
            <w:pPr>
              <w:jc w:val="center"/>
              <w:rPr>
                <w:rFonts w:asciiTheme="minorHAnsi" w:hAnsiTheme="minorHAnsi" w:cstheme="minorHAnsi"/>
                <w:b w:val="0"/>
                <w:bCs w:val="0"/>
                <w:iCs/>
                <w:sz w:val="22"/>
                <w:szCs w:val="22"/>
              </w:rPr>
            </w:pPr>
            <w:r w:rsidRPr="00AD59D2">
              <w:rPr>
                <w:rFonts w:asciiTheme="minorHAnsi" w:hAnsiTheme="minorHAnsi" w:cstheme="minorHAnsi"/>
                <w:iCs/>
                <w:noProof/>
                <w:sz w:val="22"/>
                <w:szCs w:val="22"/>
              </w:rPr>
              <w:lastRenderedPageBreak/>
              <w:drawing>
                <wp:inline distT="0" distB="0" distL="0" distR="0" wp14:anchorId="1D57E0F2" wp14:editId="42DA6DD2">
                  <wp:extent cx="6154265" cy="3181350"/>
                  <wp:effectExtent l="0" t="0" r="0" b="0"/>
                  <wp:docPr id="1742123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23922" name=""/>
                          <pic:cNvPicPr/>
                        </pic:nvPicPr>
                        <pic:blipFill>
                          <a:blip r:embed="rId14"/>
                          <a:stretch>
                            <a:fillRect/>
                          </a:stretch>
                        </pic:blipFill>
                        <pic:spPr>
                          <a:xfrm>
                            <a:off x="0" y="0"/>
                            <a:ext cx="6163680" cy="3186217"/>
                          </a:xfrm>
                          <a:prstGeom prst="rect">
                            <a:avLst/>
                          </a:prstGeom>
                        </pic:spPr>
                      </pic:pic>
                    </a:graphicData>
                  </a:graphic>
                </wp:inline>
              </w:drawing>
            </w:r>
          </w:p>
        </w:tc>
      </w:tr>
      <w:tr w:rsidR="00DC1A8E" w:rsidRPr="008804AF" w14:paraId="5BCE1599" w14:textId="77777777" w:rsidTr="001C7AFF">
        <w:tc>
          <w:tcPr>
            <w:cnfStyle w:val="001000000000" w:firstRow="0" w:lastRow="0" w:firstColumn="1" w:lastColumn="0" w:oddVBand="0" w:evenVBand="0" w:oddHBand="0" w:evenHBand="0" w:firstRowFirstColumn="0" w:firstRowLastColumn="0" w:lastRowFirstColumn="0" w:lastRowLastColumn="0"/>
            <w:tcW w:w="9885" w:type="dxa"/>
            <w:gridSpan w:val="2"/>
          </w:tcPr>
          <w:p w14:paraId="15B725EE" w14:textId="77777777" w:rsidR="00DC1A8E" w:rsidRPr="008804AF" w:rsidRDefault="00DC1A8E" w:rsidP="00DC1A8E">
            <w:pPr>
              <w:ind w:left="720" w:hanging="720"/>
              <w:jc w:val="both"/>
              <w:rPr>
                <w:rFonts w:asciiTheme="minorHAnsi" w:hAnsiTheme="minorHAnsi" w:cstheme="minorHAnsi"/>
                <w:b w:val="0"/>
                <w:bCs w:val="0"/>
                <w:sz w:val="22"/>
                <w:szCs w:val="22"/>
              </w:rPr>
            </w:pPr>
          </w:p>
          <w:p w14:paraId="6FA0E5B1" w14:textId="0B2348F9"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6F2FF8C0"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r>
              <w:rPr>
                <w:rFonts w:asciiTheme="minorHAnsi" w:hAnsiTheme="minorHAnsi" w:cstheme="minorHAnsi"/>
                <w:b w:val="0"/>
                <w:bCs w:val="0"/>
                <w:sz w:val="20"/>
                <w:szCs w:val="20"/>
              </w:rPr>
              <w:t xml:space="preserve"> Speakers may only speak once.</w:t>
            </w:r>
          </w:p>
          <w:p w14:paraId="39BD5F4E" w14:textId="17826969"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DC1A8E" w:rsidRPr="008804AF" w:rsidRDefault="00DC1A8E" w:rsidP="00DC1A8E">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DC1A8E" w:rsidRPr="008804AF" w:rsidRDefault="00DC1A8E" w:rsidP="00DC1A8E">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DC1A8E" w:rsidRPr="008804AF" w:rsidRDefault="00DC1A8E" w:rsidP="00DC1A8E">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DC1A8E" w:rsidRPr="008804AF" w:rsidRDefault="00DC1A8E" w:rsidP="00DC1A8E">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Default="008A285F" w:rsidP="008A285F">
      <w:pPr>
        <w:pStyle w:val="Default"/>
        <w:rPr>
          <w:rFonts w:asciiTheme="minorHAnsi" w:hAnsiTheme="minorHAnsi" w:cstheme="minorHAnsi"/>
          <w:sz w:val="22"/>
          <w:szCs w:val="22"/>
        </w:rPr>
      </w:pPr>
    </w:p>
    <w:sectPr w:rsidR="008A285F" w:rsidSect="00C518B5">
      <w:footerReference w:type="default" r:id="rId15"/>
      <w:headerReference w:type="first" r:id="rId16"/>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AB39E" w14:textId="77777777" w:rsidR="00613177" w:rsidRDefault="00613177" w:rsidP="00A76BB3">
      <w:r>
        <w:separator/>
      </w:r>
    </w:p>
  </w:endnote>
  <w:endnote w:type="continuationSeparator" w:id="0">
    <w:p w14:paraId="144A7F4F" w14:textId="77777777" w:rsidR="00613177" w:rsidRDefault="00613177"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E2164" w14:textId="205DA699"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7D1937">
      <w:rPr>
        <w:noProof/>
        <w:sz w:val="20"/>
        <w:szCs w:val="20"/>
      </w:rPr>
      <w:t>20 June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CCAB4" w14:textId="77777777" w:rsidR="00613177" w:rsidRDefault="00613177" w:rsidP="00A76BB3">
      <w:r>
        <w:separator/>
      </w:r>
    </w:p>
  </w:footnote>
  <w:footnote w:type="continuationSeparator" w:id="0">
    <w:p w14:paraId="3AEC3093" w14:textId="77777777" w:rsidR="00613177" w:rsidRDefault="00613177"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80AC8"/>
    <w:multiLevelType w:val="hybridMultilevel"/>
    <w:tmpl w:val="765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9FD"/>
    <w:multiLevelType w:val="hybridMultilevel"/>
    <w:tmpl w:val="CD30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731E93"/>
    <w:multiLevelType w:val="hybridMultilevel"/>
    <w:tmpl w:val="F45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31"/>
  </w:num>
  <w:num w:numId="3" w16cid:durableId="1473018504">
    <w:abstractNumId w:val="18"/>
  </w:num>
  <w:num w:numId="4" w16cid:durableId="73747330">
    <w:abstractNumId w:val="30"/>
  </w:num>
  <w:num w:numId="5" w16cid:durableId="124155499">
    <w:abstractNumId w:val="9"/>
  </w:num>
  <w:num w:numId="6" w16cid:durableId="1611279189">
    <w:abstractNumId w:val="27"/>
  </w:num>
  <w:num w:numId="7" w16cid:durableId="267859756">
    <w:abstractNumId w:val="19"/>
  </w:num>
  <w:num w:numId="8" w16cid:durableId="667904377">
    <w:abstractNumId w:val="6"/>
  </w:num>
  <w:num w:numId="9" w16cid:durableId="2102335927">
    <w:abstractNumId w:val="10"/>
  </w:num>
  <w:num w:numId="10" w16cid:durableId="237596976">
    <w:abstractNumId w:val="7"/>
  </w:num>
  <w:num w:numId="11" w16cid:durableId="534851886">
    <w:abstractNumId w:val="29"/>
  </w:num>
  <w:num w:numId="12" w16cid:durableId="326637422">
    <w:abstractNumId w:val="5"/>
  </w:num>
  <w:num w:numId="13" w16cid:durableId="446198235">
    <w:abstractNumId w:val="14"/>
  </w:num>
  <w:num w:numId="14" w16cid:durableId="2051882350">
    <w:abstractNumId w:val="22"/>
  </w:num>
  <w:num w:numId="15" w16cid:durableId="876892285">
    <w:abstractNumId w:val="2"/>
  </w:num>
  <w:num w:numId="16" w16cid:durableId="45615655">
    <w:abstractNumId w:val="8"/>
  </w:num>
  <w:num w:numId="17" w16cid:durableId="179514682">
    <w:abstractNumId w:val="12"/>
  </w:num>
  <w:num w:numId="18" w16cid:durableId="1865552438">
    <w:abstractNumId w:val="21"/>
  </w:num>
  <w:num w:numId="19" w16cid:durableId="5252167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7"/>
  </w:num>
  <w:num w:numId="21" w16cid:durableId="124008117">
    <w:abstractNumId w:val="33"/>
  </w:num>
  <w:num w:numId="22" w16cid:durableId="1793286121">
    <w:abstractNumId w:val="15"/>
  </w:num>
  <w:num w:numId="23" w16cid:durableId="1470174849">
    <w:abstractNumId w:val="4"/>
  </w:num>
  <w:num w:numId="24" w16cid:durableId="1821922046">
    <w:abstractNumId w:val="16"/>
  </w:num>
  <w:num w:numId="25" w16cid:durableId="800535090">
    <w:abstractNumId w:val="24"/>
  </w:num>
  <w:num w:numId="26" w16cid:durableId="1821190235">
    <w:abstractNumId w:val="28"/>
  </w:num>
  <w:num w:numId="27" w16cid:durableId="588199998">
    <w:abstractNumId w:val="20"/>
  </w:num>
  <w:num w:numId="28" w16cid:durableId="1532263078">
    <w:abstractNumId w:val="34"/>
  </w:num>
  <w:num w:numId="29" w16cid:durableId="1876119095">
    <w:abstractNumId w:val="26"/>
  </w:num>
  <w:num w:numId="30" w16cid:durableId="518204215">
    <w:abstractNumId w:val="3"/>
  </w:num>
  <w:num w:numId="31" w16cid:durableId="1524129978">
    <w:abstractNumId w:val="1"/>
  </w:num>
  <w:num w:numId="32" w16cid:durableId="740981433">
    <w:abstractNumId w:val="25"/>
  </w:num>
  <w:num w:numId="33" w16cid:durableId="2061128927">
    <w:abstractNumId w:val="11"/>
  </w:num>
  <w:num w:numId="34" w16cid:durableId="253439793">
    <w:abstractNumId w:val="13"/>
  </w:num>
  <w:num w:numId="35" w16cid:durableId="2420330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4190"/>
    <w:rsid w:val="0001130C"/>
    <w:rsid w:val="00013D01"/>
    <w:rsid w:val="0001510F"/>
    <w:rsid w:val="000155E9"/>
    <w:rsid w:val="00016F37"/>
    <w:rsid w:val="00021B69"/>
    <w:rsid w:val="00023922"/>
    <w:rsid w:val="00024FB8"/>
    <w:rsid w:val="000273BF"/>
    <w:rsid w:val="000319DB"/>
    <w:rsid w:val="0003264F"/>
    <w:rsid w:val="00037F6D"/>
    <w:rsid w:val="000418ED"/>
    <w:rsid w:val="000433B3"/>
    <w:rsid w:val="00047736"/>
    <w:rsid w:val="00053A60"/>
    <w:rsid w:val="00060CAC"/>
    <w:rsid w:val="000662A3"/>
    <w:rsid w:val="00075D31"/>
    <w:rsid w:val="000842F2"/>
    <w:rsid w:val="00086645"/>
    <w:rsid w:val="00091961"/>
    <w:rsid w:val="00091A9D"/>
    <w:rsid w:val="000935B1"/>
    <w:rsid w:val="00096685"/>
    <w:rsid w:val="000A1CF8"/>
    <w:rsid w:val="000A34DA"/>
    <w:rsid w:val="000B15D7"/>
    <w:rsid w:val="000B222E"/>
    <w:rsid w:val="000B3FF9"/>
    <w:rsid w:val="000B4945"/>
    <w:rsid w:val="000B5495"/>
    <w:rsid w:val="000B62E2"/>
    <w:rsid w:val="000C6AE1"/>
    <w:rsid w:val="000C73F2"/>
    <w:rsid w:val="000D118D"/>
    <w:rsid w:val="000E04FB"/>
    <w:rsid w:val="000E0C62"/>
    <w:rsid w:val="000E14C4"/>
    <w:rsid w:val="000E2AA8"/>
    <w:rsid w:val="000E7845"/>
    <w:rsid w:val="000F1F1B"/>
    <w:rsid w:val="000F3290"/>
    <w:rsid w:val="00103A7A"/>
    <w:rsid w:val="00103FF1"/>
    <w:rsid w:val="00105120"/>
    <w:rsid w:val="00106571"/>
    <w:rsid w:val="00106622"/>
    <w:rsid w:val="001073C2"/>
    <w:rsid w:val="00112336"/>
    <w:rsid w:val="0011263D"/>
    <w:rsid w:val="00114EC4"/>
    <w:rsid w:val="00117531"/>
    <w:rsid w:val="0012281E"/>
    <w:rsid w:val="00126690"/>
    <w:rsid w:val="00127D48"/>
    <w:rsid w:val="0013272B"/>
    <w:rsid w:val="0013350D"/>
    <w:rsid w:val="00143170"/>
    <w:rsid w:val="001455A3"/>
    <w:rsid w:val="00146267"/>
    <w:rsid w:val="00147076"/>
    <w:rsid w:val="00150133"/>
    <w:rsid w:val="0015500A"/>
    <w:rsid w:val="001552F2"/>
    <w:rsid w:val="001558EA"/>
    <w:rsid w:val="00155BFC"/>
    <w:rsid w:val="00156CA4"/>
    <w:rsid w:val="001654BF"/>
    <w:rsid w:val="00165AE2"/>
    <w:rsid w:val="00167336"/>
    <w:rsid w:val="0017264B"/>
    <w:rsid w:val="001744E9"/>
    <w:rsid w:val="00175411"/>
    <w:rsid w:val="001821E5"/>
    <w:rsid w:val="001842DD"/>
    <w:rsid w:val="001858BE"/>
    <w:rsid w:val="00186C1C"/>
    <w:rsid w:val="00190052"/>
    <w:rsid w:val="00192D1C"/>
    <w:rsid w:val="0019486A"/>
    <w:rsid w:val="00197F59"/>
    <w:rsid w:val="001A1AA1"/>
    <w:rsid w:val="001A2D86"/>
    <w:rsid w:val="001A52D5"/>
    <w:rsid w:val="001A5534"/>
    <w:rsid w:val="001A7C0B"/>
    <w:rsid w:val="001B6D19"/>
    <w:rsid w:val="001B7426"/>
    <w:rsid w:val="001C0175"/>
    <w:rsid w:val="001C0547"/>
    <w:rsid w:val="001C145B"/>
    <w:rsid w:val="001C400A"/>
    <w:rsid w:val="001C4410"/>
    <w:rsid w:val="001C7AFF"/>
    <w:rsid w:val="001D0D8F"/>
    <w:rsid w:val="001D1AEE"/>
    <w:rsid w:val="001D3800"/>
    <w:rsid w:val="001D4B92"/>
    <w:rsid w:val="001E3D25"/>
    <w:rsid w:val="001E4A0C"/>
    <w:rsid w:val="001F14C7"/>
    <w:rsid w:val="001F14D7"/>
    <w:rsid w:val="001F3F23"/>
    <w:rsid w:val="001F4158"/>
    <w:rsid w:val="00200EB8"/>
    <w:rsid w:val="0021247B"/>
    <w:rsid w:val="0021261A"/>
    <w:rsid w:val="002137A3"/>
    <w:rsid w:val="00214362"/>
    <w:rsid w:val="00215E13"/>
    <w:rsid w:val="00216A2E"/>
    <w:rsid w:val="002304D7"/>
    <w:rsid w:val="002317C5"/>
    <w:rsid w:val="00232EA5"/>
    <w:rsid w:val="00233AD1"/>
    <w:rsid w:val="002363BA"/>
    <w:rsid w:val="002407FA"/>
    <w:rsid w:val="002408AC"/>
    <w:rsid w:val="00240E05"/>
    <w:rsid w:val="0024249E"/>
    <w:rsid w:val="00242928"/>
    <w:rsid w:val="002449A9"/>
    <w:rsid w:val="00246588"/>
    <w:rsid w:val="00247DDE"/>
    <w:rsid w:val="0025663F"/>
    <w:rsid w:val="00256934"/>
    <w:rsid w:val="00262A55"/>
    <w:rsid w:val="002648F0"/>
    <w:rsid w:val="002712C1"/>
    <w:rsid w:val="00271396"/>
    <w:rsid w:val="00271602"/>
    <w:rsid w:val="00271972"/>
    <w:rsid w:val="002745AC"/>
    <w:rsid w:val="002751CB"/>
    <w:rsid w:val="00280457"/>
    <w:rsid w:val="00282897"/>
    <w:rsid w:val="00283058"/>
    <w:rsid w:val="00283071"/>
    <w:rsid w:val="00293B38"/>
    <w:rsid w:val="00296E29"/>
    <w:rsid w:val="002A04CE"/>
    <w:rsid w:val="002B1614"/>
    <w:rsid w:val="002B23CA"/>
    <w:rsid w:val="002B5E66"/>
    <w:rsid w:val="002C0944"/>
    <w:rsid w:val="002C17E0"/>
    <w:rsid w:val="002C237B"/>
    <w:rsid w:val="002C418E"/>
    <w:rsid w:val="002D1802"/>
    <w:rsid w:val="002D2C68"/>
    <w:rsid w:val="002E16FB"/>
    <w:rsid w:val="002E39A5"/>
    <w:rsid w:val="002E4F0C"/>
    <w:rsid w:val="002E66D4"/>
    <w:rsid w:val="002F06FD"/>
    <w:rsid w:val="002F0E3D"/>
    <w:rsid w:val="002F6949"/>
    <w:rsid w:val="00300363"/>
    <w:rsid w:val="00300DE3"/>
    <w:rsid w:val="00304393"/>
    <w:rsid w:val="003067F4"/>
    <w:rsid w:val="00310424"/>
    <w:rsid w:val="00313734"/>
    <w:rsid w:val="003313BE"/>
    <w:rsid w:val="0033335A"/>
    <w:rsid w:val="00334257"/>
    <w:rsid w:val="0033503E"/>
    <w:rsid w:val="0033755C"/>
    <w:rsid w:val="003535B3"/>
    <w:rsid w:val="00355534"/>
    <w:rsid w:val="00360A6B"/>
    <w:rsid w:val="00361653"/>
    <w:rsid w:val="0036183B"/>
    <w:rsid w:val="00361B4C"/>
    <w:rsid w:val="003636E4"/>
    <w:rsid w:val="003706B0"/>
    <w:rsid w:val="00383EB3"/>
    <w:rsid w:val="00386B17"/>
    <w:rsid w:val="00394372"/>
    <w:rsid w:val="003A6230"/>
    <w:rsid w:val="003B02A3"/>
    <w:rsid w:val="003B0F39"/>
    <w:rsid w:val="003B10DD"/>
    <w:rsid w:val="003B146D"/>
    <w:rsid w:val="003B18DE"/>
    <w:rsid w:val="003B1BD8"/>
    <w:rsid w:val="003B3425"/>
    <w:rsid w:val="003B3C78"/>
    <w:rsid w:val="003B519C"/>
    <w:rsid w:val="003B73AC"/>
    <w:rsid w:val="003D6AC2"/>
    <w:rsid w:val="003D7799"/>
    <w:rsid w:val="003E7A41"/>
    <w:rsid w:val="003E7DA0"/>
    <w:rsid w:val="003F2C8E"/>
    <w:rsid w:val="003F3BD5"/>
    <w:rsid w:val="003F410A"/>
    <w:rsid w:val="0040681C"/>
    <w:rsid w:val="00411438"/>
    <w:rsid w:val="00411A29"/>
    <w:rsid w:val="00413054"/>
    <w:rsid w:val="0041377B"/>
    <w:rsid w:val="00415178"/>
    <w:rsid w:val="00420886"/>
    <w:rsid w:val="004219C0"/>
    <w:rsid w:val="0042402B"/>
    <w:rsid w:val="00427039"/>
    <w:rsid w:val="00430256"/>
    <w:rsid w:val="004302BE"/>
    <w:rsid w:val="004310ED"/>
    <w:rsid w:val="004324E8"/>
    <w:rsid w:val="00433D16"/>
    <w:rsid w:val="00435BF0"/>
    <w:rsid w:val="004415CF"/>
    <w:rsid w:val="00444C2B"/>
    <w:rsid w:val="00447AC0"/>
    <w:rsid w:val="00447C3C"/>
    <w:rsid w:val="00454D4C"/>
    <w:rsid w:val="00460468"/>
    <w:rsid w:val="00460794"/>
    <w:rsid w:val="0046269B"/>
    <w:rsid w:val="0046453E"/>
    <w:rsid w:val="00467DE1"/>
    <w:rsid w:val="00473D0A"/>
    <w:rsid w:val="0047641E"/>
    <w:rsid w:val="0047660F"/>
    <w:rsid w:val="004767C8"/>
    <w:rsid w:val="00493593"/>
    <w:rsid w:val="004A3B78"/>
    <w:rsid w:val="004A4DA0"/>
    <w:rsid w:val="004A59E1"/>
    <w:rsid w:val="004A632D"/>
    <w:rsid w:val="004B0B76"/>
    <w:rsid w:val="004B0BC1"/>
    <w:rsid w:val="004B2F50"/>
    <w:rsid w:val="004B3CB7"/>
    <w:rsid w:val="004B413B"/>
    <w:rsid w:val="004B7014"/>
    <w:rsid w:val="004C0090"/>
    <w:rsid w:val="004C0627"/>
    <w:rsid w:val="004C1950"/>
    <w:rsid w:val="004C4974"/>
    <w:rsid w:val="004C4E67"/>
    <w:rsid w:val="004C7A37"/>
    <w:rsid w:val="004D0286"/>
    <w:rsid w:val="004D057C"/>
    <w:rsid w:val="004D7436"/>
    <w:rsid w:val="004E46E5"/>
    <w:rsid w:val="004F2430"/>
    <w:rsid w:val="004F6594"/>
    <w:rsid w:val="005028A2"/>
    <w:rsid w:val="00502D25"/>
    <w:rsid w:val="005056F0"/>
    <w:rsid w:val="00505E76"/>
    <w:rsid w:val="00505EC0"/>
    <w:rsid w:val="005105CF"/>
    <w:rsid w:val="005115EE"/>
    <w:rsid w:val="005146CE"/>
    <w:rsid w:val="005153B7"/>
    <w:rsid w:val="00515CF4"/>
    <w:rsid w:val="0052127B"/>
    <w:rsid w:val="005301DB"/>
    <w:rsid w:val="00530B59"/>
    <w:rsid w:val="005315AD"/>
    <w:rsid w:val="00532315"/>
    <w:rsid w:val="0053715E"/>
    <w:rsid w:val="00537BA1"/>
    <w:rsid w:val="0054102E"/>
    <w:rsid w:val="00542A1E"/>
    <w:rsid w:val="00543A29"/>
    <w:rsid w:val="005462A4"/>
    <w:rsid w:val="00551DA2"/>
    <w:rsid w:val="00555C48"/>
    <w:rsid w:val="005561FC"/>
    <w:rsid w:val="00557B9F"/>
    <w:rsid w:val="00567457"/>
    <w:rsid w:val="00567CF1"/>
    <w:rsid w:val="00572F19"/>
    <w:rsid w:val="00574027"/>
    <w:rsid w:val="005742CA"/>
    <w:rsid w:val="00586AD4"/>
    <w:rsid w:val="00591628"/>
    <w:rsid w:val="00593D2E"/>
    <w:rsid w:val="0059763C"/>
    <w:rsid w:val="005976CD"/>
    <w:rsid w:val="005A4571"/>
    <w:rsid w:val="005A6BA4"/>
    <w:rsid w:val="005B43CE"/>
    <w:rsid w:val="005B56A3"/>
    <w:rsid w:val="005B64B0"/>
    <w:rsid w:val="005C0FAC"/>
    <w:rsid w:val="005C65A6"/>
    <w:rsid w:val="005D2204"/>
    <w:rsid w:val="005E0C8D"/>
    <w:rsid w:val="005E6425"/>
    <w:rsid w:val="005E7287"/>
    <w:rsid w:val="005F643B"/>
    <w:rsid w:val="0060004B"/>
    <w:rsid w:val="00606858"/>
    <w:rsid w:val="00606B35"/>
    <w:rsid w:val="006073C3"/>
    <w:rsid w:val="00613177"/>
    <w:rsid w:val="00613213"/>
    <w:rsid w:val="00613BE4"/>
    <w:rsid w:val="00613D38"/>
    <w:rsid w:val="00614190"/>
    <w:rsid w:val="00614966"/>
    <w:rsid w:val="00617782"/>
    <w:rsid w:val="00625107"/>
    <w:rsid w:val="00626616"/>
    <w:rsid w:val="00626F3F"/>
    <w:rsid w:val="0063752E"/>
    <w:rsid w:val="00640A41"/>
    <w:rsid w:val="006414D5"/>
    <w:rsid w:val="00643B30"/>
    <w:rsid w:val="00643CE2"/>
    <w:rsid w:val="006440C9"/>
    <w:rsid w:val="006442F0"/>
    <w:rsid w:val="006445B3"/>
    <w:rsid w:val="00647063"/>
    <w:rsid w:val="00655E2F"/>
    <w:rsid w:val="00661A28"/>
    <w:rsid w:val="00666BEC"/>
    <w:rsid w:val="006741FE"/>
    <w:rsid w:val="00674DE4"/>
    <w:rsid w:val="00675AA7"/>
    <w:rsid w:val="006809E2"/>
    <w:rsid w:val="0068220E"/>
    <w:rsid w:val="006836A1"/>
    <w:rsid w:val="00683927"/>
    <w:rsid w:val="00683946"/>
    <w:rsid w:val="00684479"/>
    <w:rsid w:val="0068680E"/>
    <w:rsid w:val="00690B99"/>
    <w:rsid w:val="00697E27"/>
    <w:rsid w:val="006A0C06"/>
    <w:rsid w:val="006A0DD2"/>
    <w:rsid w:val="006A14ED"/>
    <w:rsid w:val="006A2E49"/>
    <w:rsid w:val="006A6AC6"/>
    <w:rsid w:val="006A6E22"/>
    <w:rsid w:val="006A7220"/>
    <w:rsid w:val="006B01D7"/>
    <w:rsid w:val="006B2149"/>
    <w:rsid w:val="006B6CDA"/>
    <w:rsid w:val="006C2846"/>
    <w:rsid w:val="006C2CAD"/>
    <w:rsid w:val="006C4888"/>
    <w:rsid w:val="006C65C9"/>
    <w:rsid w:val="006E01C8"/>
    <w:rsid w:val="006E0D4C"/>
    <w:rsid w:val="006E40D6"/>
    <w:rsid w:val="006E435E"/>
    <w:rsid w:val="006E4619"/>
    <w:rsid w:val="006E712A"/>
    <w:rsid w:val="006F2BAB"/>
    <w:rsid w:val="007035D4"/>
    <w:rsid w:val="007059C0"/>
    <w:rsid w:val="00706A6D"/>
    <w:rsid w:val="00711027"/>
    <w:rsid w:val="00712566"/>
    <w:rsid w:val="00715B3D"/>
    <w:rsid w:val="007166EB"/>
    <w:rsid w:val="00716FBE"/>
    <w:rsid w:val="00720D1D"/>
    <w:rsid w:val="00723481"/>
    <w:rsid w:val="00732193"/>
    <w:rsid w:val="00734335"/>
    <w:rsid w:val="0073446B"/>
    <w:rsid w:val="00741B44"/>
    <w:rsid w:val="00744802"/>
    <w:rsid w:val="00746BD9"/>
    <w:rsid w:val="00747E49"/>
    <w:rsid w:val="00754D79"/>
    <w:rsid w:val="007605A5"/>
    <w:rsid w:val="00760B11"/>
    <w:rsid w:val="00763FCB"/>
    <w:rsid w:val="00764326"/>
    <w:rsid w:val="007649DF"/>
    <w:rsid w:val="00766C07"/>
    <w:rsid w:val="007677D9"/>
    <w:rsid w:val="00767CA0"/>
    <w:rsid w:val="0077074F"/>
    <w:rsid w:val="00770752"/>
    <w:rsid w:val="007758B4"/>
    <w:rsid w:val="00777977"/>
    <w:rsid w:val="007803B3"/>
    <w:rsid w:val="007836BA"/>
    <w:rsid w:val="007842F1"/>
    <w:rsid w:val="00784C4C"/>
    <w:rsid w:val="00785F1F"/>
    <w:rsid w:val="007875B7"/>
    <w:rsid w:val="00790342"/>
    <w:rsid w:val="007924D6"/>
    <w:rsid w:val="00792FEA"/>
    <w:rsid w:val="00794E42"/>
    <w:rsid w:val="00795002"/>
    <w:rsid w:val="007970E2"/>
    <w:rsid w:val="007A3529"/>
    <w:rsid w:val="007A78C4"/>
    <w:rsid w:val="007B0E6B"/>
    <w:rsid w:val="007B1392"/>
    <w:rsid w:val="007B17B9"/>
    <w:rsid w:val="007B5C7C"/>
    <w:rsid w:val="007C1A22"/>
    <w:rsid w:val="007C3DAF"/>
    <w:rsid w:val="007C3EA3"/>
    <w:rsid w:val="007D1937"/>
    <w:rsid w:val="007D2C70"/>
    <w:rsid w:val="007D2DAB"/>
    <w:rsid w:val="007D3418"/>
    <w:rsid w:val="007D3C37"/>
    <w:rsid w:val="007D73FA"/>
    <w:rsid w:val="007E1836"/>
    <w:rsid w:val="007F09C8"/>
    <w:rsid w:val="007F1555"/>
    <w:rsid w:val="007F1E74"/>
    <w:rsid w:val="007F2F55"/>
    <w:rsid w:val="0080013E"/>
    <w:rsid w:val="00801539"/>
    <w:rsid w:val="00807622"/>
    <w:rsid w:val="00810683"/>
    <w:rsid w:val="00810CB3"/>
    <w:rsid w:val="00810E21"/>
    <w:rsid w:val="00811EFE"/>
    <w:rsid w:val="00813B6C"/>
    <w:rsid w:val="008150A3"/>
    <w:rsid w:val="0082205D"/>
    <w:rsid w:val="0082279E"/>
    <w:rsid w:val="00824044"/>
    <w:rsid w:val="008317B8"/>
    <w:rsid w:val="00833458"/>
    <w:rsid w:val="00835D9D"/>
    <w:rsid w:val="00835DBE"/>
    <w:rsid w:val="008361F6"/>
    <w:rsid w:val="008375FD"/>
    <w:rsid w:val="008449BF"/>
    <w:rsid w:val="00857C94"/>
    <w:rsid w:val="008602A8"/>
    <w:rsid w:val="00860E77"/>
    <w:rsid w:val="008656F6"/>
    <w:rsid w:val="00865AC5"/>
    <w:rsid w:val="008712B2"/>
    <w:rsid w:val="00873BD6"/>
    <w:rsid w:val="00875628"/>
    <w:rsid w:val="008804AF"/>
    <w:rsid w:val="00881096"/>
    <w:rsid w:val="0088693A"/>
    <w:rsid w:val="008869A1"/>
    <w:rsid w:val="008874C0"/>
    <w:rsid w:val="00893BAD"/>
    <w:rsid w:val="00893CF8"/>
    <w:rsid w:val="00895321"/>
    <w:rsid w:val="00896438"/>
    <w:rsid w:val="008A285F"/>
    <w:rsid w:val="008A4A4A"/>
    <w:rsid w:val="008B17C5"/>
    <w:rsid w:val="008B2A85"/>
    <w:rsid w:val="008B333B"/>
    <w:rsid w:val="008B3615"/>
    <w:rsid w:val="008B752A"/>
    <w:rsid w:val="008C6D3C"/>
    <w:rsid w:val="008D0BF9"/>
    <w:rsid w:val="008D0D63"/>
    <w:rsid w:val="008D0E44"/>
    <w:rsid w:val="008D3318"/>
    <w:rsid w:val="008D3E08"/>
    <w:rsid w:val="008D4616"/>
    <w:rsid w:val="008D542E"/>
    <w:rsid w:val="008D7C64"/>
    <w:rsid w:val="008E1D34"/>
    <w:rsid w:val="008E4035"/>
    <w:rsid w:val="008E7039"/>
    <w:rsid w:val="008E7E39"/>
    <w:rsid w:val="008F73F3"/>
    <w:rsid w:val="00905519"/>
    <w:rsid w:val="00905BC1"/>
    <w:rsid w:val="0091046A"/>
    <w:rsid w:val="00912F2E"/>
    <w:rsid w:val="00920576"/>
    <w:rsid w:val="00920CBA"/>
    <w:rsid w:val="00924A02"/>
    <w:rsid w:val="00930D73"/>
    <w:rsid w:val="00935501"/>
    <w:rsid w:val="00944C63"/>
    <w:rsid w:val="00945F04"/>
    <w:rsid w:val="009463E6"/>
    <w:rsid w:val="00947339"/>
    <w:rsid w:val="00974CEB"/>
    <w:rsid w:val="00977D8B"/>
    <w:rsid w:val="00981A10"/>
    <w:rsid w:val="00983037"/>
    <w:rsid w:val="00983D81"/>
    <w:rsid w:val="00984E07"/>
    <w:rsid w:val="00984E5E"/>
    <w:rsid w:val="00986197"/>
    <w:rsid w:val="009861CB"/>
    <w:rsid w:val="009916F3"/>
    <w:rsid w:val="009944F4"/>
    <w:rsid w:val="009A26EF"/>
    <w:rsid w:val="009A2EDE"/>
    <w:rsid w:val="009A3547"/>
    <w:rsid w:val="009A4661"/>
    <w:rsid w:val="009A58F7"/>
    <w:rsid w:val="009A5A62"/>
    <w:rsid w:val="009B290B"/>
    <w:rsid w:val="009D2D18"/>
    <w:rsid w:val="009E2656"/>
    <w:rsid w:val="009E539D"/>
    <w:rsid w:val="009F1365"/>
    <w:rsid w:val="00A03D0D"/>
    <w:rsid w:val="00A07E43"/>
    <w:rsid w:val="00A07F11"/>
    <w:rsid w:val="00A11F6F"/>
    <w:rsid w:val="00A13188"/>
    <w:rsid w:val="00A156EE"/>
    <w:rsid w:val="00A176CF"/>
    <w:rsid w:val="00A22CC7"/>
    <w:rsid w:val="00A2729B"/>
    <w:rsid w:val="00A303F7"/>
    <w:rsid w:val="00A32A1F"/>
    <w:rsid w:val="00A3469B"/>
    <w:rsid w:val="00A407E4"/>
    <w:rsid w:val="00A44100"/>
    <w:rsid w:val="00A44911"/>
    <w:rsid w:val="00A5286F"/>
    <w:rsid w:val="00A53F38"/>
    <w:rsid w:val="00A64544"/>
    <w:rsid w:val="00A656E5"/>
    <w:rsid w:val="00A67625"/>
    <w:rsid w:val="00A71358"/>
    <w:rsid w:val="00A71725"/>
    <w:rsid w:val="00A7348D"/>
    <w:rsid w:val="00A73D3D"/>
    <w:rsid w:val="00A76751"/>
    <w:rsid w:val="00A76BB3"/>
    <w:rsid w:val="00A77663"/>
    <w:rsid w:val="00A806F2"/>
    <w:rsid w:val="00A8349E"/>
    <w:rsid w:val="00A86D78"/>
    <w:rsid w:val="00A944AE"/>
    <w:rsid w:val="00A9585F"/>
    <w:rsid w:val="00A97985"/>
    <w:rsid w:val="00AA5885"/>
    <w:rsid w:val="00AB3180"/>
    <w:rsid w:val="00AB60E4"/>
    <w:rsid w:val="00AB6C25"/>
    <w:rsid w:val="00AC0BEA"/>
    <w:rsid w:val="00AD02B9"/>
    <w:rsid w:val="00AD3E1C"/>
    <w:rsid w:val="00AD3FA3"/>
    <w:rsid w:val="00AD59D2"/>
    <w:rsid w:val="00AD73A2"/>
    <w:rsid w:val="00AE7F7B"/>
    <w:rsid w:val="00AE7F87"/>
    <w:rsid w:val="00AF0A05"/>
    <w:rsid w:val="00AF2BCD"/>
    <w:rsid w:val="00AF3B01"/>
    <w:rsid w:val="00B05546"/>
    <w:rsid w:val="00B103ED"/>
    <w:rsid w:val="00B121CE"/>
    <w:rsid w:val="00B13335"/>
    <w:rsid w:val="00B206D0"/>
    <w:rsid w:val="00B30B94"/>
    <w:rsid w:val="00B36124"/>
    <w:rsid w:val="00B3743E"/>
    <w:rsid w:val="00B405C2"/>
    <w:rsid w:val="00B44956"/>
    <w:rsid w:val="00B4552E"/>
    <w:rsid w:val="00B520BB"/>
    <w:rsid w:val="00B52C9D"/>
    <w:rsid w:val="00B54AD0"/>
    <w:rsid w:val="00B551A9"/>
    <w:rsid w:val="00B61D77"/>
    <w:rsid w:val="00B63B17"/>
    <w:rsid w:val="00B6522A"/>
    <w:rsid w:val="00B7119A"/>
    <w:rsid w:val="00B71920"/>
    <w:rsid w:val="00B74CA5"/>
    <w:rsid w:val="00B826FB"/>
    <w:rsid w:val="00B83DEA"/>
    <w:rsid w:val="00BA6211"/>
    <w:rsid w:val="00BA6AC4"/>
    <w:rsid w:val="00BB0422"/>
    <w:rsid w:val="00BB292A"/>
    <w:rsid w:val="00BB5BBD"/>
    <w:rsid w:val="00BB7A00"/>
    <w:rsid w:val="00BC00DF"/>
    <w:rsid w:val="00BC0ED9"/>
    <w:rsid w:val="00BC1064"/>
    <w:rsid w:val="00BC3F0B"/>
    <w:rsid w:val="00BC78C8"/>
    <w:rsid w:val="00BD05BA"/>
    <w:rsid w:val="00BD3746"/>
    <w:rsid w:val="00BD52A8"/>
    <w:rsid w:val="00BD696E"/>
    <w:rsid w:val="00BE1507"/>
    <w:rsid w:val="00BE2642"/>
    <w:rsid w:val="00BE5948"/>
    <w:rsid w:val="00BE5CDE"/>
    <w:rsid w:val="00BE7A6C"/>
    <w:rsid w:val="00BE7EFB"/>
    <w:rsid w:val="00BF045C"/>
    <w:rsid w:val="00BF0773"/>
    <w:rsid w:val="00BF1970"/>
    <w:rsid w:val="00BF555D"/>
    <w:rsid w:val="00BF5F29"/>
    <w:rsid w:val="00C008B6"/>
    <w:rsid w:val="00C025B5"/>
    <w:rsid w:val="00C137C7"/>
    <w:rsid w:val="00C13A65"/>
    <w:rsid w:val="00C27662"/>
    <w:rsid w:val="00C31420"/>
    <w:rsid w:val="00C32DFE"/>
    <w:rsid w:val="00C36389"/>
    <w:rsid w:val="00C4586E"/>
    <w:rsid w:val="00C4617A"/>
    <w:rsid w:val="00C518B5"/>
    <w:rsid w:val="00C5280B"/>
    <w:rsid w:val="00C538D2"/>
    <w:rsid w:val="00C61229"/>
    <w:rsid w:val="00C620C8"/>
    <w:rsid w:val="00C624E4"/>
    <w:rsid w:val="00C62CFC"/>
    <w:rsid w:val="00C738D7"/>
    <w:rsid w:val="00C743B5"/>
    <w:rsid w:val="00C748BA"/>
    <w:rsid w:val="00C75AA3"/>
    <w:rsid w:val="00C76B11"/>
    <w:rsid w:val="00C82D55"/>
    <w:rsid w:val="00C83D85"/>
    <w:rsid w:val="00C8616C"/>
    <w:rsid w:val="00C86704"/>
    <w:rsid w:val="00C91070"/>
    <w:rsid w:val="00C91E22"/>
    <w:rsid w:val="00C940C3"/>
    <w:rsid w:val="00C94B6B"/>
    <w:rsid w:val="00C95103"/>
    <w:rsid w:val="00C963FB"/>
    <w:rsid w:val="00CA35B6"/>
    <w:rsid w:val="00CB112E"/>
    <w:rsid w:val="00CB1A29"/>
    <w:rsid w:val="00CC2FF8"/>
    <w:rsid w:val="00CC4E6A"/>
    <w:rsid w:val="00CC5099"/>
    <w:rsid w:val="00CC64B3"/>
    <w:rsid w:val="00CC6EB3"/>
    <w:rsid w:val="00CD6502"/>
    <w:rsid w:val="00CE1525"/>
    <w:rsid w:val="00CE3F41"/>
    <w:rsid w:val="00CE6406"/>
    <w:rsid w:val="00CE6BA3"/>
    <w:rsid w:val="00CE7677"/>
    <w:rsid w:val="00CF3846"/>
    <w:rsid w:val="00CF508C"/>
    <w:rsid w:val="00CF68E4"/>
    <w:rsid w:val="00D10EA4"/>
    <w:rsid w:val="00D12AC8"/>
    <w:rsid w:val="00D17B39"/>
    <w:rsid w:val="00D2308E"/>
    <w:rsid w:val="00D2599F"/>
    <w:rsid w:val="00D30A31"/>
    <w:rsid w:val="00D30E89"/>
    <w:rsid w:val="00D31AE9"/>
    <w:rsid w:val="00D343A6"/>
    <w:rsid w:val="00D35875"/>
    <w:rsid w:val="00D41706"/>
    <w:rsid w:val="00D50F38"/>
    <w:rsid w:val="00D52753"/>
    <w:rsid w:val="00D534E5"/>
    <w:rsid w:val="00D615B1"/>
    <w:rsid w:val="00D62878"/>
    <w:rsid w:val="00D63C18"/>
    <w:rsid w:val="00D64E54"/>
    <w:rsid w:val="00D73F4B"/>
    <w:rsid w:val="00D74FAC"/>
    <w:rsid w:val="00D77223"/>
    <w:rsid w:val="00D83D46"/>
    <w:rsid w:val="00D861FC"/>
    <w:rsid w:val="00D90C05"/>
    <w:rsid w:val="00D94EA6"/>
    <w:rsid w:val="00D96E5E"/>
    <w:rsid w:val="00DA62F3"/>
    <w:rsid w:val="00DA6513"/>
    <w:rsid w:val="00DB04B7"/>
    <w:rsid w:val="00DB266F"/>
    <w:rsid w:val="00DB26F8"/>
    <w:rsid w:val="00DB3889"/>
    <w:rsid w:val="00DB5383"/>
    <w:rsid w:val="00DB7989"/>
    <w:rsid w:val="00DC06F3"/>
    <w:rsid w:val="00DC1A8E"/>
    <w:rsid w:val="00DC423D"/>
    <w:rsid w:val="00DC49A1"/>
    <w:rsid w:val="00DD174C"/>
    <w:rsid w:val="00DD1B26"/>
    <w:rsid w:val="00DD4AA8"/>
    <w:rsid w:val="00E02975"/>
    <w:rsid w:val="00E02B71"/>
    <w:rsid w:val="00E03403"/>
    <w:rsid w:val="00E03A63"/>
    <w:rsid w:val="00E04FE8"/>
    <w:rsid w:val="00E110AF"/>
    <w:rsid w:val="00E1249D"/>
    <w:rsid w:val="00E13DCD"/>
    <w:rsid w:val="00E166A2"/>
    <w:rsid w:val="00E173E2"/>
    <w:rsid w:val="00E241FD"/>
    <w:rsid w:val="00E255D2"/>
    <w:rsid w:val="00E26110"/>
    <w:rsid w:val="00E27360"/>
    <w:rsid w:val="00E306A2"/>
    <w:rsid w:val="00E3592F"/>
    <w:rsid w:val="00E6298B"/>
    <w:rsid w:val="00E741C8"/>
    <w:rsid w:val="00E760CE"/>
    <w:rsid w:val="00E766A7"/>
    <w:rsid w:val="00E82DAC"/>
    <w:rsid w:val="00E8640F"/>
    <w:rsid w:val="00E900D4"/>
    <w:rsid w:val="00E92E3C"/>
    <w:rsid w:val="00EA0368"/>
    <w:rsid w:val="00EA2C2C"/>
    <w:rsid w:val="00EB2BE2"/>
    <w:rsid w:val="00EB3E54"/>
    <w:rsid w:val="00EC2562"/>
    <w:rsid w:val="00EC4841"/>
    <w:rsid w:val="00EC73DC"/>
    <w:rsid w:val="00ED3AFB"/>
    <w:rsid w:val="00EE6A60"/>
    <w:rsid w:val="00EE7CEE"/>
    <w:rsid w:val="00EF079D"/>
    <w:rsid w:val="00EF1F4B"/>
    <w:rsid w:val="00EF58E4"/>
    <w:rsid w:val="00F00092"/>
    <w:rsid w:val="00F01E51"/>
    <w:rsid w:val="00F02499"/>
    <w:rsid w:val="00F0340D"/>
    <w:rsid w:val="00F0759B"/>
    <w:rsid w:val="00F11EE0"/>
    <w:rsid w:val="00F12809"/>
    <w:rsid w:val="00F12F84"/>
    <w:rsid w:val="00F16069"/>
    <w:rsid w:val="00F273DB"/>
    <w:rsid w:val="00F32E10"/>
    <w:rsid w:val="00F362F4"/>
    <w:rsid w:val="00F37F00"/>
    <w:rsid w:val="00F37FE0"/>
    <w:rsid w:val="00F412DC"/>
    <w:rsid w:val="00F4466C"/>
    <w:rsid w:val="00F4681B"/>
    <w:rsid w:val="00F469F7"/>
    <w:rsid w:val="00F535DA"/>
    <w:rsid w:val="00F579D2"/>
    <w:rsid w:val="00F63407"/>
    <w:rsid w:val="00F750B7"/>
    <w:rsid w:val="00F847C3"/>
    <w:rsid w:val="00F90A16"/>
    <w:rsid w:val="00F920FE"/>
    <w:rsid w:val="00F95AC3"/>
    <w:rsid w:val="00FA2207"/>
    <w:rsid w:val="00FA65FF"/>
    <w:rsid w:val="00FB6E41"/>
    <w:rsid w:val="00FC176F"/>
    <w:rsid w:val="00FC41E5"/>
    <w:rsid w:val="00FC67E9"/>
    <w:rsid w:val="00FD0E6F"/>
    <w:rsid w:val="00FD19F9"/>
    <w:rsid w:val="00FD3854"/>
    <w:rsid w:val="00FD5645"/>
    <w:rsid w:val="00FD588F"/>
    <w:rsid w:val="00FD75C5"/>
    <w:rsid w:val="00FE09BC"/>
    <w:rsid w:val="00FE4C18"/>
    <w:rsid w:val="00FE7AB0"/>
    <w:rsid w:val="00FE7EE1"/>
    <w:rsid w:val="00FF1C55"/>
    <w:rsid w:val="00FF3E23"/>
    <w:rsid w:val="00FF4C39"/>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 w:type="paragraph" w:customStyle="1" w:styleId="p1">
    <w:name w:val="p1"/>
    <w:basedOn w:val="Normal"/>
    <w:rsid w:val="001A2D86"/>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1A2D86"/>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1A2D86"/>
  </w:style>
  <w:style w:type="character" w:customStyle="1" w:styleId="apple-converted-space">
    <w:name w:val="apple-converted-space"/>
    <w:basedOn w:val="DefaultParagraphFont"/>
    <w:rsid w:val="001A2D86"/>
  </w:style>
  <w:style w:type="character" w:styleId="CommentReference">
    <w:name w:val="annotation reference"/>
    <w:basedOn w:val="DefaultParagraphFont"/>
    <w:uiPriority w:val="99"/>
    <w:semiHidden/>
    <w:unhideWhenUsed/>
    <w:rsid w:val="00981A10"/>
    <w:rPr>
      <w:sz w:val="16"/>
      <w:szCs w:val="16"/>
    </w:rPr>
  </w:style>
  <w:style w:type="paragraph" w:styleId="CommentText">
    <w:name w:val="annotation text"/>
    <w:basedOn w:val="Normal"/>
    <w:link w:val="CommentTextChar"/>
    <w:uiPriority w:val="99"/>
    <w:unhideWhenUsed/>
    <w:rsid w:val="00981A10"/>
    <w:rPr>
      <w:sz w:val="20"/>
      <w:szCs w:val="20"/>
    </w:rPr>
  </w:style>
  <w:style w:type="character" w:customStyle="1" w:styleId="CommentTextChar">
    <w:name w:val="Comment Text Char"/>
    <w:basedOn w:val="DefaultParagraphFont"/>
    <w:link w:val="CommentText"/>
    <w:uiPriority w:val="99"/>
    <w:rsid w:val="00981A1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81A10"/>
    <w:rPr>
      <w:b/>
      <w:bCs/>
    </w:rPr>
  </w:style>
  <w:style w:type="character" w:customStyle="1" w:styleId="CommentSubjectChar">
    <w:name w:val="Comment Subject Char"/>
    <w:basedOn w:val="CommentTextChar"/>
    <w:link w:val="CommentSubject"/>
    <w:uiPriority w:val="99"/>
    <w:semiHidden/>
    <w:rsid w:val="00981A1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39781">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29045203">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1970167940">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s.app.goo.gl/WkXsXKLWX2GrdRXn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547</TotalTime>
  <Pages>1</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20</cp:revision>
  <cp:lastPrinted>2024-05-20T08:20:00Z</cp:lastPrinted>
  <dcterms:created xsi:type="dcterms:W3CDTF">2024-06-07T08:39:00Z</dcterms:created>
  <dcterms:modified xsi:type="dcterms:W3CDTF">2024-06-20T07:49:00Z</dcterms:modified>
</cp:coreProperties>
</file>