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710CB" w14:textId="77777777" w:rsidR="00A74A5C" w:rsidRDefault="00A74A5C" w:rsidP="008A285F">
      <w:pPr>
        <w:rPr>
          <w:rFonts w:asciiTheme="minorHAnsi" w:hAnsiTheme="minorHAnsi" w:cstheme="minorHAnsi"/>
        </w:rPr>
      </w:pPr>
    </w:p>
    <w:p w14:paraId="1201B674" w14:textId="20F3D09E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>of Governance &amp; Scrutiny Committee</w:t>
      </w: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099635F9" w:rsidR="00B56C13" w:rsidRPr="00055271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>of the Governance &amp; Scrutiny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67765D">
        <w:rPr>
          <w:rFonts w:asciiTheme="minorHAnsi" w:hAnsiTheme="minorHAnsi" w:cstheme="minorHAnsi"/>
        </w:rPr>
        <w:t xml:space="preserve">Tuesday </w:t>
      </w:r>
      <w:r w:rsidR="00147DA3">
        <w:rPr>
          <w:rFonts w:asciiTheme="minorHAnsi" w:hAnsiTheme="minorHAnsi" w:cstheme="minorHAnsi"/>
        </w:rPr>
        <w:t>21</w:t>
      </w:r>
      <w:r w:rsidR="00147DA3" w:rsidRPr="00147DA3">
        <w:rPr>
          <w:rFonts w:asciiTheme="minorHAnsi" w:hAnsiTheme="minorHAnsi" w:cstheme="minorHAnsi"/>
          <w:vertAlign w:val="superscript"/>
        </w:rPr>
        <w:t>st</w:t>
      </w:r>
      <w:r w:rsidR="00147DA3">
        <w:rPr>
          <w:rFonts w:asciiTheme="minorHAnsi" w:hAnsiTheme="minorHAnsi" w:cstheme="minorHAnsi"/>
        </w:rPr>
        <w:t xml:space="preserve"> May 2024</w:t>
      </w:r>
      <w:r w:rsidR="00C22E40">
        <w:rPr>
          <w:rFonts w:asciiTheme="minorHAnsi" w:hAnsiTheme="minorHAnsi" w:cstheme="minorHAnsi"/>
        </w:rPr>
        <w:t xml:space="preserve"> at 11am in the</w:t>
      </w:r>
      <w:r w:rsidR="00745CD0">
        <w:rPr>
          <w:rFonts w:asciiTheme="minorHAnsi" w:hAnsiTheme="minorHAnsi" w:cstheme="minorHAnsi"/>
        </w:rPr>
        <w:t xml:space="preserve"> </w:t>
      </w:r>
      <w:r w:rsidR="00C76470">
        <w:rPr>
          <w:rFonts w:asciiTheme="minorHAnsi" w:hAnsiTheme="minorHAnsi" w:cstheme="minorHAnsi"/>
        </w:rPr>
        <w:t>West Dean Centre</w:t>
      </w: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2CCEDEEF" w14:textId="5D200CDA" w:rsidR="0076115C" w:rsidRPr="00503E06" w:rsidRDefault="005F643B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70040DB8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Governance &amp; Scrutiny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401DA77A" w14:textId="77777777" w:rsidR="00F07F6A" w:rsidRDefault="00F07F6A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</w:t>
            </w:r>
          </w:p>
          <w:p w14:paraId="0D56F476" w14:textId="727CFDB3" w:rsidR="00F07F6A" w:rsidRPr="00775A2A" w:rsidRDefault="00F07F6A" w:rsidP="00C76470">
            <w:pPr>
              <w:rPr>
                <w:rFonts w:asciiTheme="minorHAnsi" w:hAnsiTheme="minorHAnsi" w:cstheme="minorHAnsi"/>
                <w:iCs/>
                <w:sz w:val="10"/>
                <w:szCs w:val="10"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4A86553E" w14:textId="77777777" w:rsidR="00F07F6A" w:rsidRP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 w:rsidRPr="00F07F6A">
              <w:rPr>
                <w:rFonts w:asciiTheme="minorHAnsi" w:hAnsiTheme="minorHAnsi" w:cstheme="minorHAnsi"/>
                <w:iCs/>
              </w:rPr>
              <w:t>To receive any declarations of interest</w:t>
            </w:r>
          </w:p>
          <w:p w14:paraId="1C8ED9C1" w14:textId="3FA57BAC" w:rsidR="00F07F6A" w:rsidRPr="00775A2A" w:rsidRDefault="00F07F6A" w:rsidP="00647258">
            <w:pPr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5C667367" w14:textId="30716056" w:rsid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agree the minutes of the meeting held on </w:t>
            </w:r>
            <w:r w:rsidR="00747966">
              <w:rPr>
                <w:rFonts w:asciiTheme="minorHAnsi" w:hAnsiTheme="minorHAnsi" w:cstheme="minorHAnsi"/>
                <w:iCs/>
              </w:rPr>
              <w:t>16</w:t>
            </w:r>
            <w:r w:rsidR="00747966" w:rsidRPr="00747966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747966">
              <w:rPr>
                <w:rFonts w:asciiTheme="minorHAnsi" w:hAnsiTheme="minorHAnsi" w:cstheme="minorHAnsi"/>
                <w:iCs/>
              </w:rPr>
              <w:t xml:space="preserve"> January</w:t>
            </w:r>
            <w:r w:rsidR="002B60EE">
              <w:rPr>
                <w:rFonts w:asciiTheme="minorHAnsi" w:hAnsiTheme="minorHAnsi" w:cstheme="minorHAnsi"/>
                <w:iCs/>
              </w:rPr>
              <w:t xml:space="preserve"> 2023</w:t>
            </w:r>
          </w:p>
          <w:p w14:paraId="725C8A2A" w14:textId="77E662BA" w:rsidR="00F07F6A" w:rsidRPr="00775A2A" w:rsidRDefault="00F07F6A" w:rsidP="00647258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3724678F" w:rsidR="0076115C" w:rsidRDefault="00E6531A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Scrutiny &amp; </w:t>
            </w:r>
            <w:r w:rsidR="00C76470">
              <w:rPr>
                <w:rFonts w:asciiTheme="minorHAnsi" w:hAnsiTheme="minorHAnsi" w:cstheme="minorHAnsi"/>
                <w:b/>
                <w:bCs/>
                <w:iCs/>
              </w:rPr>
              <w:t>Review of Council Policies &amp; Procedures</w:t>
            </w:r>
          </w:p>
          <w:p w14:paraId="1F2228B2" w14:textId="77777777" w:rsidR="00EC6619" w:rsidRDefault="00EC6619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8785879" w14:textId="7CA71073" w:rsidR="00147DA3" w:rsidRDefault="00147DA3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review and approve the following policies for Full Council resolution at the May Annual Parish</w:t>
            </w:r>
            <w:r w:rsidR="00A547A1">
              <w:rPr>
                <w:rFonts w:asciiTheme="minorHAnsi" w:hAnsiTheme="minorHAnsi" w:cstheme="minorHAnsi"/>
                <w:iCs/>
              </w:rPr>
              <w:t xml:space="preserve"> Council</w:t>
            </w:r>
            <w:r>
              <w:rPr>
                <w:rFonts w:asciiTheme="minorHAnsi" w:hAnsiTheme="minorHAnsi" w:cstheme="minorHAnsi"/>
                <w:iCs/>
              </w:rPr>
              <w:t xml:space="preserve"> Meeting:</w:t>
            </w:r>
          </w:p>
          <w:p w14:paraId="6FC7CAE1" w14:textId="77777777" w:rsidR="00147DA3" w:rsidRPr="00147DA3" w:rsidRDefault="00147DA3" w:rsidP="00647258">
            <w:pPr>
              <w:rPr>
                <w:rFonts w:asciiTheme="minorHAnsi" w:hAnsiTheme="minorHAnsi" w:cstheme="minorHAnsi"/>
                <w:iCs/>
              </w:rPr>
            </w:pPr>
          </w:p>
          <w:p w14:paraId="7AB53FAE" w14:textId="202D305C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Terms of Reference for all Committee’s</w:t>
            </w:r>
          </w:p>
          <w:p w14:paraId="7234137B" w14:textId="77777777" w:rsidR="00A547A1" w:rsidRDefault="00A547A1" w:rsidP="00A547A1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Financial Regulations</w:t>
            </w:r>
          </w:p>
          <w:p w14:paraId="27BBAC47" w14:textId="63880323" w:rsidR="00072FB0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Standing Orders</w:t>
            </w:r>
          </w:p>
          <w:p w14:paraId="312737F5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Code of Conduct</w:t>
            </w:r>
          </w:p>
          <w:p w14:paraId="5435D8AB" w14:textId="7E23AEAF" w:rsidR="007B6160" w:rsidRDefault="007B6160" w:rsidP="007B6160">
            <w:pPr>
              <w:pStyle w:val="ListParagraph"/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   - Committee to discuss relevant concerns</w:t>
            </w:r>
          </w:p>
          <w:p w14:paraId="7A9E4F98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Complaints Policy &amp; Procedure</w:t>
            </w:r>
          </w:p>
          <w:p w14:paraId="5D0728F7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Data Protection Policy</w:t>
            </w:r>
          </w:p>
          <w:p w14:paraId="451231D6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Community Engagement &amp; Communication Policy</w:t>
            </w:r>
          </w:p>
          <w:p w14:paraId="0C46756A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Disciplinary Policy</w:t>
            </w:r>
          </w:p>
          <w:p w14:paraId="44D80232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Equality &amp; Diversity Policy</w:t>
            </w:r>
          </w:p>
          <w:p w14:paraId="260370F6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lastRenderedPageBreak/>
              <w:t>Health &amp; Safety</w:t>
            </w:r>
          </w:p>
          <w:p w14:paraId="348FA7C7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Whistleblowing</w:t>
            </w:r>
          </w:p>
          <w:p w14:paraId="7B33E34B" w14:textId="77777777" w:rsidR="00147DA3" w:rsidRDefault="00147DA3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Grievance Policy &amp; Procedure</w:t>
            </w:r>
          </w:p>
          <w:p w14:paraId="51AD6B7C" w14:textId="6FA3CA5D" w:rsidR="00A547A1" w:rsidRPr="001120D9" w:rsidRDefault="00A547A1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Scheme of Delegation</w:t>
            </w:r>
          </w:p>
        </w:tc>
      </w:tr>
      <w:tr w:rsidR="0067765D" w14:paraId="5804DE84" w14:textId="77777777" w:rsidTr="008C0E35">
        <w:tc>
          <w:tcPr>
            <w:tcW w:w="846" w:type="dxa"/>
          </w:tcPr>
          <w:p w14:paraId="09792587" w14:textId="419AE381" w:rsidR="0067765D" w:rsidRDefault="00A547A1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lastRenderedPageBreak/>
              <w:t>5</w:t>
            </w:r>
          </w:p>
        </w:tc>
        <w:tc>
          <w:tcPr>
            <w:tcW w:w="8890" w:type="dxa"/>
          </w:tcPr>
          <w:p w14:paraId="764377E4" w14:textId="77777777" w:rsidR="00FD2F1A" w:rsidRDefault="00FD2F1A" w:rsidP="00FD2F1A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155B4FA1" w14:textId="77777777" w:rsidR="00FD2F1A" w:rsidRDefault="00FD2F1A" w:rsidP="00FD2F1A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68E08255" w14:textId="2CEF6DE2" w:rsidR="00FD2F1A" w:rsidRDefault="00FD2F1A" w:rsidP="002677DD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The next meeting is scheduled for Tuesday </w:t>
            </w:r>
            <w:r w:rsidR="00A547A1">
              <w:rPr>
                <w:rFonts w:asciiTheme="minorHAnsi" w:hAnsiTheme="minorHAnsi" w:cstheme="minorHAnsi"/>
                <w:iCs/>
              </w:rPr>
              <w:t>16</w:t>
            </w:r>
            <w:r w:rsidR="00A547A1" w:rsidRPr="00A547A1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A547A1">
              <w:rPr>
                <w:rFonts w:asciiTheme="minorHAnsi" w:hAnsiTheme="minorHAnsi" w:cstheme="minorHAnsi"/>
                <w:iCs/>
              </w:rPr>
              <w:t xml:space="preserve"> July</w:t>
            </w:r>
            <w:r w:rsidR="00C22E40">
              <w:rPr>
                <w:rFonts w:asciiTheme="minorHAnsi" w:hAnsiTheme="minorHAnsi" w:cstheme="minorHAnsi"/>
                <w:iCs/>
              </w:rPr>
              <w:t xml:space="preserve"> 2024</w:t>
            </w:r>
            <w:r>
              <w:rPr>
                <w:rFonts w:asciiTheme="minorHAnsi" w:hAnsiTheme="minorHAnsi" w:cstheme="minorHAnsi"/>
                <w:iCs/>
              </w:rPr>
              <w:t xml:space="preserve"> at 11am.</w:t>
            </w:r>
          </w:p>
          <w:p w14:paraId="07A174A7" w14:textId="7305B028" w:rsidR="00A547A1" w:rsidRPr="0067765D" w:rsidRDefault="00A547A1" w:rsidP="002677DD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EA4AE5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FA1B4" w14:textId="77777777" w:rsidR="00D806F1" w:rsidRDefault="00D806F1" w:rsidP="00A76BB3">
      <w:r>
        <w:separator/>
      </w:r>
    </w:p>
  </w:endnote>
  <w:endnote w:type="continuationSeparator" w:id="0">
    <w:p w14:paraId="5E252A4F" w14:textId="77777777" w:rsidR="00D806F1" w:rsidRDefault="00D806F1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130E0" w14:textId="77777777" w:rsidR="00D806F1" w:rsidRDefault="00D806F1" w:rsidP="00A76BB3">
      <w:r>
        <w:separator/>
      </w:r>
    </w:p>
  </w:footnote>
  <w:footnote w:type="continuationSeparator" w:id="0">
    <w:p w14:paraId="72FE9483" w14:textId="77777777" w:rsidR="00D806F1" w:rsidRDefault="00D806F1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FD6BF3F" w:rsidR="003067F4" w:rsidRPr="00A76BB3" w:rsidRDefault="00C76470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FD6BF3F" w:rsidR="003067F4" w:rsidRPr="00A76BB3" w:rsidRDefault="00C76470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C11BAF"/>
    <w:multiLevelType w:val="hybridMultilevel"/>
    <w:tmpl w:val="8CE4B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8491D"/>
    <w:multiLevelType w:val="hybridMultilevel"/>
    <w:tmpl w:val="4ECAF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43017"/>
    <w:multiLevelType w:val="hybridMultilevel"/>
    <w:tmpl w:val="7988C7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C357E"/>
    <w:multiLevelType w:val="hybridMultilevel"/>
    <w:tmpl w:val="C7F6E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071745"/>
    <w:multiLevelType w:val="hybridMultilevel"/>
    <w:tmpl w:val="E6527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645B0"/>
    <w:multiLevelType w:val="hybridMultilevel"/>
    <w:tmpl w:val="47BEB6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3"/>
  </w:num>
  <w:num w:numId="3" w16cid:durableId="168565821">
    <w:abstractNumId w:val="11"/>
  </w:num>
  <w:num w:numId="4" w16cid:durableId="865020890">
    <w:abstractNumId w:val="10"/>
  </w:num>
  <w:num w:numId="5" w16cid:durableId="333991232">
    <w:abstractNumId w:val="6"/>
  </w:num>
  <w:num w:numId="6" w16cid:durableId="1027561954">
    <w:abstractNumId w:val="8"/>
  </w:num>
  <w:num w:numId="7" w16cid:durableId="418139101">
    <w:abstractNumId w:val="2"/>
  </w:num>
  <w:num w:numId="8" w16cid:durableId="113838385">
    <w:abstractNumId w:val="5"/>
  </w:num>
  <w:num w:numId="9" w16cid:durableId="173344493">
    <w:abstractNumId w:val="9"/>
  </w:num>
  <w:num w:numId="10" w16cid:durableId="1478105312">
    <w:abstractNumId w:val="1"/>
  </w:num>
  <w:num w:numId="11" w16cid:durableId="1926958936">
    <w:abstractNumId w:val="7"/>
  </w:num>
  <w:num w:numId="12" w16cid:durableId="302083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55271"/>
    <w:rsid w:val="00072FB0"/>
    <w:rsid w:val="00080EC8"/>
    <w:rsid w:val="000B236C"/>
    <w:rsid w:val="001120D9"/>
    <w:rsid w:val="0012281E"/>
    <w:rsid w:val="00147DA3"/>
    <w:rsid w:val="001558EA"/>
    <w:rsid w:val="00172297"/>
    <w:rsid w:val="001B7426"/>
    <w:rsid w:val="001E7E30"/>
    <w:rsid w:val="001F5F24"/>
    <w:rsid w:val="00216A2E"/>
    <w:rsid w:val="00245114"/>
    <w:rsid w:val="002677DD"/>
    <w:rsid w:val="00273BB1"/>
    <w:rsid w:val="00296E29"/>
    <w:rsid w:val="002B60EE"/>
    <w:rsid w:val="003067F4"/>
    <w:rsid w:val="00306CC1"/>
    <w:rsid w:val="00376E58"/>
    <w:rsid w:val="00380C19"/>
    <w:rsid w:val="00384A11"/>
    <w:rsid w:val="00386C99"/>
    <w:rsid w:val="003D38D7"/>
    <w:rsid w:val="003E22FC"/>
    <w:rsid w:val="00401D63"/>
    <w:rsid w:val="00404AAB"/>
    <w:rsid w:val="00411753"/>
    <w:rsid w:val="004415CF"/>
    <w:rsid w:val="00473D0A"/>
    <w:rsid w:val="00496279"/>
    <w:rsid w:val="004B7663"/>
    <w:rsid w:val="004D0A4F"/>
    <w:rsid w:val="004E5DF2"/>
    <w:rsid w:val="00542A1E"/>
    <w:rsid w:val="00547792"/>
    <w:rsid w:val="00574027"/>
    <w:rsid w:val="00575531"/>
    <w:rsid w:val="005B22BC"/>
    <w:rsid w:val="005F643B"/>
    <w:rsid w:val="00625107"/>
    <w:rsid w:val="00626616"/>
    <w:rsid w:val="00642736"/>
    <w:rsid w:val="006436A5"/>
    <w:rsid w:val="006528BB"/>
    <w:rsid w:val="006619C1"/>
    <w:rsid w:val="0067765D"/>
    <w:rsid w:val="006A0DD2"/>
    <w:rsid w:val="006C4888"/>
    <w:rsid w:val="006F0DFB"/>
    <w:rsid w:val="006F254E"/>
    <w:rsid w:val="00715B3D"/>
    <w:rsid w:val="00732193"/>
    <w:rsid w:val="007379B3"/>
    <w:rsid w:val="00745CD0"/>
    <w:rsid w:val="00747966"/>
    <w:rsid w:val="0076115C"/>
    <w:rsid w:val="00775A2A"/>
    <w:rsid w:val="007B1EA8"/>
    <w:rsid w:val="007B6160"/>
    <w:rsid w:val="007E27E1"/>
    <w:rsid w:val="007E5A3A"/>
    <w:rsid w:val="007F1E74"/>
    <w:rsid w:val="007F3C52"/>
    <w:rsid w:val="007F3E5D"/>
    <w:rsid w:val="0082279E"/>
    <w:rsid w:val="00865E5D"/>
    <w:rsid w:val="008A285F"/>
    <w:rsid w:val="008C0E35"/>
    <w:rsid w:val="00961C6F"/>
    <w:rsid w:val="009749EB"/>
    <w:rsid w:val="00981EC8"/>
    <w:rsid w:val="009A26EF"/>
    <w:rsid w:val="009D234C"/>
    <w:rsid w:val="009D78E2"/>
    <w:rsid w:val="00A002C5"/>
    <w:rsid w:val="00A01674"/>
    <w:rsid w:val="00A3469B"/>
    <w:rsid w:val="00A547A1"/>
    <w:rsid w:val="00A74A5C"/>
    <w:rsid w:val="00A76BB3"/>
    <w:rsid w:val="00AB60E4"/>
    <w:rsid w:val="00AD2F70"/>
    <w:rsid w:val="00B03F40"/>
    <w:rsid w:val="00B324AE"/>
    <w:rsid w:val="00B36288"/>
    <w:rsid w:val="00B561B4"/>
    <w:rsid w:val="00B56C13"/>
    <w:rsid w:val="00B57B70"/>
    <w:rsid w:val="00BB292A"/>
    <w:rsid w:val="00BC1064"/>
    <w:rsid w:val="00BC6BC7"/>
    <w:rsid w:val="00BC78C8"/>
    <w:rsid w:val="00BD78AB"/>
    <w:rsid w:val="00C137C7"/>
    <w:rsid w:val="00C22E40"/>
    <w:rsid w:val="00C76470"/>
    <w:rsid w:val="00C8450F"/>
    <w:rsid w:val="00CE7656"/>
    <w:rsid w:val="00D04DAE"/>
    <w:rsid w:val="00D12AC8"/>
    <w:rsid w:val="00D35C6D"/>
    <w:rsid w:val="00D3650B"/>
    <w:rsid w:val="00D44624"/>
    <w:rsid w:val="00D52753"/>
    <w:rsid w:val="00D63C18"/>
    <w:rsid w:val="00D709AA"/>
    <w:rsid w:val="00D806F1"/>
    <w:rsid w:val="00DA71A1"/>
    <w:rsid w:val="00DB0AA3"/>
    <w:rsid w:val="00DD1243"/>
    <w:rsid w:val="00DD1B26"/>
    <w:rsid w:val="00E13DCD"/>
    <w:rsid w:val="00E612AA"/>
    <w:rsid w:val="00E6531A"/>
    <w:rsid w:val="00E766A7"/>
    <w:rsid w:val="00E767F4"/>
    <w:rsid w:val="00E821CF"/>
    <w:rsid w:val="00EA4AE5"/>
    <w:rsid w:val="00EA6645"/>
    <w:rsid w:val="00EB2F01"/>
    <w:rsid w:val="00EC6619"/>
    <w:rsid w:val="00EF7663"/>
    <w:rsid w:val="00F07F6A"/>
    <w:rsid w:val="00F14F93"/>
    <w:rsid w:val="00F553D8"/>
    <w:rsid w:val="00FD2F1A"/>
    <w:rsid w:val="00FF12D0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Template.dotx</Template>
  <TotalTime>10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5</cp:revision>
  <cp:lastPrinted>2023-11-14T14:10:00Z</cp:lastPrinted>
  <dcterms:created xsi:type="dcterms:W3CDTF">2024-05-01T14:57:00Z</dcterms:created>
  <dcterms:modified xsi:type="dcterms:W3CDTF">2024-05-14T10:10:00Z</dcterms:modified>
</cp:coreProperties>
</file>