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1B674" w14:textId="259E70BB"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884FDD5">
                <wp:simplePos x="0" y="0"/>
                <wp:positionH relativeFrom="column">
                  <wp:posOffset>-200025</wp:posOffset>
                </wp:positionH>
                <wp:positionV relativeFrom="paragraph">
                  <wp:posOffset>74295</wp:posOffset>
                </wp:positionV>
                <wp:extent cx="6495415" cy="191452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91452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4261330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ANNUAL 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02DD30" id="Group 6" o:spid="_x0000_s1026" style="position:absolute;margin-left:-15.75pt;margin-top:5.85pt;width:511.45pt;height:150.75pt;z-index:251659264;mso-width-relative:margin;mso-height-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cmludABBZG9iZSBJbGx1c3RyYXRvciBDQyAyMDE3IChNYWNpbnRvc2gpAAAFkAMAAgAA&#10;ABQAABDQkAQAAgAAABQAABDkkpEAAgAAAAMwMAAAkpIAAgAAAAMwMAAA6hwABwAACAwAAAjE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llu+a9ije2sa6bkqXK63Kl6y9WpgdfRqobhzaeG6cukh+7Jo4nyyKOK9Mek&#10;jPXHpY31x6aO9samjvbEp471xKeO9cSnjvXEp471xKeO9cSnjvXEp471xKeO9cSnjvXEp471xKeO&#10;9cSnjvXEp471xKeO9f+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&#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&#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&#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hDAl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CAQECAQECAgICAgICAgMFAwMDAwMG&#10;BAQDBQcGBwcHBgcHCAkLCQgICggHBwoNCgoLDAwMDAcJDg8NDA4LDAwM/9sAQwECAgIDAwMGAwMG&#10;DAgHCAwMDAwMDAwMDAwMDAwMDAwMDAwMDAwMDAwMDAwMDAwMDAwMDAwMDAwMDAwMDAwMDAwM/8AA&#10;EQgAoAC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4261330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ANNUAL 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AECCC01" w14:textId="77777777" w:rsidR="004C4E67" w:rsidRDefault="004C4E67" w:rsidP="008A285F">
      <w:pPr>
        <w:rPr>
          <w:rFonts w:asciiTheme="minorHAnsi" w:hAnsiTheme="minorHAnsi" w:cstheme="minorHAnsi"/>
        </w:rPr>
      </w:pPr>
    </w:p>
    <w:p w14:paraId="1E7B53D6" w14:textId="31D2E00F"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t xml:space="preserve">Date issued: </w:t>
      </w:r>
      <w:r w:rsidR="00D615B1">
        <w:rPr>
          <w:rFonts w:asciiTheme="minorHAnsi" w:hAnsiTheme="minorHAnsi" w:cstheme="minorHAnsi"/>
        </w:rPr>
        <w:t xml:space="preserve">     22</w:t>
      </w:r>
      <w:r w:rsidR="00D615B1" w:rsidRPr="00D615B1">
        <w:rPr>
          <w:rFonts w:asciiTheme="minorHAnsi" w:hAnsiTheme="minorHAnsi" w:cstheme="minorHAnsi"/>
          <w:vertAlign w:val="superscript"/>
        </w:rPr>
        <w:t>nd</w:t>
      </w:r>
      <w:r w:rsidR="00D615B1">
        <w:rPr>
          <w:rFonts w:asciiTheme="minorHAnsi" w:hAnsiTheme="minorHAnsi" w:cstheme="minorHAnsi"/>
        </w:rPr>
        <w:t xml:space="preserve"> May 2024</w:t>
      </w:r>
    </w:p>
    <w:p w14:paraId="7C4C0C82" w14:textId="77777777" w:rsidR="008A285F" w:rsidRPr="00503E06" w:rsidRDefault="008A285F" w:rsidP="008A285F">
      <w:pPr>
        <w:rPr>
          <w:rFonts w:asciiTheme="minorHAnsi" w:hAnsiTheme="minorHAnsi" w:cstheme="minorHAnsi"/>
        </w:rPr>
      </w:pPr>
    </w:p>
    <w:p w14:paraId="036FF2BA" w14:textId="0CE0A409" w:rsidR="001A52D5"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sidR="00B4552E">
        <w:rPr>
          <w:rFonts w:asciiTheme="minorHAnsi" w:hAnsiTheme="minorHAnsi" w:cstheme="minorHAnsi"/>
        </w:rPr>
        <w:t xml:space="preserve">the Annual Parish Meeting </w:t>
      </w:r>
      <w:r w:rsidRPr="00503E06">
        <w:rPr>
          <w:rFonts w:asciiTheme="minorHAnsi" w:hAnsiTheme="minorHAnsi" w:cstheme="minorHAnsi"/>
        </w:rPr>
        <w:t xml:space="preserve">of West Dean Parish Council to be held on Wednesday </w:t>
      </w:r>
      <w:r w:rsidR="00B4552E">
        <w:rPr>
          <w:rFonts w:asciiTheme="minorHAnsi" w:hAnsiTheme="minorHAnsi" w:cstheme="minorHAnsi"/>
        </w:rPr>
        <w:t>29</w:t>
      </w:r>
      <w:r w:rsidR="00B4552E" w:rsidRPr="00B4552E">
        <w:rPr>
          <w:rFonts w:asciiTheme="minorHAnsi" w:hAnsiTheme="minorHAnsi" w:cstheme="minorHAnsi"/>
          <w:vertAlign w:val="superscript"/>
        </w:rPr>
        <w:t>th</w:t>
      </w:r>
      <w:r w:rsidR="00B4552E">
        <w:rPr>
          <w:rFonts w:asciiTheme="minorHAnsi" w:hAnsiTheme="minorHAnsi" w:cstheme="minorHAnsi"/>
        </w:rPr>
        <w:t xml:space="preserve"> May</w:t>
      </w:r>
      <w:r w:rsidR="00AB3180">
        <w:rPr>
          <w:rFonts w:asciiTheme="minorHAnsi" w:hAnsiTheme="minorHAnsi" w:cstheme="minorHAnsi"/>
        </w:rPr>
        <w:t xml:space="preserve"> 2024</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 xml:space="preserve">for the purpose of transacting the business on the agenda </w:t>
      </w:r>
      <w:r w:rsidR="00C94B6B">
        <w:rPr>
          <w:rFonts w:asciiTheme="minorHAnsi" w:hAnsiTheme="minorHAnsi" w:cstheme="minorHAnsi"/>
        </w:rPr>
        <w:t xml:space="preserve">as </w:t>
      </w:r>
      <w:r w:rsidR="00ED3AFB" w:rsidRPr="00ED3AFB">
        <w:rPr>
          <w:rFonts w:asciiTheme="minorHAnsi" w:hAnsiTheme="minorHAnsi" w:cstheme="minorHAnsi"/>
        </w:rPr>
        <w:t>set out below</w:t>
      </w:r>
      <w:r w:rsidR="00B52C9D">
        <w:rPr>
          <w:rFonts w:asciiTheme="minorHAnsi" w:hAnsiTheme="minorHAnsi" w:cstheme="minorHAnsi"/>
        </w:rPr>
        <w:t>.</w:t>
      </w:r>
    </w:p>
    <w:p w14:paraId="0479CC6C" w14:textId="77777777" w:rsidR="004C4E67" w:rsidRPr="006B01D7" w:rsidRDefault="004C4E67" w:rsidP="00542A1E">
      <w:pPr>
        <w:jc w:val="both"/>
        <w:rPr>
          <w:rFonts w:asciiTheme="minorHAnsi" w:hAnsiTheme="minorHAnsi" w:cstheme="minorHAnsi"/>
          <w:i/>
          <w:iCs/>
        </w:rPr>
      </w:pPr>
    </w:p>
    <w:p w14:paraId="1570B495" w14:textId="77777777" w:rsidR="00835D9D" w:rsidRPr="00BE20B0" w:rsidRDefault="00835D9D" w:rsidP="00835D9D">
      <w:pPr>
        <w:rPr>
          <w:rFonts w:asciiTheme="minorHAnsi" w:hAnsiTheme="minorHAnsi" w:cstheme="minorHAnsi"/>
          <w:color w:val="2E2E2E"/>
          <w:lang w:eastAsia="en-GB"/>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C821E7C" w14:textId="77777777" w:rsidR="001F14C7" w:rsidRDefault="001F14C7" w:rsidP="00542A1E">
      <w:pPr>
        <w:jc w:val="both"/>
      </w:pPr>
    </w:p>
    <w:p w14:paraId="0C88DA48" w14:textId="4195248C"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w:t>
      </w:r>
      <w:r w:rsidR="00C94B6B">
        <w:rPr>
          <w:rFonts w:asciiTheme="minorHAnsi" w:hAnsiTheme="minorHAnsi" w:cstheme="minorHAnsi"/>
        </w:rPr>
        <w:t>Council M</w:t>
      </w:r>
      <w:r w:rsidRPr="00503E06">
        <w:rPr>
          <w:rFonts w:asciiTheme="minorHAnsi" w:hAnsiTheme="minorHAnsi" w:cstheme="minorHAnsi"/>
        </w:rPr>
        <w:t xml:space="preserve">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6BB62DD6" w14:textId="77777777" w:rsidR="00C94B6B" w:rsidRPr="00503E06" w:rsidRDefault="00C94B6B" w:rsidP="00542A1E">
      <w:pPr>
        <w:jc w:val="both"/>
        <w:rPr>
          <w:rFonts w:asciiTheme="minorHAnsi" w:hAnsiTheme="minorHAnsi" w:cstheme="minorHAnsi"/>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7634554F" w14:textId="77777777" w:rsidR="00A44100" w:rsidRPr="00A44100" w:rsidRDefault="00A44100" w:rsidP="00A44100">
      <w:pPr>
        <w:rPr>
          <w:rFonts w:asciiTheme="minorHAnsi" w:hAnsiTheme="minorHAnsi" w:cstheme="minorHAnsi"/>
          <w:b/>
          <w:bCs/>
        </w:rPr>
      </w:pPr>
      <w:r w:rsidRPr="00A44100">
        <w:rPr>
          <w:rFonts w:asciiTheme="minorHAnsi" w:hAnsiTheme="minorHAnsi" w:cstheme="minorHAnsi"/>
          <w:b/>
          <w:bCs/>
        </w:rPr>
        <w:t>Parish Clerk/RFO</w:t>
      </w:r>
    </w:p>
    <w:p w14:paraId="24CD61F9" w14:textId="77777777" w:rsidR="00A44100" w:rsidRDefault="00A44100"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5" w:type="dxa"/>
        <w:tblInd w:w="-5" w:type="dxa"/>
        <w:tblLayout w:type="fixed"/>
        <w:tblLook w:val="04A0" w:firstRow="1" w:lastRow="0" w:firstColumn="1" w:lastColumn="0" w:noHBand="0" w:noVBand="1"/>
      </w:tblPr>
      <w:tblGrid>
        <w:gridCol w:w="1276"/>
        <w:gridCol w:w="8609"/>
      </w:tblGrid>
      <w:tr w:rsidR="00447C3C" w:rsidRPr="008804AF" w14:paraId="1D8061B5" w14:textId="77777777" w:rsidTr="001C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101CAC8C" w14:textId="012448E8"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B4552E">
              <w:rPr>
                <w:rFonts w:asciiTheme="minorHAnsi" w:hAnsiTheme="minorHAnsi" w:cstheme="minorHAnsi"/>
                <w:iCs/>
                <w:sz w:val="22"/>
                <w:szCs w:val="22"/>
              </w:rPr>
              <w:t>5</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7E1836" w:rsidRPr="008804AF" w14:paraId="361C4680"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68A9AA5" w14:textId="77777777" w:rsidR="007E1836" w:rsidRDefault="007E1836" w:rsidP="00AB3180">
            <w:pPr>
              <w:rPr>
                <w:rFonts w:asciiTheme="minorHAnsi" w:hAnsiTheme="minorHAnsi" w:cstheme="minorHAnsi"/>
                <w:b w:val="0"/>
                <w:bCs w:val="0"/>
                <w:iCs/>
                <w:sz w:val="22"/>
                <w:szCs w:val="22"/>
              </w:rPr>
            </w:pPr>
            <w:r>
              <w:rPr>
                <w:rFonts w:asciiTheme="minorHAnsi" w:hAnsiTheme="minorHAnsi" w:cstheme="minorHAnsi"/>
                <w:iCs/>
                <w:sz w:val="22"/>
                <w:szCs w:val="22"/>
              </w:rPr>
              <w:t>24051.1</w:t>
            </w:r>
          </w:p>
          <w:p w14:paraId="0365522B" w14:textId="77777777" w:rsidR="00813B6C" w:rsidRDefault="00813B6C" w:rsidP="00AB3180">
            <w:pPr>
              <w:rPr>
                <w:rFonts w:asciiTheme="minorHAnsi" w:hAnsiTheme="minorHAnsi" w:cstheme="minorHAnsi"/>
                <w:b w:val="0"/>
                <w:bCs w:val="0"/>
                <w:iCs/>
                <w:sz w:val="22"/>
                <w:szCs w:val="22"/>
              </w:rPr>
            </w:pPr>
          </w:p>
          <w:p w14:paraId="267292E4" w14:textId="77777777" w:rsidR="00813B6C" w:rsidRDefault="00813B6C" w:rsidP="00AB3180">
            <w:pPr>
              <w:rPr>
                <w:rFonts w:asciiTheme="minorHAnsi" w:hAnsiTheme="minorHAnsi" w:cstheme="minorHAnsi"/>
                <w:b w:val="0"/>
                <w:bCs w:val="0"/>
                <w:iCs/>
                <w:sz w:val="22"/>
                <w:szCs w:val="22"/>
              </w:rPr>
            </w:pPr>
            <w:r>
              <w:rPr>
                <w:rFonts w:asciiTheme="minorHAnsi" w:hAnsiTheme="minorHAnsi" w:cstheme="minorHAnsi"/>
                <w:iCs/>
                <w:sz w:val="22"/>
                <w:szCs w:val="22"/>
              </w:rPr>
              <w:t>24051.1i</w:t>
            </w:r>
          </w:p>
          <w:p w14:paraId="280D9042" w14:textId="77777777" w:rsidR="00813B6C" w:rsidRDefault="00813B6C" w:rsidP="00AB3180">
            <w:pPr>
              <w:rPr>
                <w:rFonts w:asciiTheme="minorHAnsi" w:hAnsiTheme="minorHAnsi" w:cstheme="minorHAnsi"/>
                <w:b w:val="0"/>
                <w:bCs w:val="0"/>
                <w:iCs/>
                <w:sz w:val="22"/>
                <w:szCs w:val="22"/>
              </w:rPr>
            </w:pPr>
          </w:p>
          <w:p w14:paraId="637E5467" w14:textId="65ACC5F7" w:rsidR="00813B6C" w:rsidRDefault="00813B6C" w:rsidP="00AB3180">
            <w:pPr>
              <w:rPr>
                <w:rFonts w:asciiTheme="minorHAnsi" w:hAnsiTheme="minorHAnsi" w:cstheme="minorHAnsi"/>
                <w:iCs/>
                <w:sz w:val="22"/>
                <w:szCs w:val="22"/>
              </w:rPr>
            </w:pPr>
            <w:r>
              <w:rPr>
                <w:rFonts w:asciiTheme="minorHAnsi" w:hAnsiTheme="minorHAnsi" w:cstheme="minorHAnsi"/>
                <w:iCs/>
                <w:sz w:val="22"/>
                <w:szCs w:val="22"/>
              </w:rPr>
              <w:t>24051.1ii</w:t>
            </w:r>
          </w:p>
        </w:tc>
        <w:tc>
          <w:tcPr>
            <w:tcW w:w="8609" w:type="dxa"/>
          </w:tcPr>
          <w:p w14:paraId="3E66114B" w14:textId="41A994F8" w:rsidR="007E1836" w:rsidRDefault="007E1836"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Election of Council Chair 2024/25</w:t>
            </w:r>
          </w:p>
          <w:p w14:paraId="160E83CD" w14:textId="77777777" w:rsidR="007E1836" w:rsidRDefault="007E1836"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0905A7A" w14:textId="400A2A6D" w:rsidR="007E1836" w:rsidRDefault="007E1836"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elect the Chair of Council for the 20</w:t>
            </w:r>
            <w:r w:rsidR="00283071">
              <w:rPr>
                <w:rFonts w:asciiTheme="minorHAnsi" w:hAnsiTheme="minorHAnsi" w:cstheme="minorHAnsi"/>
                <w:iCs/>
                <w:sz w:val="22"/>
                <w:szCs w:val="22"/>
              </w:rPr>
              <w:t>2</w:t>
            </w:r>
            <w:r>
              <w:rPr>
                <w:rFonts w:asciiTheme="minorHAnsi" w:hAnsiTheme="minorHAnsi" w:cstheme="minorHAnsi"/>
                <w:iCs/>
                <w:sz w:val="22"/>
                <w:szCs w:val="22"/>
              </w:rPr>
              <w:t>4/25 council year.</w:t>
            </w:r>
          </w:p>
          <w:p w14:paraId="4B7561BA" w14:textId="77777777" w:rsidR="007E1836" w:rsidRDefault="007E1836"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C8E1B85" w14:textId="15E7E7C5" w:rsidR="007E1836" w:rsidRPr="007E1836" w:rsidRDefault="007E1836"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13B6C">
              <w:rPr>
                <w:rFonts w:asciiTheme="minorHAnsi" w:hAnsiTheme="minorHAnsi" w:cstheme="minorHAnsi"/>
                <w:iCs/>
                <w:sz w:val="22"/>
                <w:szCs w:val="22"/>
              </w:rPr>
              <w:t>Declaration of acceptance of office as Chair of Council</w:t>
            </w:r>
            <w:r w:rsidRPr="007E1836">
              <w:rPr>
                <w:rFonts w:asciiTheme="minorHAnsi" w:hAnsiTheme="minorHAnsi" w:cstheme="minorHAnsi"/>
                <w:i/>
                <w:sz w:val="22"/>
                <w:szCs w:val="22"/>
              </w:rPr>
              <w:t>.</w:t>
            </w:r>
          </w:p>
          <w:p w14:paraId="0078D1FB" w14:textId="3FFEEED9" w:rsidR="007E1836" w:rsidRPr="008804AF" w:rsidRDefault="007E1836"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7E1836" w:rsidRPr="008804AF" w14:paraId="31750E24"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D6BC89F" w14:textId="77777777" w:rsidR="007E1836" w:rsidRDefault="007E1836" w:rsidP="00AB3180">
            <w:pPr>
              <w:rPr>
                <w:rFonts w:asciiTheme="minorHAnsi" w:hAnsiTheme="minorHAnsi" w:cstheme="minorHAnsi"/>
                <w:b w:val="0"/>
                <w:bCs w:val="0"/>
                <w:iCs/>
                <w:sz w:val="22"/>
                <w:szCs w:val="22"/>
              </w:rPr>
            </w:pPr>
            <w:r>
              <w:rPr>
                <w:rFonts w:asciiTheme="minorHAnsi" w:hAnsiTheme="minorHAnsi" w:cstheme="minorHAnsi"/>
                <w:iCs/>
                <w:sz w:val="22"/>
                <w:szCs w:val="22"/>
              </w:rPr>
              <w:t>24051.2</w:t>
            </w:r>
          </w:p>
          <w:p w14:paraId="33632219" w14:textId="77777777" w:rsidR="00813B6C" w:rsidRDefault="00813B6C" w:rsidP="00AB3180">
            <w:pPr>
              <w:rPr>
                <w:rFonts w:asciiTheme="minorHAnsi" w:hAnsiTheme="minorHAnsi" w:cstheme="minorHAnsi"/>
                <w:b w:val="0"/>
                <w:bCs w:val="0"/>
                <w:iCs/>
                <w:sz w:val="22"/>
                <w:szCs w:val="22"/>
              </w:rPr>
            </w:pPr>
          </w:p>
          <w:p w14:paraId="4BB68254" w14:textId="77777777" w:rsidR="00813B6C" w:rsidRDefault="00813B6C" w:rsidP="00AB3180">
            <w:pPr>
              <w:rPr>
                <w:rFonts w:asciiTheme="minorHAnsi" w:hAnsiTheme="minorHAnsi" w:cstheme="minorHAnsi"/>
                <w:b w:val="0"/>
                <w:bCs w:val="0"/>
                <w:iCs/>
                <w:sz w:val="22"/>
                <w:szCs w:val="22"/>
              </w:rPr>
            </w:pPr>
            <w:r>
              <w:rPr>
                <w:rFonts w:asciiTheme="minorHAnsi" w:hAnsiTheme="minorHAnsi" w:cstheme="minorHAnsi"/>
                <w:iCs/>
                <w:sz w:val="22"/>
                <w:szCs w:val="22"/>
              </w:rPr>
              <w:t>24051.2i</w:t>
            </w:r>
          </w:p>
          <w:p w14:paraId="6807B030" w14:textId="77777777" w:rsidR="00813B6C" w:rsidRDefault="00813B6C" w:rsidP="00AB3180">
            <w:pPr>
              <w:rPr>
                <w:rFonts w:asciiTheme="minorHAnsi" w:hAnsiTheme="minorHAnsi" w:cstheme="minorHAnsi"/>
                <w:b w:val="0"/>
                <w:bCs w:val="0"/>
                <w:iCs/>
                <w:sz w:val="22"/>
                <w:szCs w:val="22"/>
              </w:rPr>
            </w:pPr>
          </w:p>
          <w:p w14:paraId="28E230B0" w14:textId="736E3CFF" w:rsidR="00813B6C" w:rsidRDefault="00813B6C" w:rsidP="00AB3180">
            <w:pPr>
              <w:rPr>
                <w:rFonts w:asciiTheme="minorHAnsi" w:hAnsiTheme="minorHAnsi" w:cstheme="minorHAnsi"/>
                <w:iCs/>
                <w:sz w:val="22"/>
                <w:szCs w:val="22"/>
              </w:rPr>
            </w:pPr>
            <w:r>
              <w:rPr>
                <w:rFonts w:asciiTheme="minorHAnsi" w:hAnsiTheme="minorHAnsi" w:cstheme="minorHAnsi"/>
                <w:iCs/>
                <w:sz w:val="22"/>
                <w:szCs w:val="22"/>
              </w:rPr>
              <w:t>24051.2ii</w:t>
            </w:r>
          </w:p>
        </w:tc>
        <w:tc>
          <w:tcPr>
            <w:tcW w:w="8609" w:type="dxa"/>
          </w:tcPr>
          <w:p w14:paraId="32E94872" w14:textId="6424DCCE"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Election of Council Vice-Chair 202</w:t>
            </w:r>
            <w:r w:rsidR="007875B7">
              <w:rPr>
                <w:rFonts w:asciiTheme="minorHAnsi" w:hAnsiTheme="minorHAnsi" w:cstheme="minorHAnsi"/>
                <w:b/>
                <w:bCs/>
                <w:iCs/>
                <w:sz w:val="22"/>
                <w:szCs w:val="22"/>
              </w:rPr>
              <w:t>4/25</w:t>
            </w:r>
          </w:p>
          <w:p w14:paraId="3A8D1D3F"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2A7DFF0" w14:textId="0DD4882D" w:rsidR="007E1836" w:rsidRPr="009A2852"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A2852">
              <w:rPr>
                <w:rFonts w:asciiTheme="minorHAnsi" w:hAnsiTheme="minorHAnsi" w:cstheme="minorHAnsi"/>
                <w:iCs/>
                <w:sz w:val="22"/>
                <w:szCs w:val="22"/>
              </w:rPr>
              <w:t xml:space="preserve">To elect the </w:t>
            </w:r>
            <w:r>
              <w:rPr>
                <w:rFonts w:asciiTheme="minorHAnsi" w:hAnsiTheme="minorHAnsi" w:cstheme="minorHAnsi"/>
                <w:iCs/>
                <w:sz w:val="22"/>
                <w:szCs w:val="22"/>
              </w:rPr>
              <w:t>Vice-</w:t>
            </w:r>
            <w:r w:rsidRPr="009A2852">
              <w:rPr>
                <w:rFonts w:asciiTheme="minorHAnsi" w:hAnsiTheme="minorHAnsi" w:cstheme="minorHAnsi"/>
                <w:iCs/>
                <w:sz w:val="22"/>
                <w:szCs w:val="22"/>
              </w:rPr>
              <w:t>Chair of Council for the 202</w:t>
            </w:r>
            <w:r>
              <w:rPr>
                <w:rFonts w:asciiTheme="minorHAnsi" w:hAnsiTheme="minorHAnsi" w:cstheme="minorHAnsi"/>
                <w:iCs/>
                <w:sz w:val="22"/>
                <w:szCs w:val="22"/>
              </w:rPr>
              <w:t>4</w:t>
            </w:r>
            <w:r w:rsidRPr="009A2852">
              <w:rPr>
                <w:rFonts w:asciiTheme="minorHAnsi" w:hAnsiTheme="minorHAnsi" w:cstheme="minorHAnsi"/>
                <w:iCs/>
                <w:sz w:val="22"/>
                <w:szCs w:val="22"/>
              </w:rPr>
              <w:t>/2</w:t>
            </w:r>
            <w:r>
              <w:rPr>
                <w:rFonts w:asciiTheme="minorHAnsi" w:hAnsiTheme="minorHAnsi" w:cstheme="minorHAnsi"/>
                <w:iCs/>
                <w:sz w:val="22"/>
                <w:szCs w:val="22"/>
              </w:rPr>
              <w:t>5</w:t>
            </w:r>
            <w:r w:rsidRPr="009A2852">
              <w:rPr>
                <w:rFonts w:asciiTheme="minorHAnsi" w:hAnsiTheme="minorHAnsi" w:cstheme="minorHAnsi"/>
                <w:iCs/>
                <w:sz w:val="22"/>
                <w:szCs w:val="22"/>
              </w:rPr>
              <w:t xml:space="preserve"> Council year</w:t>
            </w:r>
            <w:r w:rsidR="00813B6C">
              <w:rPr>
                <w:rFonts w:asciiTheme="minorHAnsi" w:hAnsiTheme="minorHAnsi" w:cstheme="minorHAnsi"/>
                <w:iCs/>
                <w:sz w:val="22"/>
                <w:szCs w:val="22"/>
              </w:rPr>
              <w:t>.</w:t>
            </w:r>
            <w:r>
              <w:rPr>
                <w:rFonts w:asciiTheme="minorHAnsi" w:hAnsiTheme="minorHAnsi" w:cstheme="minorHAnsi"/>
                <w:iCs/>
                <w:sz w:val="22"/>
                <w:szCs w:val="22"/>
              </w:rPr>
              <w:t xml:space="preserve"> </w:t>
            </w:r>
          </w:p>
          <w:p w14:paraId="0D46E32A"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448C5BA" w14:textId="06BA641E" w:rsidR="007E1836" w:rsidRPr="00813B6C"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13B6C">
              <w:rPr>
                <w:rFonts w:asciiTheme="minorHAnsi" w:hAnsiTheme="minorHAnsi" w:cstheme="minorHAnsi"/>
                <w:iCs/>
                <w:sz w:val="22"/>
                <w:szCs w:val="22"/>
              </w:rPr>
              <w:t>Declaration of acceptance of office as Vice-Chair of Council</w:t>
            </w:r>
            <w:r w:rsidR="00813B6C">
              <w:rPr>
                <w:rFonts w:asciiTheme="minorHAnsi" w:hAnsiTheme="minorHAnsi" w:cstheme="minorHAnsi"/>
                <w:iCs/>
                <w:sz w:val="22"/>
                <w:szCs w:val="22"/>
              </w:rPr>
              <w:t>.</w:t>
            </w:r>
          </w:p>
          <w:p w14:paraId="0872A6C8" w14:textId="6C6D6920"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813B6C" w:rsidRPr="008804AF" w14:paraId="456D0132"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001A50A" w14:textId="20856E2C" w:rsidR="00813B6C" w:rsidRDefault="00813B6C" w:rsidP="00813B6C">
            <w:pPr>
              <w:rPr>
                <w:rFonts w:asciiTheme="minorHAnsi" w:hAnsiTheme="minorHAnsi" w:cstheme="minorHAnsi"/>
                <w:iCs/>
                <w:sz w:val="22"/>
                <w:szCs w:val="22"/>
              </w:rPr>
            </w:pPr>
            <w:r>
              <w:rPr>
                <w:rFonts w:asciiTheme="minorHAnsi" w:hAnsiTheme="minorHAnsi" w:cstheme="minorHAnsi"/>
                <w:iCs/>
                <w:sz w:val="22"/>
                <w:szCs w:val="22"/>
              </w:rPr>
              <w:lastRenderedPageBreak/>
              <w:t>24051.3</w:t>
            </w:r>
          </w:p>
        </w:tc>
        <w:tc>
          <w:tcPr>
            <w:tcW w:w="8609" w:type="dxa"/>
          </w:tcPr>
          <w:p w14:paraId="7F3FB4D3" w14:textId="77777777" w:rsidR="00813B6C" w:rsidRPr="008804AF"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4A090327" w14:textId="77777777" w:rsidR="00813B6C" w:rsidRPr="008804AF"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6CADCC9"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Pr>
                <w:rFonts w:asciiTheme="minorHAnsi" w:hAnsiTheme="minorHAnsi" w:cstheme="minorHAnsi"/>
                <w:iCs/>
                <w:sz w:val="22"/>
                <w:szCs w:val="22"/>
              </w:rPr>
              <w:t>the 24</w:t>
            </w:r>
            <w:r w:rsidRPr="00B4552E">
              <w:rPr>
                <w:rFonts w:asciiTheme="minorHAnsi" w:hAnsiTheme="minorHAnsi" w:cstheme="minorHAnsi"/>
                <w:iCs/>
                <w:sz w:val="22"/>
                <w:szCs w:val="22"/>
                <w:vertAlign w:val="superscript"/>
              </w:rPr>
              <w:t>th</w:t>
            </w:r>
            <w:r>
              <w:rPr>
                <w:rFonts w:asciiTheme="minorHAnsi" w:hAnsiTheme="minorHAnsi" w:cstheme="minorHAnsi"/>
                <w:iCs/>
                <w:sz w:val="22"/>
                <w:szCs w:val="22"/>
              </w:rPr>
              <w:t>April 2024.</w:t>
            </w:r>
          </w:p>
          <w:p w14:paraId="3F850142"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Minutes of the Council meeting held on 24</w:t>
            </w:r>
            <w:r w:rsidRPr="00B4552E">
              <w:rPr>
                <w:rFonts w:asciiTheme="minorHAnsi" w:hAnsiTheme="minorHAnsi" w:cstheme="minorHAnsi"/>
                <w:i/>
                <w:sz w:val="22"/>
                <w:szCs w:val="22"/>
                <w:vertAlign w:val="superscript"/>
              </w:rPr>
              <w:t>th</w:t>
            </w:r>
            <w:r>
              <w:rPr>
                <w:rFonts w:asciiTheme="minorHAnsi" w:hAnsiTheme="minorHAnsi" w:cstheme="minorHAnsi"/>
                <w:i/>
                <w:sz w:val="22"/>
                <w:szCs w:val="22"/>
              </w:rPr>
              <w:t xml:space="preserve"> April 2024</w:t>
            </w:r>
          </w:p>
          <w:p w14:paraId="3A255650"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813B6C" w:rsidRPr="008804AF" w14:paraId="49C2E14C"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A0CBC7C" w14:textId="31F4BE3B" w:rsidR="00813B6C" w:rsidRDefault="00813B6C" w:rsidP="00813B6C">
            <w:pPr>
              <w:rPr>
                <w:rFonts w:asciiTheme="minorHAnsi" w:hAnsiTheme="minorHAnsi" w:cstheme="minorHAnsi"/>
                <w:iCs/>
                <w:sz w:val="22"/>
                <w:szCs w:val="22"/>
              </w:rPr>
            </w:pPr>
            <w:r>
              <w:rPr>
                <w:rFonts w:asciiTheme="minorHAnsi" w:hAnsiTheme="minorHAnsi" w:cstheme="minorHAnsi"/>
                <w:iCs/>
                <w:sz w:val="22"/>
                <w:szCs w:val="22"/>
              </w:rPr>
              <w:t>24051.4</w:t>
            </w:r>
          </w:p>
        </w:tc>
        <w:tc>
          <w:tcPr>
            <w:tcW w:w="8609" w:type="dxa"/>
          </w:tcPr>
          <w:p w14:paraId="517C885B"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Review of Delegation Arrangements </w:t>
            </w:r>
          </w:p>
          <w:p w14:paraId="48255D8B"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A01D6EA"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the delegation arrangements to committees and staff to confirm that these are still acceptable to Council.</w:t>
            </w:r>
          </w:p>
          <w:p w14:paraId="45A799C4" w14:textId="06558BC1" w:rsidR="00813B6C" w:rsidRP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13B6C" w:rsidRPr="008804AF" w14:paraId="577CB0D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B2F67FA" w14:textId="77777777" w:rsidR="00813B6C" w:rsidRDefault="00813B6C" w:rsidP="00813B6C">
            <w:pPr>
              <w:rPr>
                <w:rFonts w:asciiTheme="minorHAnsi" w:hAnsiTheme="minorHAnsi" w:cstheme="minorHAnsi"/>
                <w:b w:val="0"/>
                <w:bCs w:val="0"/>
                <w:iCs/>
                <w:sz w:val="22"/>
                <w:szCs w:val="22"/>
              </w:rPr>
            </w:pPr>
            <w:r>
              <w:rPr>
                <w:rFonts w:asciiTheme="minorHAnsi" w:hAnsiTheme="minorHAnsi" w:cstheme="minorHAnsi"/>
                <w:iCs/>
                <w:sz w:val="22"/>
                <w:szCs w:val="22"/>
              </w:rPr>
              <w:t>24051.5</w:t>
            </w:r>
          </w:p>
          <w:p w14:paraId="5730B5CE" w14:textId="77777777" w:rsidR="00B103ED" w:rsidRPr="00B103ED" w:rsidRDefault="00B103ED" w:rsidP="00813B6C">
            <w:pPr>
              <w:rPr>
                <w:rFonts w:asciiTheme="minorHAnsi" w:hAnsiTheme="minorHAnsi" w:cstheme="minorHAnsi"/>
                <w:iCs/>
                <w:sz w:val="22"/>
                <w:szCs w:val="22"/>
              </w:rPr>
            </w:pPr>
          </w:p>
          <w:p w14:paraId="49B8316F" w14:textId="77777777" w:rsidR="00B103ED" w:rsidRPr="00B103ED" w:rsidRDefault="00B103ED" w:rsidP="00813B6C">
            <w:pPr>
              <w:rPr>
                <w:rFonts w:asciiTheme="minorHAnsi" w:hAnsiTheme="minorHAnsi" w:cstheme="minorHAnsi"/>
                <w:iCs/>
                <w:sz w:val="22"/>
                <w:szCs w:val="22"/>
              </w:rPr>
            </w:pPr>
            <w:r w:rsidRPr="00B103ED">
              <w:rPr>
                <w:rFonts w:asciiTheme="minorHAnsi" w:hAnsiTheme="minorHAnsi" w:cstheme="minorHAnsi"/>
                <w:iCs/>
                <w:sz w:val="22"/>
                <w:szCs w:val="22"/>
              </w:rPr>
              <w:t>24051.5i</w:t>
            </w:r>
          </w:p>
          <w:p w14:paraId="44EAE02D" w14:textId="77777777" w:rsidR="00B103ED" w:rsidRPr="00B103ED" w:rsidRDefault="00B103ED" w:rsidP="00813B6C">
            <w:pPr>
              <w:rPr>
                <w:rFonts w:asciiTheme="minorHAnsi" w:hAnsiTheme="minorHAnsi" w:cstheme="minorHAnsi"/>
                <w:iCs/>
                <w:sz w:val="22"/>
                <w:szCs w:val="22"/>
              </w:rPr>
            </w:pPr>
          </w:p>
          <w:p w14:paraId="7D443E57" w14:textId="77777777" w:rsidR="00B103ED" w:rsidRPr="00B103ED" w:rsidRDefault="00B103ED" w:rsidP="00813B6C">
            <w:pPr>
              <w:rPr>
                <w:rFonts w:asciiTheme="minorHAnsi" w:hAnsiTheme="minorHAnsi" w:cstheme="minorHAnsi"/>
                <w:iCs/>
                <w:sz w:val="22"/>
                <w:szCs w:val="22"/>
              </w:rPr>
            </w:pPr>
          </w:p>
          <w:p w14:paraId="4D71CB02" w14:textId="77777777" w:rsidR="00B103ED" w:rsidRPr="00B103ED" w:rsidRDefault="00B103ED" w:rsidP="00813B6C">
            <w:pPr>
              <w:rPr>
                <w:rFonts w:asciiTheme="minorHAnsi" w:hAnsiTheme="minorHAnsi" w:cstheme="minorHAnsi"/>
                <w:iCs/>
                <w:sz w:val="22"/>
                <w:szCs w:val="22"/>
              </w:rPr>
            </w:pPr>
          </w:p>
          <w:p w14:paraId="283223F2" w14:textId="77777777" w:rsidR="00B103ED" w:rsidRPr="00B103ED" w:rsidRDefault="00B103ED" w:rsidP="00813B6C">
            <w:pPr>
              <w:rPr>
                <w:rFonts w:asciiTheme="minorHAnsi" w:hAnsiTheme="minorHAnsi" w:cstheme="minorHAnsi"/>
                <w:iCs/>
                <w:sz w:val="22"/>
                <w:szCs w:val="22"/>
              </w:rPr>
            </w:pPr>
          </w:p>
          <w:p w14:paraId="73730517" w14:textId="77777777" w:rsidR="00B103ED" w:rsidRPr="00B103ED" w:rsidRDefault="00B103ED" w:rsidP="00813B6C">
            <w:pPr>
              <w:rPr>
                <w:rFonts w:asciiTheme="minorHAnsi" w:hAnsiTheme="minorHAnsi" w:cstheme="minorHAnsi"/>
                <w:iCs/>
                <w:sz w:val="22"/>
                <w:szCs w:val="22"/>
              </w:rPr>
            </w:pPr>
          </w:p>
          <w:p w14:paraId="2816A404" w14:textId="77777777" w:rsidR="00B103ED" w:rsidRPr="00B103ED" w:rsidRDefault="00B103ED" w:rsidP="00813B6C">
            <w:pPr>
              <w:rPr>
                <w:rFonts w:asciiTheme="minorHAnsi" w:hAnsiTheme="minorHAnsi" w:cstheme="minorHAnsi"/>
                <w:iCs/>
                <w:sz w:val="22"/>
                <w:szCs w:val="22"/>
              </w:rPr>
            </w:pPr>
          </w:p>
          <w:p w14:paraId="79244E38" w14:textId="77777777" w:rsidR="00B103ED" w:rsidRDefault="00B103ED" w:rsidP="00813B6C">
            <w:pPr>
              <w:rPr>
                <w:rFonts w:asciiTheme="minorHAnsi" w:hAnsiTheme="minorHAnsi" w:cstheme="minorHAnsi"/>
                <w:b w:val="0"/>
                <w:bCs w:val="0"/>
                <w:iCs/>
                <w:sz w:val="22"/>
                <w:szCs w:val="22"/>
              </w:rPr>
            </w:pPr>
          </w:p>
          <w:p w14:paraId="2910D917" w14:textId="77777777" w:rsidR="00B103ED" w:rsidRPr="00B103ED" w:rsidRDefault="00B103ED" w:rsidP="00813B6C">
            <w:pPr>
              <w:rPr>
                <w:rFonts w:asciiTheme="minorHAnsi" w:hAnsiTheme="minorHAnsi" w:cstheme="minorHAnsi"/>
                <w:iCs/>
                <w:sz w:val="22"/>
                <w:szCs w:val="22"/>
              </w:rPr>
            </w:pPr>
          </w:p>
          <w:p w14:paraId="3AFEC83B" w14:textId="77777777" w:rsidR="00B103ED" w:rsidRPr="00B103ED" w:rsidRDefault="00B103ED" w:rsidP="00813B6C">
            <w:pPr>
              <w:rPr>
                <w:rFonts w:asciiTheme="minorHAnsi" w:hAnsiTheme="minorHAnsi" w:cstheme="minorHAnsi"/>
                <w:iCs/>
                <w:sz w:val="8"/>
                <w:szCs w:val="8"/>
              </w:rPr>
            </w:pPr>
          </w:p>
          <w:p w14:paraId="12A8C710" w14:textId="77777777" w:rsidR="00B103ED" w:rsidRPr="00B103ED" w:rsidRDefault="00B103ED" w:rsidP="00813B6C">
            <w:pPr>
              <w:rPr>
                <w:rFonts w:asciiTheme="minorHAnsi" w:hAnsiTheme="minorHAnsi" w:cstheme="minorHAnsi"/>
                <w:iCs/>
                <w:sz w:val="8"/>
                <w:szCs w:val="8"/>
              </w:rPr>
            </w:pPr>
          </w:p>
          <w:p w14:paraId="1339490D" w14:textId="77777777" w:rsidR="00B103ED" w:rsidRPr="00B103ED" w:rsidRDefault="00B103ED" w:rsidP="00813B6C">
            <w:pPr>
              <w:rPr>
                <w:rFonts w:asciiTheme="minorHAnsi" w:hAnsiTheme="minorHAnsi" w:cstheme="minorHAnsi"/>
                <w:iCs/>
                <w:sz w:val="8"/>
                <w:szCs w:val="8"/>
              </w:rPr>
            </w:pPr>
          </w:p>
          <w:p w14:paraId="75743A80" w14:textId="77777777" w:rsidR="00B103ED" w:rsidRPr="00B103ED" w:rsidRDefault="00B103ED" w:rsidP="00813B6C">
            <w:pPr>
              <w:rPr>
                <w:rFonts w:asciiTheme="minorHAnsi" w:hAnsiTheme="minorHAnsi" w:cstheme="minorHAnsi"/>
                <w:iCs/>
                <w:sz w:val="22"/>
                <w:szCs w:val="22"/>
              </w:rPr>
            </w:pPr>
            <w:r w:rsidRPr="00B103ED">
              <w:rPr>
                <w:rFonts w:asciiTheme="minorHAnsi" w:hAnsiTheme="minorHAnsi" w:cstheme="minorHAnsi"/>
                <w:iCs/>
                <w:sz w:val="22"/>
                <w:szCs w:val="22"/>
              </w:rPr>
              <w:t>24051.5ii</w:t>
            </w:r>
          </w:p>
          <w:p w14:paraId="06421349" w14:textId="77777777" w:rsidR="00B103ED" w:rsidRDefault="00B103ED" w:rsidP="00813B6C">
            <w:pPr>
              <w:rPr>
                <w:rFonts w:asciiTheme="minorHAnsi" w:hAnsiTheme="minorHAnsi" w:cstheme="minorHAnsi"/>
                <w:iCs/>
                <w:sz w:val="22"/>
                <w:szCs w:val="22"/>
              </w:rPr>
            </w:pPr>
          </w:p>
          <w:p w14:paraId="562AB00E" w14:textId="77777777" w:rsidR="00B103ED" w:rsidRDefault="00B103ED" w:rsidP="00813B6C">
            <w:pPr>
              <w:rPr>
                <w:rFonts w:asciiTheme="minorHAnsi" w:hAnsiTheme="minorHAnsi" w:cstheme="minorHAnsi"/>
                <w:iCs/>
                <w:sz w:val="22"/>
                <w:szCs w:val="22"/>
              </w:rPr>
            </w:pPr>
          </w:p>
          <w:p w14:paraId="068B1502" w14:textId="6400D429" w:rsidR="00B103ED" w:rsidRDefault="00B103ED" w:rsidP="00813B6C">
            <w:pPr>
              <w:rPr>
                <w:rFonts w:asciiTheme="minorHAnsi" w:hAnsiTheme="minorHAnsi" w:cstheme="minorHAnsi"/>
                <w:iCs/>
                <w:sz w:val="22"/>
                <w:szCs w:val="22"/>
              </w:rPr>
            </w:pPr>
            <w:r>
              <w:rPr>
                <w:rFonts w:asciiTheme="minorHAnsi" w:hAnsiTheme="minorHAnsi" w:cstheme="minorHAnsi"/>
                <w:iCs/>
                <w:sz w:val="22"/>
                <w:szCs w:val="22"/>
              </w:rPr>
              <w:t>24051.5iii</w:t>
            </w:r>
          </w:p>
        </w:tc>
        <w:tc>
          <w:tcPr>
            <w:tcW w:w="8609" w:type="dxa"/>
          </w:tcPr>
          <w:p w14:paraId="7B89A187"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of Terms of Reference for Committees</w:t>
            </w:r>
          </w:p>
          <w:p w14:paraId="1EF0F966" w14:textId="77777777"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3C7262C" w14:textId="6140DBFC" w:rsidR="00813B6C" w:rsidRDefault="00813B6C" w:rsidP="00813B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and approve any amendments made to the Terms of Reference o</w:t>
            </w:r>
            <w:r w:rsidR="00747E49">
              <w:rPr>
                <w:rFonts w:asciiTheme="minorHAnsi" w:hAnsiTheme="minorHAnsi" w:cstheme="minorHAnsi"/>
                <w:iCs/>
                <w:sz w:val="22"/>
                <w:szCs w:val="22"/>
              </w:rPr>
              <w:t>f</w:t>
            </w:r>
            <w:r>
              <w:rPr>
                <w:rFonts w:asciiTheme="minorHAnsi" w:hAnsiTheme="minorHAnsi" w:cstheme="minorHAnsi"/>
                <w:iCs/>
                <w:sz w:val="22"/>
                <w:szCs w:val="22"/>
              </w:rPr>
              <w:t xml:space="preserve"> the following Committees of Council:</w:t>
            </w:r>
          </w:p>
          <w:p w14:paraId="68E0A391" w14:textId="77777777" w:rsidR="00813B6C" w:rsidRDefault="00813B6C"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Governance &amp; Scrutiny Committee</w:t>
            </w:r>
          </w:p>
          <w:p w14:paraId="4ECD17A1" w14:textId="77F7EE9C" w:rsidR="00813B6C" w:rsidRDefault="00813B6C"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Finance Committee</w:t>
            </w:r>
          </w:p>
          <w:p w14:paraId="21B8AEF4" w14:textId="77777777" w:rsidR="00813B6C" w:rsidRDefault="00813B6C"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Planning Committee</w:t>
            </w:r>
          </w:p>
          <w:p w14:paraId="35727CB4" w14:textId="77777777" w:rsidR="00813B6C" w:rsidRDefault="00813B6C"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Highways &amp; Footpaths Committee</w:t>
            </w:r>
          </w:p>
          <w:p w14:paraId="437FF22D" w14:textId="77777777" w:rsidR="00813B6C" w:rsidRDefault="00813B6C"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Climate &amp; Biodiversity Committee</w:t>
            </w:r>
          </w:p>
          <w:p w14:paraId="7272F4B3" w14:textId="77777777" w:rsidR="00813B6C" w:rsidRDefault="00813B6C"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West Dean Centre Management Committee</w:t>
            </w:r>
          </w:p>
          <w:p w14:paraId="342E8CCA" w14:textId="43100213" w:rsidR="00B103ED" w:rsidRDefault="00B103ED" w:rsidP="00813B6C">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Yorkley Court Solar Farm Community Fund </w:t>
            </w:r>
          </w:p>
          <w:p w14:paraId="2B7B2755" w14:textId="77777777" w:rsidR="00B103ED" w:rsidRDefault="00B103ED" w:rsidP="00B103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FD77BF4" w14:textId="48768835" w:rsidR="00B103ED" w:rsidRDefault="00B103ED" w:rsidP="00B103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approve the setting up of a Staffing Committee to oversee the organisation, employment, management and terms &amp; conditions of all staff employed by Council.  </w:t>
            </w:r>
          </w:p>
          <w:p w14:paraId="680DA7D1" w14:textId="77777777" w:rsidR="00B103ED" w:rsidRDefault="00B103ED" w:rsidP="00B103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E942A12" w14:textId="792CB2DF" w:rsidR="00B103ED" w:rsidRPr="00B103ED" w:rsidRDefault="00B103ED" w:rsidP="00B103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select four Councillors as dedicated representatives on the Staffing Committee.</w:t>
            </w:r>
          </w:p>
          <w:p w14:paraId="20B193B8" w14:textId="7B753530" w:rsidR="00813B6C" w:rsidRPr="00813B6C" w:rsidRDefault="00813B6C" w:rsidP="00813B6C">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247A8309"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9845B70" w14:textId="77777777" w:rsidR="007E1836"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24051.</w:t>
            </w:r>
            <w:r w:rsidR="00813B6C">
              <w:rPr>
                <w:rFonts w:asciiTheme="minorHAnsi" w:hAnsiTheme="minorHAnsi" w:cstheme="minorHAnsi"/>
                <w:iCs/>
                <w:sz w:val="22"/>
                <w:szCs w:val="22"/>
              </w:rPr>
              <w:t>6</w:t>
            </w:r>
          </w:p>
          <w:p w14:paraId="2FBADD56" w14:textId="77777777" w:rsidR="00186C1C" w:rsidRDefault="00186C1C" w:rsidP="007E1836">
            <w:pPr>
              <w:rPr>
                <w:rFonts w:asciiTheme="minorHAnsi" w:hAnsiTheme="minorHAnsi" w:cstheme="minorHAnsi"/>
                <w:b w:val="0"/>
                <w:bCs w:val="0"/>
                <w:iCs/>
                <w:sz w:val="22"/>
                <w:szCs w:val="22"/>
              </w:rPr>
            </w:pPr>
          </w:p>
          <w:p w14:paraId="7D793D60" w14:textId="77777777" w:rsidR="00186C1C" w:rsidRPr="00186C1C" w:rsidRDefault="00186C1C" w:rsidP="007E1836">
            <w:pPr>
              <w:rPr>
                <w:rFonts w:asciiTheme="minorHAnsi" w:hAnsiTheme="minorHAnsi" w:cstheme="minorHAnsi"/>
                <w:iCs/>
                <w:sz w:val="22"/>
                <w:szCs w:val="22"/>
              </w:rPr>
            </w:pPr>
            <w:r w:rsidRPr="00186C1C">
              <w:rPr>
                <w:rFonts w:asciiTheme="minorHAnsi" w:hAnsiTheme="minorHAnsi" w:cstheme="minorHAnsi"/>
                <w:iCs/>
                <w:sz w:val="22"/>
                <w:szCs w:val="22"/>
              </w:rPr>
              <w:t>24051.6i</w:t>
            </w:r>
          </w:p>
          <w:p w14:paraId="0A6DD55E" w14:textId="77777777" w:rsidR="00186C1C" w:rsidRPr="00186C1C" w:rsidRDefault="00186C1C" w:rsidP="007E1836">
            <w:pPr>
              <w:rPr>
                <w:rFonts w:asciiTheme="minorHAnsi" w:hAnsiTheme="minorHAnsi" w:cstheme="minorHAnsi"/>
                <w:iCs/>
                <w:sz w:val="22"/>
                <w:szCs w:val="22"/>
              </w:rPr>
            </w:pPr>
          </w:p>
          <w:p w14:paraId="1D64429F" w14:textId="77777777" w:rsidR="00186C1C" w:rsidRPr="00186C1C" w:rsidRDefault="00186C1C" w:rsidP="007E1836">
            <w:pPr>
              <w:rPr>
                <w:rFonts w:asciiTheme="minorHAnsi" w:hAnsiTheme="minorHAnsi" w:cstheme="minorHAnsi"/>
                <w:iCs/>
                <w:sz w:val="22"/>
                <w:szCs w:val="22"/>
              </w:rPr>
            </w:pPr>
          </w:p>
          <w:p w14:paraId="3B77A015" w14:textId="77777777" w:rsidR="00186C1C" w:rsidRPr="00186C1C" w:rsidRDefault="00186C1C" w:rsidP="007E1836">
            <w:pPr>
              <w:rPr>
                <w:rFonts w:asciiTheme="minorHAnsi" w:hAnsiTheme="minorHAnsi" w:cstheme="minorHAnsi"/>
                <w:iCs/>
                <w:sz w:val="22"/>
                <w:szCs w:val="22"/>
              </w:rPr>
            </w:pPr>
          </w:p>
          <w:p w14:paraId="2E73D732" w14:textId="77777777" w:rsidR="00186C1C" w:rsidRPr="00186C1C" w:rsidRDefault="00186C1C" w:rsidP="007E1836">
            <w:pPr>
              <w:rPr>
                <w:rFonts w:asciiTheme="minorHAnsi" w:hAnsiTheme="minorHAnsi" w:cstheme="minorHAnsi"/>
                <w:iCs/>
                <w:sz w:val="22"/>
                <w:szCs w:val="22"/>
              </w:rPr>
            </w:pPr>
          </w:p>
          <w:p w14:paraId="5A4D2BC8" w14:textId="77777777" w:rsidR="00186C1C" w:rsidRPr="00186C1C" w:rsidRDefault="00186C1C" w:rsidP="007E1836">
            <w:pPr>
              <w:rPr>
                <w:rFonts w:asciiTheme="minorHAnsi" w:hAnsiTheme="minorHAnsi" w:cstheme="minorHAnsi"/>
                <w:iCs/>
                <w:sz w:val="22"/>
                <w:szCs w:val="22"/>
              </w:rPr>
            </w:pPr>
          </w:p>
          <w:p w14:paraId="4A15DC76" w14:textId="77777777" w:rsidR="00186C1C" w:rsidRPr="00186C1C" w:rsidRDefault="00186C1C" w:rsidP="007E1836">
            <w:pPr>
              <w:rPr>
                <w:rFonts w:asciiTheme="minorHAnsi" w:hAnsiTheme="minorHAnsi" w:cstheme="minorHAnsi"/>
                <w:iCs/>
                <w:sz w:val="22"/>
                <w:szCs w:val="22"/>
              </w:rPr>
            </w:pPr>
          </w:p>
          <w:p w14:paraId="7249BB4D" w14:textId="77777777" w:rsidR="00186C1C" w:rsidRPr="00186C1C" w:rsidRDefault="00186C1C" w:rsidP="007E1836">
            <w:pPr>
              <w:rPr>
                <w:rFonts w:asciiTheme="minorHAnsi" w:hAnsiTheme="minorHAnsi" w:cstheme="minorHAnsi"/>
                <w:iCs/>
                <w:sz w:val="22"/>
                <w:szCs w:val="22"/>
              </w:rPr>
            </w:pPr>
          </w:p>
          <w:p w14:paraId="4356342B" w14:textId="77777777" w:rsidR="00186C1C" w:rsidRDefault="00186C1C" w:rsidP="007E1836">
            <w:pPr>
              <w:rPr>
                <w:rFonts w:asciiTheme="minorHAnsi" w:hAnsiTheme="minorHAnsi" w:cstheme="minorHAnsi"/>
                <w:b w:val="0"/>
                <w:bCs w:val="0"/>
                <w:iCs/>
                <w:sz w:val="12"/>
                <w:szCs w:val="12"/>
              </w:rPr>
            </w:pPr>
          </w:p>
          <w:p w14:paraId="235392B5" w14:textId="77777777" w:rsidR="0091046A" w:rsidRDefault="0091046A" w:rsidP="007E1836">
            <w:pPr>
              <w:rPr>
                <w:rFonts w:asciiTheme="minorHAnsi" w:hAnsiTheme="minorHAnsi" w:cstheme="minorHAnsi"/>
                <w:iCs/>
                <w:sz w:val="6"/>
                <w:szCs w:val="6"/>
              </w:rPr>
            </w:pPr>
          </w:p>
          <w:p w14:paraId="3FC84C49" w14:textId="77777777" w:rsidR="0091046A" w:rsidRDefault="0091046A" w:rsidP="007E1836">
            <w:pPr>
              <w:rPr>
                <w:rFonts w:asciiTheme="minorHAnsi" w:hAnsiTheme="minorHAnsi" w:cstheme="minorHAnsi"/>
                <w:b w:val="0"/>
                <w:bCs w:val="0"/>
                <w:iCs/>
                <w:sz w:val="6"/>
                <w:szCs w:val="6"/>
              </w:rPr>
            </w:pPr>
          </w:p>
          <w:p w14:paraId="3E0A5C70" w14:textId="77777777" w:rsidR="00B103ED" w:rsidRDefault="00B103ED" w:rsidP="007E1836">
            <w:pPr>
              <w:rPr>
                <w:rFonts w:asciiTheme="minorHAnsi" w:hAnsiTheme="minorHAnsi" w:cstheme="minorHAnsi"/>
                <w:b w:val="0"/>
                <w:bCs w:val="0"/>
                <w:iCs/>
                <w:sz w:val="6"/>
                <w:szCs w:val="6"/>
              </w:rPr>
            </w:pPr>
          </w:p>
          <w:p w14:paraId="58FC99DD" w14:textId="77777777" w:rsidR="00B103ED" w:rsidRDefault="00B103ED" w:rsidP="007E1836">
            <w:pPr>
              <w:rPr>
                <w:rFonts w:asciiTheme="minorHAnsi" w:hAnsiTheme="minorHAnsi" w:cstheme="minorHAnsi"/>
                <w:b w:val="0"/>
                <w:bCs w:val="0"/>
                <w:iCs/>
                <w:sz w:val="6"/>
                <w:szCs w:val="6"/>
              </w:rPr>
            </w:pPr>
          </w:p>
          <w:p w14:paraId="511CE7F1" w14:textId="77777777" w:rsidR="00B103ED" w:rsidRDefault="00B103ED" w:rsidP="007E1836">
            <w:pPr>
              <w:rPr>
                <w:rFonts w:asciiTheme="minorHAnsi" w:hAnsiTheme="minorHAnsi" w:cstheme="minorHAnsi"/>
                <w:iCs/>
                <w:sz w:val="6"/>
                <w:szCs w:val="6"/>
              </w:rPr>
            </w:pPr>
          </w:p>
          <w:p w14:paraId="23FDBEE1" w14:textId="77777777" w:rsidR="0091046A" w:rsidRPr="0091046A" w:rsidRDefault="0091046A" w:rsidP="007E1836">
            <w:pPr>
              <w:rPr>
                <w:rFonts w:asciiTheme="minorHAnsi" w:hAnsiTheme="minorHAnsi" w:cstheme="minorHAnsi"/>
                <w:iCs/>
                <w:sz w:val="6"/>
                <w:szCs w:val="6"/>
              </w:rPr>
            </w:pPr>
          </w:p>
          <w:p w14:paraId="1EE52191" w14:textId="7DCB5802" w:rsidR="00186C1C" w:rsidRPr="00186C1C" w:rsidRDefault="00186C1C" w:rsidP="007E1836">
            <w:pPr>
              <w:rPr>
                <w:rFonts w:asciiTheme="minorHAnsi" w:hAnsiTheme="minorHAnsi" w:cstheme="minorHAnsi"/>
                <w:iCs/>
                <w:sz w:val="22"/>
                <w:szCs w:val="22"/>
              </w:rPr>
            </w:pPr>
            <w:r w:rsidRPr="00186C1C">
              <w:rPr>
                <w:rFonts w:asciiTheme="minorHAnsi" w:hAnsiTheme="minorHAnsi" w:cstheme="minorHAnsi"/>
                <w:iCs/>
                <w:sz w:val="22"/>
                <w:szCs w:val="22"/>
              </w:rPr>
              <w:t>24051.6ii</w:t>
            </w:r>
          </w:p>
          <w:p w14:paraId="16A713BA" w14:textId="77777777" w:rsidR="00186C1C" w:rsidRPr="00186C1C" w:rsidRDefault="00186C1C" w:rsidP="007E1836">
            <w:pPr>
              <w:rPr>
                <w:rFonts w:asciiTheme="minorHAnsi" w:hAnsiTheme="minorHAnsi" w:cstheme="minorHAnsi"/>
                <w:iCs/>
                <w:sz w:val="22"/>
                <w:szCs w:val="22"/>
              </w:rPr>
            </w:pPr>
          </w:p>
          <w:p w14:paraId="519024F7" w14:textId="7A1C6DF2" w:rsidR="00186C1C" w:rsidRDefault="00186C1C" w:rsidP="007E1836">
            <w:pPr>
              <w:rPr>
                <w:rFonts w:asciiTheme="minorHAnsi" w:hAnsiTheme="minorHAnsi" w:cstheme="minorHAnsi"/>
                <w:b w:val="0"/>
                <w:bCs w:val="0"/>
                <w:iCs/>
                <w:sz w:val="22"/>
                <w:szCs w:val="22"/>
              </w:rPr>
            </w:pPr>
            <w:r w:rsidRPr="00186C1C">
              <w:rPr>
                <w:rFonts w:asciiTheme="minorHAnsi" w:hAnsiTheme="minorHAnsi" w:cstheme="minorHAnsi"/>
                <w:iCs/>
                <w:sz w:val="22"/>
                <w:szCs w:val="22"/>
              </w:rPr>
              <w:t>24051.6iii</w:t>
            </w:r>
          </w:p>
          <w:p w14:paraId="074627AB" w14:textId="77777777" w:rsidR="00B103ED" w:rsidRDefault="00B103ED" w:rsidP="007E1836">
            <w:pPr>
              <w:rPr>
                <w:rFonts w:asciiTheme="minorHAnsi" w:hAnsiTheme="minorHAnsi" w:cstheme="minorHAnsi"/>
                <w:b w:val="0"/>
                <w:bCs w:val="0"/>
                <w:iCs/>
                <w:sz w:val="22"/>
                <w:szCs w:val="22"/>
              </w:rPr>
            </w:pPr>
          </w:p>
          <w:p w14:paraId="400B3EBB" w14:textId="77777777" w:rsidR="00B103ED" w:rsidRDefault="00B103ED" w:rsidP="007E1836">
            <w:pPr>
              <w:rPr>
                <w:rFonts w:asciiTheme="minorHAnsi" w:hAnsiTheme="minorHAnsi" w:cstheme="minorHAnsi"/>
                <w:b w:val="0"/>
                <w:bCs w:val="0"/>
                <w:iCs/>
                <w:sz w:val="22"/>
                <w:szCs w:val="22"/>
              </w:rPr>
            </w:pPr>
          </w:p>
          <w:p w14:paraId="629484A4" w14:textId="794080AC" w:rsidR="00B103ED" w:rsidRPr="00186C1C" w:rsidRDefault="00B103ED" w:rsidP="007E1836">
            <w:pPr>
              <w:rPr>
                <w:rFonts w:asciiTheme="minorHAnsi" w:hAnsiTheme="minorHAnsi" w:cstheme="minorHAnsi"/>
                <w:iCs/>
                <w:sz w:val="22"/>
                <w:szCs w:val="22"/>
              </w:rPr>
            </w:pPr>
            <w:r>
              <w:rPr>
                <w:rFonts w:asciiTheme="minorHAnsi" w:hAnsiTheme="minorHAnsi" w:cstheme="minorHAnsi"/>
                <w:iCs/>
                <w:sz w:val="22"/>
                <w:szCs w:val="22"/>
              </w:rPr>
              <w:t>24051.6iv</w:t>
            </w:r>
          </w:p>
          <w:p w14:paraId="1D7FE517" w14:textId="77777777" w:rsidR="00186C1C" w:rsidRPr="00186C1C" w:rsidRDefault="00186C1C" w:rsidP="007E1836">
            <w:pPr>
              <w:rPr>
                <w:rFonts w:asciiTheme="minorHAnsi" w:hAnsiTheme="minorHAnsi" w:cstheme="minorHAnsi"/>
                <w:b w:val="0"/>
                <w:bCs w:val="0"/>
                <w:iCs/>
                <w:sz w:val="22"/>
                <w:szCs w:val="22"/>
              </w:rPr>
            </w:pPr>
          </w:p>
          <w:p w14:paraId="476CB9AF" w14:textId="6FE32821" w:rsidR="00186C1C" w:rsidRDefault="00186C1C" w:rsidP="007E1836">
            <w:pPr>
              <w:rPr>
                <w:rFonts w:asciiTheme="minorHAnsi" w:hAnsiTheme="minorHAnsi" w:cstheme="minorHAnsi"/>
                <w:iCs/>
                <w:sz w:val="22"/>
                <w:szCs w:val="22"/>
              </w:rPr>
            </w:pPr>
          </w:p>
        </w:tc>
        <w:tc>
          <w:tcPr>
            <w:tcW w:w="8609" w:type="dxa"/>
          </w:tcPr>
          <w:p w14:paraId="60890BE3"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Appointment of Committee Chairs &amp; Vice-Chairs </w:t>
            </w:r>
          </w:p>
          <w:p w14:paraId="0499F296"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0FC2648" w14:textId="77777777" w:rsidR="007E1836" w:rsidRPr="009A2852"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A2852">
              <w:rPr>
                <w:rFonts w:asciiTheme="minorHAnsi" w:hAnsiTheme="minorHAnsi" w:cstheme="minorHAnsi"/>
                <w:iCs/>
                <w:sz w:val="22"/>
                <w:szCs w:val="22"/>
              </w:rPr>
              <w:t>These being required for the following committee’s:-</w:t>
            </w:r>
          </w:p>
          <w:p w14:paraId="04555E11" w14:textId="77777777" w:rsidR="007E1836" w:rsidRPr="009A2852" w:rsidRDefault="007E1836"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A2852">
              <w:rPr>
                <w:rFonts w:asciiTheme="minorHAnsi" w:hAnsiTheme="minorHAnsi" w:cstheme="minorHAnsi"/>
                <w:iCs/>
                <w:sz w:val="22"/>
                <w:szCs w:val="22"/>
              </w:rPr>
              <w:t>Governance &amp; Scrutiny</w:t>
            </w:r>
          </w:p>
          <w:p w14:paraId="5A0677B5" w14:textId="77777777" w:rsidR="007E1836" w:rsidRDefault="007E1836"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Planning</w:t>
            </w:r>
          </w:p>
          <w:p w14:paraId="452B4A2C" w14:textId="77777777" w:rsidR="007E1836" w:rsidRDefault="007E1836"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Highways &amp; Footpaths</w:t>
            </w:r>
          </w:p>
          <w:p w14:paraId="28C957A5" w14:textId="77777777" w:rsidR="007E1836" w:rsidRDefault="007E1836"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Climate &amp; Biodiversity</w:t>
            </w:r>
          </w:p>
          <w:p w14:paraId="4F3430BA" w14:textId="77777777" w:rsidR="007E1836" w:rsidRDefault="007E1836"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Finance &amp; Staffing  </w:t>
            </w:r>
          </w:p>
          <w:p w14:paraId="203E3CF8" w14:textId="77777777" w:rsidR="007E1836" w:rsidRDefault="007E1836"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West Dean Centre Management</w:t>
            </w:r>
          </w:p>
          <w:p w14:paraId="415BD7E7" w14:textId="181297FB" w:rsidR="00186C1C" w:rsidRDefault="00186C1C" w:rsidP="007E183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Multi-use Track Working Group (the Forest of Dean Gateway)</w:t>
            </w:r>
            <w:r w:rsidR="00B103ED">
              <w:rPr>
                <w:rFonts w:asciiTheme="minorHAnsi" w:hAnsiTheme="minorHAnsi" w:cstheme="minorHAnsi"/>
                <w:iCs/>
                <w:sz w:val="22"/>
                <w:szCs w:val="22"/>
              </w:rPr>
              <w:t xml:space="preserve"> appointment of representatives.</w:t>
            </w:r>
          </w:p>
          <w:p w14:paraId="6B568AC7"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216D792" w14:textId="70AEE96A" w:rsidR="007E1836" w:rsidRPr="0039249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fix the dates and times of committee meetings .</w:t>
            </w:r>
          </w:p>
          <w:p w14:paraId="7AE264C4"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BC875A3" w14:textId="5BD1E8E5" w:rsidR="00186C1C" w:rsidRDefault="00186C1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186C1C">
              <w:rPr>
                <w:rFonts w:asciiTheme="minorHAnsi" w:hAnsiTheme="minorHAnsi" w:cstheme="minorHAnsi"/>
                <w:iCs/>
                <w:sz w:val="22"/>
                <w:szCs w:val="22"/>
              </w:rPr>
              <w:t>To formally disband the previous DFG Steering Group</w:t>
            </w:r>
            <w:r>
              <w:rPr>
                <w:rFonts w:asciiTheme="minorHAnsi" w:hAnsiTheme="minorHAnsi" w:cstheme="minorHAnsi"/>
                <w:iCs/>
                <w:sz w:val="22"/>
                <w:szCs w:val="22"/>
              </w:rPr>
              <w:t xml:space="preserve"> and thank them for their time and input into the multi-use track project.</w:t>
            </w:r>
          </w:p>
          <w:p w14:paraId="25CF9A60" w14:textId="77777777" w:rsidR="00B103ED" w:rsidRDefault="00B103ED"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7932C14" w14:textId="1F47C13C" w:rsidR="00B103ED" w:rsidRPr="00186C1C" w:rsidRDefault="00B103ED"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confirm the reserve Councillor for the Yorkley Court Solar Farm Community Fund Committee.</w:t>
            </w:r>
          </w:p>
          <w:p w14:paraId="311C4471" w14:textId="77777777" w:rsidR="00186C1C" w:rsidRPr="008804AF" w:rsidRDefault="00186C1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813B6C" w:rsidRPr="008804AF" w14:paraId="0B78C34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9C91746" w14:textId="425D89B2" w:rsidR="00813B6C" w:rsidRDefault="00813B6C" w:rsidP="007E1836">
            <w:pPr>
              <w:rPr>
                <w:rFonts w:asciiTheme="minorHAnsi" w:hAnsiTheme="minorHAnsi" w:cstheme="minorHAnsi"/>
                <w:iCs/>
                <w:sz w:val="22"/>
                <w:szCs w:val="22"/>
              </w:rPr>
            </w:pPr>
            <w:r>
              <w:rPr>
                <w:rFonts w:asciiTheme="minorHAnsi" w:hAnsiTheme="minorHAnsi" w:cstheme="minorHAnsi"/>
                <w:iCs/>
                <w:sz w:val="22"/>
                <w:szCs w:val="22"/>
              </w:rPr>
              <w:t>24051.7</w:t>
            </w:r>
          </w:p>
        </w:tc>
        <w:tc>
          <w:tcPr>
            <w:tcW w:w="8609" w:type="dxa"/>
          </w:tcPr>
          <w:p w14:paraId="099F7C71" w14:textId="77777777" w:rsid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and adoption of Standing Orders and Financial Regulations</w:t>
            </w:r>
          </w:p>
          <w:p w14:paraId="2A8A502B" w14:textId="77777777" w:rsid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CF7ECE6" w14:textId="7A06FCF9" w:rsid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review and adopt the Councils Financial Regulations </w:t>
            </w:r>
            <w:r w:rsidR="00B103ED">
              <w:rPr>
                <w:rFonts w:asciiTheme="minorHAnsi" w:hAnsiTheme="minorHAnsi" w:cstheme="minorHAnsi"/>
                <w:iCs/>
                <w:sz w:val="22"/>
                <w:szCs w:val="22"/>
              </w:rPr>
              <w:t xml:space="preserve">(2024 edition) </w:t>
            </w:r>
            <w:r>
              <w:rPr>
                <w:rFonts w:asciiTheme="minorHAnsi" w:hAnsiTheme="minorHAnsi" w:cstheme="minorHAnsi"/>
                <w:iCs/>
                <w:sz w:val="22"/>
                <w:szCs w:val="22"/>
              </w:rPr>
              <w:t>and Standing Orders</w:t>
            </w:r>
          </w:p>
          <w:p w14:paraId="128ECDC5" w14:textId="4FE99910" w:rsidR="00813B6C" w:rsidRP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13B6C" w:rsidRPr="008804AF" w14:paraId="73CB68EE"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FF66CCD" w14:textId="16161EBB" w:rsidR="00813B6C" w:rsidRDefault="00813B6C" w:rsidP="007E1836">
            <w:pPr>
              <w:rPr>
                <w:rFonts w:asciiTheme="minorHAnsi" w:hAnsiTheme="minorHAnsi" w:cstheme="minorHAnsi"/>
                <w:iCs/>
                <w:sz w:val="22"/>
                <w:szCs w:val="22"/>
              </w:rPr>
            </w:pPr>
            <w:r>
              <w:rPr>
                <w:rFonts w:asciiTheme="minorHAnsi" w:hAnsiTheme="minorHAnsi" w:cstheme="minorHAnsi"/>
                <w:iCs/>
                <w:sz w:val="22"/>
                <w:szCs w:val="22"/>
              </w:rPr>
              <w:t>24051.8</w:t>
            </w:r>
          </w:p>
        </w:tc>
        <w:tc>
          <w:tcPr>
            <w:tcW w:w="8609" w:type="dxa"/>
          </w:tcPr>
          <w:p w14:paraId="03EACF61" w14:textId="77777777" w:rsid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of Representation on Other Bodies</w:t>
            </w:r>
          </w:p>
          <w:p w14:paraId="5DA8F6B6" w14:textId="77777777" w:rsid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95450B5" w14:textId="77777777" w:rsid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To review the Council’s representation on other bodies and nominate new representatives as required.</w:t>
            </w:r>
          </w:p>
          <w:p w14:paraId="2BB90396" w14:textId="07F186D4" w:rsidR="00813B6C" w:rsidRPr="00813B6C" w:rsidRDefault="00813B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34D54CA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33D16A85" w14:textId="4EC8D5C6" w:rsidR="007E1836" w:rsidRDefault="00B74CA5" w:rsidP="007E1836">
            <w:pPr>
              <w:rPr>
                <w:rFonts w:asciiTheme="minorHAnsi" w:hAnsiTheme="minorHAnsi" w:cstheme="minorHAnsi"/>
                <w:iCs/>
                <w:sz w:val="22"/>
                <w:szCs w:val="22"/>
              </w:rPr>
            </w:pPr>
            <w:r>
              <w:rPr>
                <w:rFonts w:asciiTheme="minorHAnsi" w:hAnsiTheme="minorHAnsi" w:cstheme="minorHAnsi"/>
                <w:iCs/>
                <w:sz w:val="22"/>
                <w:szCs w:val="22"/>
              </w:rPr>
              <w:lastRenderedPageBreak/>
              <w:t>24051.</w:t>
            </w:r>
            <w:r w:rsidR="00E03A63">
              <w:rPr>
                <w:rFonts w:asciiTheme="minorHAnsi" w:hAnsiTheme="minorHAnsi" w:cstheme="minorHAnsi"/>
                <w:iCs/>
                <w:sz w:val="22"/>
                <w:szCs w:val="22"/>
              </w:rPr>
              <w:t>9</w:t>
            </w:r>
          </w:p>
        </w:tc>
        <w:tc>
          <w:tcPr>
            <w:tcW w:w="8609" w:type="dxa"/>
          </w:tcPr>
          <w:p w14:paraId="0D61D4CB" w14:textId="3F70CAC2" w:rsidR="00B74CA5" w:rsidRPr="002C03CD"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To reaffirm the resolution from 2023 </w:t>
            </w:r>
            <w:r w:rsidR="00B74CA5">
              <w:rPr>
                <w:rFonts w:asciiTheme="minorHAnsi" w:hAnsiTheme="minorHAnsi" w:cstheme="minorHAnsi"/>
                <w:b/>
                <w:bCs/>
                <w:iCs/>
                <w:sz w:val="22"/>
                <w:szCs w:val="22"/>
              </w:rPr>
              <w:t>to e</w:t>
            </w:r>
            <w:r w:rsidR="00B74CA5" w:rsidRPr="002C03CD">
              <w:rPr>
                <w:rFonts w:asciiTheme="minorHAnsi" w:hAnsiTheme="minorHAnsi" w:cstheme="minorHAnsi"/>
                <w:b/>
                <w:bCs/>
                <w:iCs/>
                <w:sz w:val="22"/>
                <w:szCs w:val="22"/>
              </w:rPr>
              <w:t xml:space="preserve">nact </w:t>
            </w:r>
            <w:r w:rsidR="00B74CA5">
              <w:rPr>
                <w:rFonts w:asciiTheme="minorHAnsi" w:hAnsiTheme="minorHAnsi" w:cstheme="minorHAnsi"/>
                <w:b/>
                <w:bCs/>
                <w:iCs/>
                <w:sz w:val="22"/>
                <w:szCs w:val="22"/>
              </w:rPr>
              <w:t xml:space="preserve">the </w:t>
            </w:r>
            <w:r w:rsidR="00B74CA5" w:rsidRPr="002C03CD">
              <w:rPr>
                <w:rFonts w:asciiTheme="minorHAnsi" w:hAnsiTheme="minorHAnsi" w:cstheme="minorHAnsi"/>
                <w:b/>
                <w:bCs/>
                <w:iCs/>
                <w:sz w:val="22"/>
                <w:szCs w:val="22"/>
              </w:rPr>
              <w:t>General Powers of Competence</w:t>
            </w:r>
          </w:p>
          <w:p w14:paraId="7D2D2338" w14:textId="77777777"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7AD1361" w14:textId="6B2554B0"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A2852">
              <w:rPr>
                <w:rFonts w:asciiTheme="minorHAnsi" w:hAnsiTheme="minorHAnsi" w:cstheme="minorHAnsi"/>
                <w:iCs/>
                <w:sz w:val="22"/>
                <w:szCs w:val="22"/>
              </w:rPr>
              <w:t xml:space="preserve">To </w:t>
            </w:r>
            <w:r w:rsidR="00E03A63">
              <w:rPr>
                <w:rFonts w:asciiTheme="minorHAnsi" w:hAnsiTheme="minorHAnsi" w:cstheme="minorHAnsi"/>
                <w:iCs/>
                <w:sz w:val="22"/>
                <w:szCs w:val="22"/>
              </w:rPr>
              <w:t xml:space="preserve"> reaffirm the resolution from 2023</w:t>
            </w:r>
            <w:r>
              <w:rPr>
                <w:rFonts w:asciiTheme="minorHAnsi" w:hAnsiTheme="minorHAnsi" w:cstheme="minorHAnsi"/>
                <w:iCs/>
                <w:sz w:val="22"/>
                <w:szCs w:val="22"/>
              </w:rPr>
              <w:t xml:space="preserve"> to </w:t>
            </w:r>
            <w:r w:rsidRPr="009A2852">
              <w:rPr>
                <w:rFonts w:asciiTheme="minorHAnsi" w:hAnsiTheme="minorHAnsi" w:cstheme="minorHAnsi"/>
                <w:iCs/>
                <w:sz w:val="22"/>
                <w:szCs w:val="22"/>
              </w:rPr>
              <w:t xml:space="preserve">enact the General Powers of Competence, </w:t>
            </w:r>
            <w:r>
              <w:rPr>
                <w:rFonts w:asciiTheme="minorHAnsi" w:hAnsiTheme="minorHAnsi" w:cstheme="minorHAnsi"/>
                <w:iCs/>
                <w:sz w:val="22"/>
                <w:szCs w:val="22"/>
              </w:rPr>
              <w:t>as prescribed in the Localism Act 2011, S1-8</w:t>
            </w:r>
            <w:r w:rsidR="0091046A">
              <w:rPr>
                <w:rFonts w:asciiTheme="minorHAnsi" w:hAnsiTheme="minorHAnsi" w:cstheme="minorHAnsi"/>
                <w:iCs/>
                <w:sz w:val="22"/>
                <w:szCs w:val="22"/>
              </w:rPr>
              <w:t>.  To affirm that Council</w:t>
            </w:r>
            <w:r>
              <w:rPr>
                <w:rFonts w:asciiTheme="minorHAnsi" w:hAnsiTheme="minorHAnsi" w:cstheme="minorHAnsi"/>
                <w:iCs/>
                <w:sz w:val="22"/>
                <w:szCs w:val="22"/>
              </w:rPr>
              <w:t xml:space="preserve"> still meets the eligibility criteria </w:t>
            </w:r>
            <w:r w:rsidR="0091046A">
              <w:rPr>
                <w:rFonts w:asciiTheme="minorHAnsi" w:hAnsiTheme="minorHAnsi" w:cstheme="minorHAnsi"/>
                <w:iCs/>
                <w:sz w:val="22"/>
                <w:szCs w:val="22"/>
              </w:rPr>
              <w:t>enshrined in this Act, this being  the following criteria:</w:t>
            </w:r>
            <w:r>
              <w:rPr>
                <w:rFonts w:asciiTheme="minorHAnsi" w:hAnsiTheme="minorHAnsi" w:cstheme="minorHAnsi"/>
                <w:iCs/>
                <w:sz w:val="22"/>
                <w:szCs w:val="22"/>
              </w:rPr>
              <w:t xml:space="preserve"> have two thirds or more of Council being elected and a CiLCA qualified Clerk.</w:t>
            </w:r>
          </w:p>
          <w:p w14:paraId="29CB23A8" w14:textId="77777777" w:rsidR="0091046A" w:rsidRDefault="0091046A"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3F04D62" w14:textId="00AB114D" w:rsidR="007E1836" w:rsidRPr="008804AF" w:rsidRDefault="0091046A" w:rsidP="0091046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i/>
                <w:sz w:val="22"/>
                <w:szCs w:val="22"/>
              </w:rPr>
              <w:t>See attachments  - WDPC Election Results and K Carpenter CiLCA Qualification.</w:t>
            </w:r>
          </w:p>
        </w:tc>
      </w:tr>
      <w:tr w:rsidR="00E03A63" w:rsidRPr="008804AF" w14:paraId="1031176A"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8DDB23A" w14:textId="6C9F0346" w:rsidR="00E03A63" w:rsidRDefault="00E03A63" w:rsidP="007E1836">
            <w:pPr>
              <w:rPr>
                <w:rFonts w:asciiTheme="minorHAnsi" w:hAnsiTheme="minorHAnsi" w:cstheme="minorHAnsi"/>
                <w:iCs/>
                <w:sz w:val="22"/>
                <w:szCs w:val="22"/>
              </w:rPr>
            </w:pPr>
            <w:r>
              <w:rPr>
                <w:rFonts w:asciiTheme="minorHAnsi" w:hAnsiTheme="minorHAnsi" w:cstheme="minorHAnsi"/>
                <w:iCs/>
                <w:sz w:val="22"/>
                <w:szCs w:val="22"/>
              </w:rPr>
              <w:t>24051.10</w:t>
            </w:r>
          </w:p>
        </w:tc>
        <w:tc>
          <w:tcPr>
            <w:tcW w:w="8609" w:type="dxa"/>
          </w:tcPr>
          <w:p w14:paraId="33FC3E38" w14:textId="5D224D82" w:rsidR="00E03A63"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and adopt the following policies and procedures.</w:t>
            </w:r>
          </w:p>
          <w:p w14:paraId="2C2A6632" w14:textId="77777777" w:rsidR="00E03A63"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B7DA183" w14:textId="53E7C3DB" w:rsidR="00E03A63"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the review of the following policies and procedures by the Governance and Scrutiny Committee and adopt these for the 2024/25 year of Council:</w:t>
            </w:r>
          </w:p>
          <w:p w14:paraId="448CEC0E" w14:textId="77777777" w:rsidR="00167336" w:rsidRDefault="00167336" w:rsidP="0016733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Code of Conduct</w:t>
            </w:r>
          </w:p>
          <w:p w14:paraId="3A6EDB74" w14:textId="7C0F31AB"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Complaints Procedure</w:t>
            </w:r>
          </w:p>
          <w:p w14:paraId="619196AF" w14:textId="6C79FE1E"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Data Protection Policy</w:t>
            </w:r>
          </w:p>
          <w:p w14:paraId="47F323D9" w14:textId="3B1F6717"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Community Engagement &amp; Communication Policy</w:t>
            </w:r>
          </w:p>
          <w:p w14:paraId="4E4B72B9" w14:textId="07880599"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Disciplinary Policy</w:t>
            </w:r>
          </w:p>
          <w:p w14:paraId="0902633D" w14:textId="5DCEAC33"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Equality &amp; Diversity Policy</w:t>
            </w:r>
          </w:p>
          <w:p w14:paraId="0E8CE249" w14:textId="1095DB86"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Health &amp; Safety Policy</w:t>
            </w:r>
          </w:p>
          <w:p w14:paraId="3879422C" w14:textId="1B10A9C1"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Whistleblowing Policy</w:t>
            </w:r>
          </w:p>
          <w:p w14:paraId="4ADB44D9" w14:textId="1F85BFE8" w:rsidR="00E03A63" w:rsidRDefault="00E03A63"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Grievance Policy &amp; Procedure </w:t>
            </w:r>
          </w:p>
          <w:p w14:paraId="4CC78AB3" w14:textId="2EBCFF9A" w:rsidR="00167336" w:rsidRDefault="00167336"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Safeguarding Policy</w:t>
            </w:r>
          </w:p>
          <w:p w14:paraId="309903C7" w14:textId="21DCF838" w:rsidR="00167336" w:rsidRDefault="00167336"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Procurement Policy</w:t>
            </w:r>
          </w:p>
          <w:p w14:paraId="0B159CAB" w14:textId="7ED07654" w:rsidR="00D2308E" w:rsidRPr="00E03A63" w:rsidRDefault="00D2308E" w:rsidP="00E03A63">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WDPC Risk Management Schedule</w:t>
            </w:r>
          </w:p>
          <w:p w14:paraId="3C0B14FE" w14:textId="7E4E716D" w:rsidR="00E03A63"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E03A63" w:rsidRPr="008804AF" w14:paraId="1AD7191D"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E05A44F" w14:textId="7D9F0E07" w:rsidR="00E03A63" w:rsidRDefault="00E03A63" w:rsidP="007E1836">
            <w:pPr>
              <w:rPr>
                <w:rFonts w:asciiTheme="minorHAnsi" w:hAnsiTheme="minorHAnsi" w:cstheme="minorHAnsi"/>
                <w:iCs/>
                <w:sz w:val="22"/>
                <w:szCs w:val="22"/>
              </w:rPr>
            </w:pPr>
            <w:r>
              <w:rPr>
                <w:rFonts w:asciiTheme="minorHAnsi" w:hAnsiTheme="minorHAnsi" w:cstheme="minorHAnsi"/>
                <w:iCs/>
                <w:sz w:val="22"/>
                <w:szCs w:val="22"/>
              </w:rPr>
              <w:t>24051.8</w:t>
            </w:r>
          </w:p>
        </w:tc>
        <w:tc>
          <w:tcPr>
            <w:tcW w:w="8609" w:type="dxa"/>
          </w:tcPr>
          <w:p w14:paraId="3BFA80B5" w14:textId="77777777" w:rsidR="00E03A63"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Review expenditure incurred under Section 137 of the Local Government Act 192 or GPOC</w:t>
            </w:r>
          </w:p>
          <w:p w14:paraId="6D74C8EB" w14:textId="77777777" w:rsidR="00E03A63" w:rsidRDefault="00E03A6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4ABC975" w14:textId="77777777" w:rsidR="00E03A63" w:rsidRDefault="0060004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the S137 spend which is allocated to the Community Grant Award payments.</w:t>
            </w:r>
          </w:p>
          <w:p w14:paraId="397D66A2" w14:textId="7EA87524" w:rsidR="0060004B" w:rsidRPr="0060004B" w:rsidRDefault="0060004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E03A63" w:rsidRPr="008804AF" w14:paraId="771EFCCE"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AE432AA" w14:textId="1CAB3F66" w:rsidR="00E03A63" w:rsidRDefault="00E03A63" w:rsidP="007E1836">
            <w:pPr>
              <w:rPr>
                <w:rFonts w:asciiTheme="minorHAnsi" w:hAnsiTheme="minorHAnsi" w:cstheme="minorHAnsi"/>
                <w:iCs/>
                <w:sz w:val="22"/>
                <w:szCs w:val="22"/>
              </w:rPr>
            </w:pPr>
            <w:r>
              <w:rPr>
                <w:rFonts w:asciiTheme="minorHAnsi" w:hAnsiTheme="minorHAnsi" w:cstheme="minorHAnsi"/>
                <w:iCs/>
                <w:sz w:val="22"/>
                <w:szCs w:val="22"/>
              </w:rPr>
              <w:t>24051.9</w:t>
            </w:r>
          </w:p>
        </w:tc>
        <w:tc>
          <w:tcPr>
            <w:tcW w:w="8609" w:type="dxa"/>
          </w:tcPr>
          <w:p w14:paraId="6F41625E" w14:textId="77777777" w:rsidR="00E03A63" w:rsidRDefault="0060004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Determine the time and place of ordinary meetings of the Council.</w:t>
            </w:r>
          </w:p>
          <w:p w14:paraId="34335D7B" w14:textId="77777777" w:rsidR="0060004B" w:rsidRDefault="0060004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1D1B072" w14:textId="77777777" w:rsidR="0060004B" w:rsidRDefault="0060004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agreed that ordinary meetings of Council will be held on the last Wednesday of each month, except December, for the next 13 months.</w:t>
            </w:r>
          </w:p>
          <w:p w14:paraId="6FA64A3D" w14:textId="77777777" w:rsidR="00175411" w:rsidRDefault="00175411"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F9610C5" w14:textId="4D4F8AD4" w:rsidR="00175411" w:rsidRDefault="00175411"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Or an alternative day and time may be proposed for Council to consider and </w:t>
            </w:r>
            <w:proofErr w:type="gramStart"/>
            <w:r>
              <w:rPr>
                <w:rFonts w:asciiTheme="minorHAnsi" w:hAnsiTheme="minorHAnsi" w:cstheme="minorHAnsi"/>
                <w:iCs/>
                <w:sz w:val="22"/>
                <w:szCs w:val="22"/>
              </w:rPr>
              <w:t>make a decision</w:t>
            </w:r>
            <w:proofErr w:type="gramEnd"/>
            <w:r>
              <w:rPr>
                <w:rFonts w:asciiTheme="minorHAnsi" w:hAnsiTheme="minorHAnsi" w:cstheme="minorHAnsi"/>
                <w:iCs/>
                <w:sz w:val="22"/>
                <w:szCs w:val="22"/>
              </w:rPr>
              <w:t xml:space="preserve"> upon.</w:t>
            </w:r>
          </w:p>
          <w:p w14:paraId="7BB96866" w14:textId="77777777" w:rsidR="00175411" w:rsidRDefault="00175411"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F7859EE" w14:textId="320BE2BD" w:rsidR="0060004B" w:rsidRPr="0060004B" w:rsidRDefault="0060004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2E9C1EA3"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4735ECB" w14:textId="6D8A2522" w:rsidR="007E1836" w:rsidRDefault="007E1836" w:rsidP="007E1836">
            <w:pPr>
              <w:rPr>
                <w:rFonts w:asciiTheme="minorHAnsi" w:hAnsiTheme="minorHAnsi" w:cstheme="minorHAnsi"/>
                <w:iCs/>
                <w:sz w:val="22"/>
                <w:szCs w:val="22"/>
              </w:rPr>
            </w:pPr>
            <w:r>
              <w:rPr>
                <w:rFonts w:asciiTheme="minorHAnsi" w:hAnsiTheme="minorHAnsi" w:cstheme="minorHAnsi"/>
                <w:iCs/>
                <w:sz w:val="22"/>
                <w:szCs w:val="22"/>
              </w:rPr>
              <w:t>24051.</w:t>
            </w:r>
            <w:r w:rsidR="00E03A63">
              <w:rPr>
                <w:rFonts w:asciiTheme="minorHAnsi" w:hAnsiTheme="minorHAnsi" w:cstheme="minorHAnsi"/>
                <w:iCs/>
                <w:sz w:val="22"/>
                <w:szCs w:val="22"/>
              </w:rPr>
              <w:t>10</w:t>
            </w:r>
          </w:p>
        </w:tc>
        <w:tc>
          <w:tcPr>
            <w:tcW w:w="8609" w:type="dxa"/>
          </w:tcPr>
          <w:p w14:paraId="3D886E51"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35FCE960"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291DA72"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Pr>
                <w:rFonts w:asciiTheme="minorHAnsi" w:hAnsiTheme="minorHAnsi" w:cstheme="minorHAnsi"/>
                <w:iCs/>
                <w:sz w:val="22"/>
                <w:szCs w:val="22"/>
              </w:rPr>
              <w:t xml:space="preserve"> and reasons given.</w:t>
            </w:r>
          </w:p>
          <w:p w14:paraId="59084DC3" w14:textId="6BBA4C63" w:rsidR="007E1836" w:rsidRPr="00D50F38"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7E1836" w:rsidRPr="008804AF" w14:paraId="799D716C"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1311E77" w14:textId="36F21664" w:rsidR="007E1836" w:rsidRPr="008804AF"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24051.</w:t>
            </w:r>
            <w:r w:rsidR="00E03A63">
              <w:rPr>
                <w:rFonts w:asciiTheme="minorHAnsi" w:hAnsiTheme="minorHAnsi" w:cstheme="minorHAnsi"/>
                <w:iCs/>
                <w:sz w:val="22"/>
                <w:szCs w:val="22"/>
              </w:rPr>
              <w:t>11</w:t>
            </w:r>
          </w:p>
        </w:tc>
        <w:tc>
          <w:tcPr>
            <w:tcW w:w="8609" w:type="dxa"/>
          </w:tcPr>
          <w:p w14:paraId="707627B2"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7FDDC129"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9483881"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Pr>
                <w:rFonts w:asciiTheme="minorHAnsi" w:hAnsiTheme="minorHAnsi" w:cstheme="minorHAnsi"/>
                <w:iCs/>
                <w:sz w:val="22"/>
                <w:szCs w:val="22"/>
              </w:rPr>
              <w:t xml:space="preserve">, members are reminded to declare any interest on any item on this agenda at this point or at any point during the meeting in accordance with the Council’s Code of Conduct.  </w:t>
            </w:r>
          </w:p>
          <w:p w14:paraId="62AC9B61"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2D1D572" w14:textId="2E076419"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consideration.</w:t>
            </w:r>
          </w:p>
          <w:p w14:paraId="346AA089" w14:textId="14990A56"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6FA1E419"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564E19F6" w14:textId="322ABFF5" w:rsidR="007E1836" w:rsidRPr="008804AF"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24052</w:t>
            </w:r>
          </w:p>
        </w:tc>
        <w:tc>
          <w:tcPr>
            <w:tcW w:w="8609" w:type="dxa"/>
            <w:shd w:val="clear" w:color="auto" w:fill="EAF1DD" w:themeFill="accent3" w:themeFillTint="33"/>
          </w:tcPr>
          <w:p w14:paraId="7A2D66C6" w14:textId="5B1A6F0E"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0D46C936" w14:textId="478CA89D"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7E1836" w:rsidRPr="008804AF" w14:paraId="034B921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30455F" w14:textId="48BD32B0" w:rsidR="007E1836" w:rsidRPr="008804AF"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24052.1</w:t>
            </w:r>
          </w:p>
          <w:p w14:paraId="594E96C1" w14:textId="564486B1" w:rsidR="007E1836" w:rsidRDefault="007E1836" w:rsidP="007E1836">
            <w:pPr>
              <w:rPr>
                <w:rFonts w:asciiTheme="minorHAnsi" w:hAnsiTheme="minorHAnsi" w:cstheme="minorHAnsi"/>
                <w:iCs/>
                <w:sz w:val="22"/>
                <w:szCs w:val="22"/>
              </w:rPr>
            </w:pPr>
          </w:p>
          <w:p w14:paraId="5F6EA805" w14:textId="77777777" w:rsidR="007E1836" w:rsidRDefault="007E1836" w:rsidP="007E1836">
            <w:pPr>
              <w:rPr>
                <w:rFonts w:asciiTheme="minorHAnsi" w:hAnsiTheme="minorHAnsi" w:cstheme="minorHAnsi"/>
                <w:iCs/>
                <w:sz w:val="22"/>
                <w:szCs w:val="22"/>
              </w:rPr>
            </w:pPr>
          </w:p>
          <w:p w14:paraId="6F769081" w14:textId="77777777" w:rsidR="007E1836" w:rsidRPr="008804AF" w:rsidRDefault="007E1836" w:rsidP="007E1836">
            <w:pPr>
              <w:rPr>
                <w:rFonts w:asciiTheme="minorHAnsi" w:hAnsiTheme="minorHAnsi" w:cstheme="minorHAnsi"/>
                <w:b w:val="0"/>
                <w:bCs w:val="0"/>
                <w:iCs/>
                <w:sz w:val="22"/>
                <w:szCs w:val="22"/>
              </w:rPr>
            </w:pPr>
          </w:p>
          <w:p w14:paraId="2EEAD4B5" w14:textId="629603A1" w:rsidR="007E1836" w:rsidRPr="008804AF"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w:t>
            </w:r>
            <w:r w:rsidRPr="008804AF">
              <w:rPr>
                <w:rFonts w:asciiTheme="minorHAnsi" w:hAnsiTheme="minorHAnsi" w:cstheme="minorHAnsi"/>
                <w:iCs/>
                <w:sz w:val="22"/>
                <w:szCs w:val="22"/>
              </w:rPr>
              <w:t>.1i</w:t>
            </w:r>
          </w:p>
          <w:p w14:paraId="001B2CFD" w14:textId="2D998801" w:rsidR="007E1836" w:rsidRDefault="007E1836" w:rsidP="007E1836">
            <w:pPr>
              <w:rPr>
                <w:rFonts w:asciiTheme="minorHAnsi" w:hAnsiTheme="minorHAnsi" w:cstheme="minorHAnsi"/>
                <w:iCs/>
                <w:sz w:val="22"/>
                <w:szCs w:val="22"/>
              </w:rPr>
            </w:pPr>
          </w:p>
          <w:p w14:paraId="090C14BA" w14:textId="77777777" w:rsidR="007E1836" w:rsidRDefault="007E1836" w:rsidP="007E1836">
            <w:pPr>
              <w:rPr>
                <w:rFonts w:asciiTheme="minorHAnsi" w:hAnsiTheme="minorHAnsi" w:cstheme="minorHAnsi"/>
                <w:iCs/>
                <w:sz w:val="22"/>
                <w:szCs w:val="22"/>
              </w:rPr>
            </w:pPr>
          </w:p>
          <w:p w14:paraId="4823816E" w14:textId="77777777" w:rsidR="006A0C06" w:rsidRDefault="006A0C06" w:rsidP="007E1836">
            <w:pPr>
              <w:rPr>
                <w:rFonts w:asciiTheme="minorHAnsi" w:hAnsiTheme="minorHAnsi" w:cstheme="minorHAnsi"/>
                <w:b w:val="0"/>
                <w:bCs w:val="0"/>
                <w:iCs/>
                <w:sz w:val="22"/>
                <w:szCs w:val="22"/>
              </w:rPr>
            </w:pPr>
          </w:p>
          <w:p w14:paraId="6C51593D" w14:textId="77777777" w:rsidR="007E1836" w:rsidRPr="008804AF" w:rsidRDefault="007E1836" w:rsidP="007E1836">
            <w:pPr>
              <w:rPr>
                <w:rFonts w:asciiTheme="minorHAnsi" w:hAnsiTheme="minorHAnsi" w:cstheme="minorHAnsi"/>
                <w:iCs/>
                <w:sz w:val="22"/>
                <w:szCs w:val="22"/>
              </w:rPr>
            </w:pPr>
          </w:p>
          <w:p w14:paraId="5AC9FD57" w14:textId="5AB4A8E6" w:rsidR="007E1836" w:rsidRPr="008804AF"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w:t>
            </w:r>
            <w:r w:rsidRPr="008804AF">
              <w:rPr>
                <w:rFonts w:asciiTheme="minorHAnsi" w:hAnsiTheme="minorHAnsi" w:cstheme="minorHAnsi"/>
                <w:iCs/>
                <w:sz w:val="22"/>
                <w:szCs w:val="22"/>
              </w:rPr>
              <w:t>.1ii</w:t>
            </w:r>
          </w:p>
          <w:p w14:paraId="409DA118" w14:textId="79A1BCE0" w:rsidR="007E1836" w:rsidRDefault="007E1836" w:rsidP="007E1836">
            <w:pPr>
              <w:rPr>
                <w:rFonts w:asciiTheme="minorHAnsi" w:hAnsiTheme="minorHAnsi" w:cstheme="minorHAnsi"/>
                <w:b w:val="0"/>
                <w:bCs w:val="0"/>
                <w:iCs/>
                <w:sz w:val="22"/>
                <w:szCs w:val="22"/>
              </w:rPr>
            </w:pPr>
          </w:p>
          <w:p w14:paraId="495A0576" w14:textId="77777777" w:rsidR="007E1836" w:rsidRDefault="007E1836" w:rsidP="007E1836">
            <w:pPr>
              <w:rPr>
                <w:rFonts w:asciiTheme="minorHAnsi" w:hAnsiTheme="minorHAnsi" w:cstheme="minorHAnsi"/>
                <w:b w:val="0"/>
                <w:bCs w:val="0"/>
                <w:iCs/>
                <w:sz w:val="22"/>
                <w:szCs w:val="22"/>
              </w:rPr>
            </w:pPr>
          </w:p>
          <w:p w14:paraId="396635B6" w14:textId="75B2F580" w:rsidR="007E1836"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w:t>
            </w:r>
            <w:r w:rsidRPr="008804AF">
              <w:rPr>
                <w:rFonts w:asciiTheme="minorHAnsi" w:hAnsiTheme="minorHAnsi" w:cstheme="minorHAnsi"/>
                <w:iCs/>
                <w:sz w:val="22"/>
                <w:szCs w:val="22"/>
              </w:rPr>
              <w:t>.1iii</w:t>
            </w:r>
          </w:p>
          <w:p w14:paraId="2FB34BE6" w14:textId="77777777" w:rsidR="007E1836" w:rsidRDefault="007E1836" w:rsidP="007E1836">
            <w:pPr>
              <w:rPr>
                <w:rFonts w:asciiTheme="minorHAnsi" w:hAnsiTheme="minorHAnsi" w:cstheme="minorHAnsi"/>
                <w:iCs/>
                <w:sz w:val="22"/>
                <w:szCs w:val="22"/>
              </w:rPr>
            </w:pPr>
          </w:p>
          <w:p w14:paraId="2F82A5F0" w14:textId="77777777" w:rsidR="007E1836" w:rsidRDefault="007E1836" w:rsidP="007E1836">
            <w:pPr>
              <w:rPr>
                <w:rFonts w:asciiTheme="minorHAnsi" w:hAnsiTheme="minorHAnsi" w:cstheme="minorHAnsi"/>
                <w:iCs/>
                <w:sz w:val="22"/>
                <w:szCs w:val="22"/>
              </w:rPr>
            </w:pPr>
          </w:p>
          <w:p w14:paraId="731220E0" w14:textId="77777777" w:rsidR="00175411" w:rsidRPr="00175411" w:rsidRDefault="00175411" w:rsidP="007E1836">
            <w:pPr>
              <w:rPr>
                <w:rFonts w:asciiTheme="minorHAnsi" w:hAnsiTheme="minorHAnsi" w:cstheme="minorHAnsi"/>
                <w:b w:val="0"/>
                <w:bCs w:val="0"/>
                <w:iCs/>
                <w:sz w:val="14"/>
                <w:szCs w:val="14"/>
              </w:rPr>
            </w:pPr>
          </w:p>
          <w:p w14:paraId="1CDD4933" w14:textId="7EB3F4FD" w:rsidR="007E1836" w:rsidRDefault="00175411" w:rsidP="007E1836">
            <w:pPr>
              <w:rPr>
                <w:rFonts w:asciiTheme="minorHAnsi" w:hAnsiTheme="minorHAnsi" w:cstheme="minorHAnsi"/>
                <w:b w:val="0"/>
                <w:bCs w:val="0"/>
                <w:iCs/>
                <w:sz w:val="22"/>
                <w:szCs w:val="22"/>
              </w:rPr>
            </w:pPr>
            <w:r>
              <w:rPr>
                <w:rFonts w:asciiTheme="minorHAnsi" w:hAnsiTheme="minorHAnsi" w:cstheme="minorHAnsi"/>
                <w:iCs/>
                <w:sz w:val="22"/>
                <w:szCs w:val="22"/>
              </w:rPr>
              <w:t>2</w:t>
            </w:r>
            <w:r w:rsidR="007E1836">
              <w:rPr>
                <w:rFonts w:asciiTheme="minorHAnsi" w:hAnsiTheme="minorHAnsi" w:cstheme="minorHAnsi"/>
                <w:iCs/>
                <w:sz w:val="22"/>
                <w:szCs w:val="22"/>
              </w:rPr>
              <w:t>4052.1iv</w:t>
            </w:r>
          </w:p>
          <w:p w14:paraId="5207CDCD" w14:textId="77777777" w:rsidR="007E1836" w:rsidRDefault="007E1836" w:rsidP="007E1836">
            <w:pPr>
              <w:rPr>
                <w:rFonts w:asciiTheme="minorHAnsi" w:hAnsiTheme="minorHAnsi" w:cstheme="minorHAnsi"/>
                <w:b w:val="0"/>
                <w:bCs w:val="0"/>
                <w:iCs/>
                <w:sz w:val="22"/>
                <w:szCs w:val="22"/>
              </w:rPr>
            </w:pPr>
          </w:p>
          <w:p w14:paraId="10CC79D2" w14:textId="707964A4" w:rsidR="007E1836"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24052.1v</w:t>
            </w:r>
          </w:p>
          <w:p w14:paraId="102DCB05" w14:textId="77777777" w:rsidR="007E1836" w:rsidRDefault="007E1836" w:rsidP="007E1836">
            <w:pPr>
              <w:rPr>
                <w:rFonts w:asciiTheme="minorHAnsi" w:hAnsiTheme="minorHAnsi" w:cstheme="minorHAnsi"/>
                <w:iCs/>
                <w:sz w:val="22"/>
                <w:szCs w:val="22"/>
              </w:rPr>
            </w:pPr>
          </w:p>
          <w:p w14:paraId="04FD19CF" w14:textId="77777777" w:rsidR="007E1836" w:rsidRDefault="007E1836" w:rsidP="007E1836">
            <w:pPr>
              <w:rPr>
                <w:rFonts w:asciiTheme="minorHAnsi" w:hAnsiTheme="minorHAnsi" w:cstheme="minorHAnsi"/>
                <w:b w:val="0"/>
                <w:bCs w:val="0"/>
                <w:iCs/>
                <w:sz w:val="22"/>
                <w:szCs w:val="22"/>
              </w:rPr>
            </w:pPr>
          </w:p>
          <w:p w14:paraId="67084B98" w14:textId="607FBE80" w:rsidR="007E1836"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24052.1vi</w:t>
            </w:r>
          </w:p>
          <w:p w14:paraId="0F68E132" w14:textId="77777777" w:rsidR="007E1836" w:rsidRDefault="007E1836" w:rsidP="007E1836">
            <w:pPr>
              <w:rPr>
                <w:rFonts w:asciiTheme="minorHAnsi" w:hAnsiTheme="minorHAnsi" w:cstheme="minorHAnsi"/>
                <w:iCs/>
                <w:sz w:val="22"/>
                <w:szCs w:val="22"/>
              </w:rPr>
            </w:pPr>
          </w:p>
          <w:p w14:paraId="5A953473" w14:textId="28EF2221" w:rsidR="007E1836"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24052.1vii</w:t>
            </w:r>
          </w:p>
          <w:p w14:paraId="68EFABBE" w14:textId="77777777" w:rsidR="007E1836" w:rsidRDefault="007E1836" w:rsidP="007E1836">
            <w:pPr>
              <w:rPr>
                <w:rFonts w:asciiTheme="minorHAnsi" w:hAnsiTheme="minorHAnsi" w:cstheme="minorHAnsi"/>
                <w:b w:val="0"/>
                <w:bCs w:val="0"/>
                <w:iCs/>
                <w:sz w:val="22"/>
                <w:szCs w:val="22"/>
              </w:rPr>
            </w:pPr>
          </w:p>
          <w:p w14:paraId="08B45B56" w14:textId="77777777" w:rsidR="007E1836" w:rsidRDefault="007E1836" w:rsidP="007E1836">
            <w:pPr>
              <w:rPr>
                <w:rFonts w:asciiTheme="minorHAnsi" w:hAnsiTheme="minorHAnsi" w:cstheme="minorHAnsi"/>
                <w:b w:val="0"/>
                <w:bCs w:val="0"/>
                <w:iCs/>
                <w:sz w:val="22"/>
                <w:szCs w:val="22"/>
              </w:rPr>
            </w:pPr>
          </w:p>
          <w:p w14:paraId="21D891A3" w14:textId="739DF5D7" w:rsidR="007E1836"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t>24052.1viii</w:t>
            </w:r>
          </w:p>
          <w:p w14:paraId="30B877DD" w14:textId="0B5B7151" w:rsidR="007E1836" w:rsidRPr="008804AF" w:rsidRDefault="007E1836" w:rsidP="007E1836">
            <w:pPr>
              <w:rPr>
                <w:rFonts w:asciiTheme="minorHAnsi" w:hAnsiTheme="minorHAnsi" w:cstheme="minorHAnsi"/>
                <w:iCs/>
                <w:sz w:val="22"/>
                <w:szCs w:val="22"/>
              </w:rPr>
            </w:pPr>
          </w:p>
        </w:tc>
        <w:tc>
          <w:tcPr>
            <w:tcW w:w="8609" w:type="dxa"/>
          </w:tcPr>
          <w:p w14:paraId="63863FCD" w14:textId="18C86D9B"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31FCB54" w14:textId="0F76B51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w:t>
            </w:r>
            <w:r>
              <w:rPr>
                <w:rFonts w:asciiTheme="minorHAnsi" w:hAnsiTheme="minorHAnsi" w:cstheme="minorHAnsi"/>
                <w:iCs/>
                <w:sz w:val="22"/>
                <w:szCs w:val="22"/>
              </w:rPr>
              <w:t xml:space="preserve">and note </w:t>
            </w:r>
            <w:r w:rsidRPr="008804AF">
              <w:rPr>
                <w:rFonts w:asciiTheme="minorHAnsi" w:hAnsiTheme="minorHAnsi" w:cstheme="minorHAnsi"/>
                <w:iCs/>
                <w:sz w:val="22"/>
                <w:szCs w:val="22"/>
              </w:rPr>
              <w:t xml:space="preserve">the budget monitoring information for WDPC and WDC.  </w:t>
            </w:r>
          </w:p>
          <w:p w14:paraId="35C82757"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 &amp; Budget overview documents.</w:t>
            </w:r>
          </w:p>
          <w:p w14:paraId="448D88C7" w14:textId="68C11A68"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33B59FA" w14:textId="78A59C09"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Pr>
                <w:rFonts w:asciiTheme="minorHAnsi" w:hAnsiTheme="minorHAnsi" w:cstheme="minorHAnsi"/>
                <w:iCs/>
                <w:sz w:val="22"/>
                <w:szCs w:val="22"/>
              </w:rPr>
              <w:t xml:space="preserve"> May </w:t>
            </w:r>
            <w:r w:rsidRPr="008804AF">
              <w:rPr>
                <w:rFonts w:asciiTheme="minorHAnsi" w:hAnsiTheme="minorHAnsi" w:cstheme="minorHAnsi"/>
                <w:iCs/>
                <w:sz w:val="22"/>
                <w:szCs w:val="22"/>
              </w:rPr>
              <w:t>202</w:t>
            </w:r>
            <w:r>
              <w:rPr>
                <w:rFonts w:asciiTheme="minorHAnsi" w:hAnsiTheme="minorHAnsi" w:cstheme="minorHAnsi"/>
                <w:iCs/>
                <w:sz w:val="22"/>
                <w:szCs w:val="22"/>
              </w:rPr>
              <w:t>4</w:t>
            </w:r>
            <w:r w:rsidRPr="008804AF">
              <w:rPr>
                <w:rFonts w:asciiTheme="minorHAnsi" w:hAnsiTheme="minorHAnsi" w:cstheme="minorHAnsi"/>
                <w:iCs/>
                <w:sz w:val="22"/>
                <w:szCs w:val="22"/>
              </w:rPr>
              <w:t xml:space="preserve"> </w:t>
            </w:r>
            <w:r>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 xml:space="preserve">payment schedule, Direct Debits, </w:t>
            </w:r>
            <w:r>
              <w:rPr>
                <w:rFonts w:asciiTheme="minorHAnsi" w:hAnsiTheme="minorHAnsi" w:cstheme="minorHAnsi"/>
                <w:iCs/>
                <w:sz w:val="22"/>
                <w:szCs w:val="22"/>
              </w:rPr>
              <w:t xml:space="preserve">Standing Orders, </w:t>
            </w:r>
            <w:r w:rsidRPr="008804AF">
              <w:rPr>
                <w:rFonts w:asciiTheme="minorHAnsi" w:hAnsiTheme="minorHAnsi" w:cstheme="minorHAnsi"/>
                <w:iCs/>
                <w:sz w:val="22"/>
                <w:szCs w:val="22"/>
              </w:rPr>
              <w:t xml:space="preserve">and credit card transactions totalling </w:t>
            </w:r>
            <w:r>
              <w:rPr>
                <w:rFonts w:asciiTheme="minorHAnsi" w:hAnsiTheme="minorHAnsi" w:cstheme="minorHAnsi"/>
                <w:iCs/>
                <w:sz w:val="22"/>
                <w:szCs w:val="22"/>
              </w:rPr>
              <w:t>WDPC = £</w:t>
            </w:r>
            <w:r w:rsidR="006A0C06">
              <w:rPr>
                <w:rFonts w:asciiTheme="minorHAnsi" w:hAnsiTheme="minorHAnsi" w:cstheme="minorHAnsi"/>
                <w:iCs/>
                <w:sz w:val="22"/>
                <w:szCs w:val="22"/>
              </w:rPr>
              <w:t>23,</w:t>
            </w:r>
            <w:r w:rsidR="00175411">
              <w:rPr>
                <w:rFonts w:asciiTheme="minorHAnsi" w:hAnsiTheme="minorHAnsi" w:cstheme="minorHAnsi"/>
                <w:iCs/>
                <w:sz w:val="22"/>
                <w:szCs w:val="22"/>
              </w:rPr>
              <w:t>647.23</w:t>
            </w:r>
            <w:r>
              <w:rPr>
                <w:rFonts w:asciiTheme="minorHAnsi" w:hAnsiTheme="minorHAnsi" w:cstheme="minorHAnsi"/>
                <w:iCs/>
                <w:sz w:val="22"/>
                <w:szCs w:val="22"/>
              </w:rPr>
              <w:t xml:space="preserve">  excluding VAT</w:t>
            </w:r>
            <w:r w:rsidR="006A0C06">
              <w:rPr>
                <w:rFonts w:asciiTheme="minorHAnsi" w:hAnsiTheme="minorHAnsi" w:cstheme="minorHAnsi"/>
                <w:iCs/>
                <w:sz w:val="22"/>
                <w:szCs w:val="22"/>
              </w:rPr>
              <w:t xml:space="preserve"> (this includes the return of the VAT paid twice in error by HMRC)</w:t>
            </w:r>
            <w:r>
              <w:rPr>
                <w:rFonts w:asciiTheme="minorHAnsi" w:hAnsiTheme="minorHAnsi" w:cstheme="minorHAnsi"/>
                <w:iCs/>
                <w:sz w:val="22"/>
                <w:szCs w:val="22"/>
              </w:rPr>
              <w:t xml:space="preserve"> and  WDC = £   excluding VAT.  </w:t>
            </w:r>
            <w:r>
              <w:rPr>
                <w:rFonts w:asciiTheme="minorHAnsi" w:hAnsiTheme="minorHAnsi" w:cstheme="minorHAnsi"/>
                <w:i/>
                <w:sz w:val="18"/>
                <w:szCs w:val="18"/>
              </w:rPr>
              <w:t>Attachment – 2.1i Expenditure payment schedule.</w:t>
            </w:r>
          </w:p>
          <w:p w14:paraId="149B4501"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p>
          <w:p w14:paraId="2446907E" w14:textId="18697424" w:rsidR="007E1836" w:rsidRPr="00B4552E"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B4552E">
              <w:rPr>
                <w:rFonts w:asciiTheme="minorHAnsi" w:hAnsiTheme="minorHAnsi" w:cstheme="minorHAnsi"/>
                <w:iCs/>
                <w:sz w:val="22"/>
                <w:szCs w:val="22"/>
              </w:rPr>
              <w:t>Council to note and approve the standing order and direct debit payments for WDPC and WDC for the 2024/25 year.</w:t>
            </w:r>
          </w:p>
          <w:p w14:paraId="5280AE0C"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3420BFD3"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advise Council that Cllrs Bruce &amp; Richmond are to authorise payments on the banking system and that Cllrs Wheeler &amp; Lewis will be undertaking the financial inspection of April transactions.</w:t>
            </w:r>
          </w:p>
          <w:p w14:paraId="178D63DB"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EDE4C20" w14:textId="5FC45B7F"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 report on the </w:t>
            </w:r>
            <w:r w:rsidR="00F4466C">
              <w:rPr>
                <w:rFonts w:asciiTheme="minorHAnsi" w:hAnsiTheme="minorHAnsi" w:cstheme="minorHAnsi"/>
                <w:iCs/>
                <w:sz w:val="22"/>
                <w:szCs w:val="22"/>
              </w:rPr>
              <w:t>April</w:t>
            </w:r>
            <w:r>
              <w:rPr>
                <w:rFonts w:asciiTheme="minorHAnsi" w:hAnsiTheme="minorHAnsi" w:cstheme="minorHAnsi"/>
                <w:iCs/>
                <w:sz w:val="22"/>
                <w:szCs w:val="22"/>
              </w:rPr>
              <w:t xml:space="preserve"> financial inspection from Cllrs </w:t>
            </w:r>
            <w:r w:rsidR="00186C1C">
              <w:rPr>
                <w:rFonts w:asciiTheme="minorHAnsi" w:hAnsiTheme="minorHAnsi" w:cstheme="minorHAnsi"/>
                <w:iCs/>
                <w:sz w:val="22"/>
                <w:szCs w:val="22"/>
              </w:rPr>
              <w:t xml:space="preserve">Bruce &amp; </w:t>
            </w:r>
            <w:r>
              <w:rPr>
                <w:rFonts w:asciiTheme="minorHAnsi" w:hAnsiTheme="minorHAnsi" w:cstheme="minorHAnsi"/>
                <w:iCs/>
                <w:sz w:val="22"/>
                <w:szCs w:val="22"/>
              </w:rPr>
              <w:t>Freshwater</w:t>
            </w:r>
            <w:r w:rsidR="00186C1C">
              <w:rPr>
                <w:rFonts w:asciiTheme="minorHAnsi" w:hAnsiTheme="minorHAnsi" w:cstheme="minorHAnsi"/>
                <w:iCs/>
                <w:sz w:val="22"/>
                <w:szCs w:val="22"/>
              </w:rPr>
              <w:t>.</w:t>
            </w:r>
          </w:p>
          <w:p w14:paraId="7773B291"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A2B1E4C" w14:textId="0F30328B"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and approve the Internal Audit report from GAPTC and the recommendations for improvement, which will be timetable</w:t>
            </w:r>
            <w:r w:rsidR="00DB3889">
              <w:rPr>
                <w:rFonts w:asciiTheme="minorHAnsi" w:hAnsiTheme="minorHAnsi" w:cstheme="minorHAnsi"/>
                <w:iCs/>
                <w:sz w:val="22"/>
                <w:szCs w:val="22"/>
              </w:rPr>
              <w:t>d</w:t>
            </w:r>
            <w:r>
              <w:rPr>
                <w:rFonts w:asciiTheme="minorHAnsi" w:hAnsiTheme="minorHAnsi" w:cstheme="minorHAnsi"/>
                <w:iCs/>
                <w:sz w:val="22"/>
                <w:szCs w:val="22"/>
              </w:rPr>
              <w:t xml:space="preserve"> for action.</w:t>
            </w:r>
          </w:p>
          <w:p w14:paraId="7D68568D"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2E60496"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AGAR Annual Governance Statement – minute reference 24052.1vi</w:t>
            </w:r>
          </w:p>
          <w:p w14:paraId="2D60AD86" w14:textId="77777777" w:rsidR="00F4466C" w:rsidRDefault="00F4466C"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7348562" w14:textId="6B72C79C"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AGAR Section 2 – Accounting Statement for 2023/24 – minute reference 24052.1vii</w:t>
            </w:r>
          </w:p>
          <w:p w14:paraId="7301BCCF"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634919A"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and note the confirmation of the dates for the period for the Exercise of Public Rights, this is commencing on Monday 3</w:t>
            </w:r>
            <w:r w:rsidRPr="007E1836">
              <w:rPr>
                <w:rFonts w:asciiTheme="minorHAnsi" w:hAnsiTheme="minorHAnsi" w:cstheme="minorHAnsi"/>
                <w:iCs/>
                <w:sz w:val="22"/>
                <w:szCs w:val="22"/>
                <w:vertAlign w:val="superscript"/>
              </w:rPr>
              <w:t>rd</w:t>
            </w:r>
            <w:r>
              <w:rPr>
                <w:rFonts w:asciiTheme="minorHAnsi" w:hAnsiTheme="minorHAnsi" w:cstheme="minorHAnsi"/>
                <w:iCs/>
                <w:sz w:val="22"/>
                <w:szCs w:val="22"/>
              </w:rPr>
              <w:t xml:space="preserve"> June 2024 and ending on Friday 12</w:t>
            </w:r>
            <w:r w:rsidRPr="007E1836">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July 2024.</w:t>
            </w:r>
          </w:p>
          <w:p w14:paraId="2FDB189A" w14:textId="4BAFAC2C" w:rsidR="007E1836" w:rsidRPr="0068220E"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1C7AFF" w:rsidRPr="000B62E2" w14:paraId="26DBEBBA"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17B0850C" w14:textId="6151E92C" w:rsidR="001C7AFF" w:rsidRDefault="001C7AFF" w:rsidP="007514A3">
            <w:pPr>
              <w:rPr>
                <w:rFonts w:asciiTheme="minorHAnsi" w:hAnsiTheme="minorHAnsi" w:cstheme="minorHAnsi"/>
                <w:iCs/>
                <w:sz w:val="22"/>
                <w:szCs w:val="22"/>
              </w:rPr>
            </w:pPr>
            <w:r>
              <w:rPr>
                <w:rFonts w:asciiTheme="minorHAnsi" w:hAnsiTheme="minorHAnsi" w:cstheme="minorHAnsi"/>
                <w:iCs/>
                <w:sz w:val="22"/>
                <w:szCs w:val="22"/>
              </w:rPr>
              <w:t>24052.2</w:t>
            </w:r>
          </w:p>
        </w:tc>
        <w:tc>
          <w:tcPr>
            <w:tcW w:w="8609" w:type="dxa"/>
          </w:tcPr>
          <w:p w14:paraId="69ECDFAB" w14:textId="739B5082" w:rsidR="001C7AFF" w:rsidRDefault="008E7E39"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Five Acres a</w:t>
            </w:r>
            <w:r w:rsidR="001C7AFF">
              <w:rPr>
                <w:rFonts w:asciiTheme="minorHAnsi" w:hAnsiTheme="minorHAnsi" w:cstheme="minorHAnsi"/>
                <w:b/>
                <w:bCs/>
                <w:iCs/>
                <w:sz w:val="22"/>
                <w:szCs w:val="22"/>
              </w:rPr>
              <w:t>pproval of Lease agreement documents – from April meeting.</w:t>
            </w:r>
          </w:p>
          <w:p w14:paraId="3F4D99CF" w14:textId="77777777" w:rsidR="001C7AFF" w:rsidRDefault="001C7AFF"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126940" w14:textId="3A80DB2A" w:rsidR="001C7AFF" w:rsidRDefault="001C7AFF"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Five Acres project is moving forward, and the working group are now in a position where they are recommending that Council agrees to sign the Approval of Agreement to Lease, and the Heads of Terms which will move us on to the next stage of finalising the lease between WDPC and FoDDC.</w:t>
            </w:r>
          </w:p>
          <w:p w14:paraId="205C87EE" w14:textId="77777777" w:rsidR="001C7AFF" w:rsidRPr="00F32E10" w:rsidRDefault="001C7AFF"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8D77A79" w14:textId="49D08BE2" w:rsidR="001C7AFF" w:rsidRDefault="001C7AFF"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authorise the Clerk to sign approval of agreement to lease and heads of terms for submission to W Jackson, Regeneration Manager, FoDDC, which was not discussed under Agenda item 24042.2 at the last Council meeting.</w:t>
            </w:r>
          </w:p>
          <w:p w14:paraId="5EBE6AC4" w14:textId="77777777" w:rsidR="001C7AFF" w:rsidRDefault="001C7AFF"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D823299" w14:textId="77777777" w:rsidR="004B7014" w:rsidRPr="000B62E2" w:rsidRDefault="004B7014" w:rsidP="007514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B74CA5" w:rsidRPr="008804AF" w14:paraId="27304A5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0C34ED4" w14:textId="111A6301" w:rsidR="00B74CA5" w:rsidRDefault="00B74CA5" w:rsidP="007E1836">
            <w:pPr>
              <w:rPr>
                <w:rFonts w:asciiTheme="minorHAnsi" w:hAnsiTheme="minorHAnsi" w:cstheme="minorHAnsi"/>
                <w:b w:val="0"/>
                <w:bCs w:val="0"/>
                <w:iCs/>
                <w:sz w:val="22"/>
                <w:szCs w:val="22"/>
              </w:rPr>
            </w:pPr>
            <w:r>
              <w:rPr>
                <w:rFonts w:asciiTheme="minorHAnsi" w:hAnsiTheme="minorHAnsi" w:cstheme="minorHAnsi"/>
                <w:iCs/>
                <w:sz w:val="22"/>
                <w:szCs w:val="22"/>
              </w:rPr>
              <w:t>24052.</w:t>
            </w:r>
            <w:r w:rsidR="001C7AFF">
              <w:rPr>
                <w:rFonts w:asciiTheme="minorHAnsi" w:hAnsiTheme="minorHAnsi" w:cstheme="minorHAnsi"/>
                <w:iCs/>
                <w:sz w:val="22"/>
                <w:szCs w:val="22"/>
              </w:rPr>
              <w:t>3</w:t>
            </w:r>
          </w:p>
          <w:p w14:paraId="52920C16" w14:textId="77777777" w:rsidR="00B74CA5" w:rsidRDefault="00B74CA5" w:rsidP="007E1836">
            <w:pPr>
              <w:rPr>
                <w:rFonts w:asciiTheme="minorHAnsi" w:hAnsiTheme="minorHAnsi" w:cstheme="minorHAnsi"/>
                <w:b w:val="0"/>
                <w:bCs w:val="0"/>
                <w:iCs/>
                <w:sz w:val="22"/>
                <w:szCs w:val="22"/>
              </w:rPr>
            </w:pPr>
          </w:p>
          <w:p w14:paraId="462080E4" w14:textId="1CDF79A7" w:rsidR="00B74CA5" w:rsidRDefault="00B74CA5" w:rsidP="007E1836">
            <w:pPr>
              <w:rPr>
                <w:rFonts w:asciiTheme="minorHAnsi" w:hAnsiTheme="minorHAnsi" w:cstheme="minorHAnsi"/>
                <w:b w:val="0"/>
                <w:bCs w:val="0"/>
                <w:iCs/>
                <w:sz w:val="22"/>
                <w:szCs w:val="22"/>
              </w:rPr>
            </w:pPr>
            <w:r>
              <w:rPr>
                <w:rFonts w:asciiTheme="minorHAnsi" w:hAnsiTheme="minorHAnsi" w:cstheme="minorHAnsi"/>
                <w:iCs/>
                <w:sz w:val="22"/>
                <w:szCs w:val="22"/>
              </w:rPr>
              <w:t>24052.</w:t>
            </w:r>
            <w:r w:rsidR="001C7AFF">
              <w:rPr>
                <w:rFonts w:asciiTheme="minorHAnsi" w:hAnsiTheme="minorHAnsi" w:cstheme="minorHAnsi"/>
                <w:iCs/>
                <w:sz w:val="22"/>
                <w:szCs w:val="22"/>
              </w:rPr>
              <w:t>3</w:t>
            </w:r>
            <w:r>
              <w:rPr>
                <w:rFonts w:asciiTheme="minorHAnsi" w:hAnsiTheme="minorHAnsi" w:cstheme="minorHAnsi"/>
                <w:iCs/>
                <w:sz w:val="22"/>
                <w:szCs w:val="22"/>
              </w:rPr>
              <w:t>i</w:t>
            </w:r>
          </w:p>
          <w:p w14:paraId="039548C5" w14:textId="77777777" w:rsidR="00B74CA5" w:rsidRDefault="00B74CA5" w:rsidP="007E1836">
            <w:pPr>
              <w:rPr>
                <w:rFonts w:asciiTheme="minorHAnsi" w:hAnsiTheme="minorHAnsi" w:cstheme="minorHAnsi"/>
                <w:b w:val="0"/>
                <w:bCs w:val="0"/>
                <w:iCs/>
                <w:sz w:val="22"/>
                <w:szCs w:val="22"/>
              </w:rPr>
            </w:pPr>
          </w:p>
          <w:p w14:paraId="7EDC3646" w14:textId="77777777" w:rsidR="00B74CA5" w:rsidRDefault="00B74CA5" w:rsidP="007E1836">
            <w:pPr>
              <w:rPr>
                <w:rFonts w:asciiTheme="minorHAnsi" w:hAnsiTheme="minorHAnsi" w:cstheme="minorHAnsi"/>
                <w:b w:val="0"/>
                <w:bCs w:val="0"/>
                <w:iCs/>
                <w:sz w:val="22"/>
                <w:szCs w:val="22"/>
              </w:rPr>
            </w:pPr>
          </w:p>
          <w:p w14:paraId="471EAD38" w14:textId="7F7E9800" w:rsidR="00B74CA5" w:rsidRDefault="00B74CA5" w:rsidP="007E1836">
            <w:pPr>
              <w:rPr>
                <w:rFonts w:asciiTheme="minorHAnsi" w:hAnsiTheme="minorHAnsi" w:cstheme="minorHAnsi"/>
                <w:iCs/>
                <w:sz w:val="22"/>
                <w:szCs w:val="22"/>
              </w:rPr>
            </w:pPr>
            <w:r>
              <w:rPr>
                <w:rFonts w:asciiTheme="minorHAnsi" w:hAnsiTheme="minorHAnsi" w:cstheme="minorHAnsi"/>
                <w:iCs/>
                <w:sz w:val="22"/>
                <w:szCs w:val="22"/>
              </w:rPr>
              <w:t>24052.</w:t>
            </w:r>
            <w:r w:rsidR="001C7AFF">
              <w:rPr>
                <w:rFonts w:asciiTheme="minorHAnsi" w:hAnsiTheme="minorHAnsi" w:cstheme="minorHAnsi"/>
                <w:iCs/>
                <w:sz w:val="22"/>
                <w:szCs w:val="22"/>
              </w:rPr>
              <w:t>3</w:t>
            </w:r>
            <w:r>
              <w:rPr>
                <w:rFonts w:asciiTheme="minorHAnsi" w:hAnsiTheme="minorHAnsi" w:cstheme="minorHAnsi"/>
                <w:iCs/>
                <w:sz w:val="22"/>
                <w:szCs w:val="22"/>
              </w:rPr>
              <w:t>ii</w:t>
            </w:r>
          </w:p>
        </w:tc>
        <w:tc>
          <w:tcPr>
            <w:tcW w:w="8609" w:type="dxa"/>
          </w:tcPr>
          <w:p w14:paraId="170DD295" w14:textId="77777777"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Governance &amp; Scrutiny Committee</w:t>
            </w:r>
          </w:p>
          <w:p w14:paraId="08546CBB" w14:textId="77777777"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9DC0A2B" w14:textId="77777777"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minutes of the meeting held on Tuesday 21</w:t>
            </w:r>
            <w:r w:rsidRPr="00B74CA5">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May 2024.</w:t>
            </w:r>
          </w:p>
          <w:p w14:paraId="797ECAFD" w14:textId="12D67300"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2.3: Minutes of Governance &amp; Scrutiny 21</w:t>
            </w:r>
            <w:r w:rsidRPr="00B74CA5">
              <w:rPr>
                <w:rFonts w:asciiTheme="minorHAnsi" w:hAnsiTheme="minorHAnsi" w:cstheme="minorHAnsi"/>
                <w:i/>
                <w:sz w:val="22"/>
                <w:szCs w:val="22"/>
                <w:vertAlign w:val="superscript"/>
              </w:rPr>
              <w:t>st</w:t>
            </w:r>
            <w:r>
              <w:rPr>
                <w:rFonts w:asciiTheme="minorHAnsi" w:hAnsiTheme="minorHAnsi" w:cstheme="minorHAnsi"/>
                <w:i/>
                <w:sz w:val="22"/>
                <w:szCs w:val="22"/>
              </w:rPr>
              <w:t xml:space="preserve"> May</w:t>
            </w:r>
            <w:r w:rsidR="00DB3889">
              <w:rPr>
                <w:rFonts w:asciiTheme="minorHAnsi" w:hAnsiTheme="minorHAnsi" w:cstheme="minorHAnsi"/>
                <w:i/>
                <w:sz w:val="22"/>
                <w:szCs w:val="22"/>
              </w:rPr>
              <w:t xml:space="preserve"> 2024</w:t>
            </w:r>
            <w:r>
              <w:rPr>
                <w:rFonts w:asciiTheme="minorHAnsi" w:hAnsiTheme="minorHAnsi" w:cstheme="minorHAnsi"/>
                <w:i/>
                <w:sz w:val="22"/>
                <w:szCs w:val="22"/>
              </w:rPr>
              <w:t>.</w:t>
            </w:r>
          </w:p>
          <w:p w14:paraId="70BDEBD3" w14:textId="77777777"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2B2E63D3" w14:textId="1379D176" w:rsidR="00B74CA5" w:rsidRDefault="00B74CA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B74CA5">
              <w:rPr>
                <w:rFonts w:asciiTheme="minorHAnsi" w:hAnsiTheme="minorHAnsi" w:cstheme="minorHAnsi"/>
                <w:iCs/>
                <w:sz w:val="22"/>
                <w:szCs w:val="22"/>
              </w:rPr>
              <w:t>The following documents have been reviewed by Committee and are now presented to Council for approval and adoption:</w:t>
            </w:r>
          </w:p>
          <w:p w14:paraId="7C1C4173" w14:textId="517A86C8" w:rsidR="00BE2642" w:rsidRDefault="00BE2642" w:rsidP="00BE2642">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Code of Conduct</w:t>
            </w:r>
          </w:p>
          <w:p w14:paraId="47374F95" w14:textId="4F29503D" w:rsidR="00175411" w:rsidRDefault="00BE2642" w:rsidP="00175411">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BE2642">
              <w:rPr>
                <w:rFonts w:asciiTheme="minorHAnsi" w:hAnsiTheme="minorHAnsi" w:cstheme="minorHAnsi"/>
                <w:iCs/>
                <w:sz w:val="22"/>
                <w:szCs w:val="22"/>
              </w:rPr>
              <w:t>Procurement Policy</w:t>
            </w:r>
          </w:p>
          <w:p w14:paraId="0F65CED8" w14:textId="77777777" w:rsidR="00175411" w:rsidRDefault="00175411" w:rsidP="001754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A85DFCE" w14:textId="77777777" w:rsidR="00175411" w:rsidRPr="00175411" w:rsidRDefault="00175411" w:rsidP="0017541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EE80C64" w14:textId="77777777" w:rsidR="00B74CA5" w:rsidRPr="008804AF" w:rsidRDefault="00B74CA5"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56934" w:rsidRPr="008804AF" w14:paraId="5D38B328"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81985D2" w14:textId="6E294473" w:rsidR="00256934" w:rsidRDefault="00256934" w:rsidP="007E1836">
            <w:pPr>
              <w:rPr>
                <w:rFonts w:asciiTheme="minorHAnsi" w:hAnsiTheme="minorHAnsi" w:cstheme="minorHAnsi"/>
                <w:iCs/>
                <w:sz w:val="22"/>
                <w:szCs w:val="22"/>
              </w:rPr>
            </w:pPr>
            <w:r>
              <w:rPr>
                <w:rFonts w:asciiTheme="minorHAnsi" w:hAnsiTheme="minorHAnsi" w:cstheme="minorHAnsi"/>
                <w:iCs/>
                <w:sz w:val="22"/>
                <w:szCs w:val="22"/>
              </w:rPr>
              <w:lastRenderedPageBreak/>
              <w:t>24052.4</w:t>
            </w:r>
          </w:p>
        </w:tc>
        <w:tc>
          <w:tcPr>
            <w:tcW w:w="8609" w:type="dxa"/>
          </w:tcPr>
          <w:p w14:paraId="74E62CE9" w14:textId="77777777" w:rsidR="00256934" w:rsidRDefault="00256934"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The Forest of Dean Gateway</w:t>
            </w:r>
          </w:p>
          <w:p w14:paraId="1FFF4D30" w14:textId="77777777" w:rsidR="00256934" w:rsidRDefault="00256934"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EADAC17" w14:textId="279501BB" w:rsidR="00256934" w:rsidRDefault="00256934"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is asked to consider and approve the addendum to The Forest of Dean Gateway Report, these amendments have been made following further discussion </w:t>
            </w:r>
            <w:r w:rsidR="00E03403">
              <w:rPr>
                <w:rFonts w:asciiTheme="minorHAnsi" w:hAnsiTheme="minorHAnsi" w:cstheme="minorHAnsi"/>
                <w:iCs/>
                <w:sz w:val="22"/>
                <w:szCs w:val="22"/>
              </w:rPr>
              <w:t xml:space="preserve">about the route and its details </w:t>
            </w:r>
            <w:r>
              <w:rPr>
                <w:rFonts w:asciiTheme="minorHAnsi" w:hAnsiTheme="minorHAnsi" w:cstheme="minorHAnsi"/>
                <w:iCs/>
                <w:sz w:val="22"/>
                <w:szCs w:val="22"/>
              </w:rPr>
              <w:t>with third party landowners.</w:t>
            </w:r>
            <w:r w:rsidR="004B7014">
              <w:rPr>
                <w:rFonts w:asciiTheme="minorHAnsi" w:hAnsiTheme="minorHAnsi" w:cstheme="minorHAnsi"/>
                <w:iCs/>
                <w:sz w:val="22"/>
                <w:szCs w:val="22"/>
              </w:rPr>
              <w:t xml:space="preserve">  The Addendum is in the agenda pack for reference and to aid any discussion on this item.</w:t>
            </w:r>
          </w:p>
          <w:p w14:paraId="3D667A6C" w14:textId="77777777" w:rsidR="00256934" w:rsidRDefault="00256934"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D16E8C2" w14:textId="77777777" w:rsidR="00256934" w:rsidRDefault="00256934"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256934">
              <w:rPr>
                <w:rFonts w:asciiTheme="minorHAnsi" w:hAnsiTheme="minorHAnsi" w:cstheme="minorHAnsi"/>
                <w:i/>
                <w:sz w:val="22"/>
                <w:szCs w:val="22"/>
              </w:rPr>
              <w:t>Attachment 2.4 The Forest of Dean Gateway Report Addendum</w:t>
            </w:r>
          </w:p>
          <w:p w14:paraId="362FA77A" w14:textId="570F3723" w:rsidR="00E03403" w:rsidRPr="00256934" w:rsidRDefault="00E03403"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C620C8" w:rsidRPr="008804AF" w14:paraId="3D1B6348"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6EB6A4E" w14:textId="223FB0BB" w:rsidR="00C620C8" w:rsidRDefault="00C620C8" w:rsidP="007E1836">
            <w:pPr>
              <w:rPr>
                <w:rFonts w:asciiTheme="minorHAnsi" w:hAnsiTheme="minorHAnsi" w:cstheme="minorHAnsi"/>
                <w:iCs/>
                <w:sz w:val="22"/>
                <w:szCs w:val="22"/>
              </w:rPr>
            </w:pPr>
            <w:r>
              <w:rPr>
                <w:rFonts w:asciiTheme="minorHAnsi" w:hAnsiTheme="minorHAnsi" w:cstheme="minorHAnsi"/>
                <w:iCs/>
                <w:sz w:val="22"/>
                <w:szCs w:val="22"/>
              </w:rPr>
              <w:t>24052.</w:t>
            </w:r>
            <w:r w:rsidR="00256934">
              <w:rPr>
                <w:rFonts w:asciiTheme="minorHAnsi" w:hAnsiTheme="minorHAnsi" w:cstheme="minorHAnsi"/>
                <w:iCs/>
                <w:sz w:val="22"/>
                <w:szCs w:val="22"/>
              </w:rPr>
              <w:t>5</w:t>
            </w:r>
          </w:p>
        </w:tc>
        <w:tc>
          <w:tcPr>
            <w:tcW w:w="8609" w:type="dxa"/>
          </w:tcPr>
          <w:p w14:paraId="15607441" w14:textId="77777777" w:rsidR="00C620C8" w:rsidRDefault="00C620C8"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Memorial Bench Request</w:t>
            </w:r>
          </w:p>
          <w:p w14:paraId="52173C9F" w14:textId="77777777" w:rsidR="00C620C8" w:rsidRDefault="00C620C8"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B157464" w14:textId="4EE3ED39" w:rsidR="00C620C8" w:rsidRDefault="004324E8"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 have received a request from the Rudge family of Parkend Road, Bream requesting that they be allowed to purchase a metal bench for placement at the West Dean Centre as a memorial to Mr David Rudge who was born on Parkend Rd, Bream in 1929 and passed away in 2021 at home on Parkend Rd.</w:t>
            </w:r>
          </w:p>
          <w:p w14:paraId="27CA1FC0" w14:textId="77777777" w:rsidR="004324E8" w:rsidRDefault="004324E8"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B6C4F51" w14:textId="06D14D47" w:rsidR="004324E8" w:rsidRDefault="004324E8"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w:t>
            </w:r>
            <w:r w:rsidR="008D3E08">
              <w:rPr>
                <w:rFonts w:asciiTheme="minorHAnsi" w:hAnsiTheme="minorHAnsi" w:cstheme="minorHAnsi"/>
                <w:iCs/>
                <w:sz w:val="22"/>
                <w:szCs w:val="22"/>
              </w:rPr>
              <w:t>is</w:t>
            </w:r>
            <w:r>
              <w:rPr>
                <w:rFonts w:asciiTheme="minorHAnsi" w:hAnsiTheme="minorHAnsi" w:cstheme="minorHAnsi"/>
                <w:iCs/>
                <w:sz w:val="22"/>
                <w:szCs w:val="22"/>
              </w:rPr>
              <w:t xml:space="preserve"> asked to consider this request </w:t>
            </w:r>
            <w:r w:rsidR="008D3E08">
              <w:rPr>
                <w:rFonts w:asciiTheme="minorHAnsi" w:hAnsiTheme="minorHAnsi" w:cstheme="minorHAnsi"/>
                <w:iCs/>
                <w:sz w:val="22"/>
                <w:szCs w:val="22"/>
              </w:rPr>
              <w:t>to</w:t>
            </w:r>
            <w:r>
              <w:rPr>
                <w:rFonts w:asciiTheme="minorHAnsi" w:hAnsiTheme="minorHAnsi" w:cstheme="minorHAnsi"/>
                <w:iCs/>
                <w:sz w:val="22"/>
                <w:szCs w:val="22"/>
              </w:rPr>
              <w:t xml:space="preserve"> </w:t>
            </w:r>
            <w:r w:rsidR="008D3E08">
              <w:rPr>
                <w:rFonts w:asciiTheme="minorHAnsi" w:hAnsiTheme="minorHAnsi" w:cstheme="minorHAnsi"/>
                <w:iCs/>
                <w:sz w:val="22"/>
                <w:szCs w:val="22"/>
              </w:rPr>
              <w:t>allow a bench to be sited in an appropriate location within the grounds of the centre and that we assist in funding the installation of the bench, if approved by Council.</w:t>
            </w:r>
          </w:p>
          <w:p w14:paraId="205A23C8" w14:textId="182D7A81" w:rsidR="00C620C8" w:rsidRPr="00C620C8" w:rsidRDefault="00C620C8"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F0A05" w:rsidRPr="008804AF" w14:paraId="01FEE5FC"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372E0828" w14:textId="3F45FC2F" w:rsidR="00AF0A05" w:rsidRDefault="00AF0A05" w:rsidP="007E1836">
            <w:pPr>
              <w:rPr>
                <w:rFonts w:asciiTheme="minorHAnsi" w:hAnsiTheme="minorHAnsi" w:cstheme="minorHAnsi"/>
                <w:iCs/>
                <w:sz w:val="22"/>
                <w:szCs w:val="22"/>
              </w:rPr>
            </w:pPr>
            <w:r>
              <w:rPr>
                <w:rFonts w:asciiTheme="minorHAnsi" w:hAnsiTheme="minorHAnsi" w:cstheme="minorHAnsi"/>
                <w:iCs/>
                <w:sz w:val="22"/>
                <w:szCs w:val="22"/>
              </w:rPr>
              <w:t>24052.</w:t>
            </w:r>
            <w:r w:rsidR="00256934">
              <w:rPr>
                <w:rFonts w:asciiTheme="minorHAnsi" w:hAnsiTheme="minorHAnsi" w:cstheme="minorHAnsi"/>
                <w:iCs/>
                <w:sz w:val="22"/>
                <w:szCs w:val="22"/>
              </w:rPr>
              <w:t>6</w:t>
            </w:r>
          </w:p>
        </w:tc>
        <w:tc>
          <w:tcPr>
            <w:tcW w:w="8609" w:type="dxa"/>
          </w:tcPr>
          <w:p w14:paraId="62A2FC1D" w14:textId="77777777" w:rsidR="00AF0A05" w:rsidRDefault="00AF0A0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Notifications</w:t>
            </w:r>
          </w:p>
          <w:p w14:paraId="47E41962" w14:textId="77777777" w:rsidR="00AF0A05" w:rsidRDefault="00AF0A0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236A63D" w14:textId="77777777" w:rsidR="00AF0A05" w:rsidRDefault="00AF0A05"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FoDDC are no longer issuing letters to near neighbours of planning applications.  Recent experiences of this new system have highlighted how it disenfranchises residents and effectively denies them the opportunity to make suitable, effective and timely representation to the planning department.  In the current case of P0332/24/OUT Land North of Lydney Road Bream residents living beside the proposed development of 30 new homes have relied on word of mouth to be made aware of the application and have subsequently struggled to make comments with the time limits as a result</w:t>
            </w:r>
            <w:r w:rsidR="00BF1970">
              <w:rPr>
                <w:rFonts w:asciiTheme="minorHAnsi" w:hAnsiTheme="minorHAnsi" w:cstheme="minorHAnsi"/>
                <w:iCs/>
                <w:sz w:val="22"/>
                <w:szCs w:val="22"/>
              </w:rPr>
              <w:t>.</w:t>
            </w:r>
          </w:p>
          <w:p w14:paraId="2EAE58D0" w14:textId="77777777" w:rsidR="00BF1970" w:rsidRDefault="00BF1970"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5043141" w14:textId="54E3B4AC" w:rsidR="00BF1970" w:rsidRDefault="00BF1970"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Cllrs Lewis and Dunford propose the following motion for Councils consideration and decision:</w:t>
            </w:r>
          </w:p>
          <w:p w14:paraId="5C3BA3A2" w14:textId="77777777" w:rsidR="00BF1970" w:rsidRDefault="00BF1970"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8AE9E4E" w14:textId="4624145A" w:rsidR="00BF1970" w:rsidRPr="00BF1970" w:rsidRDefault="00BF1970"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BF1970">
              <w:rPr>
                <w:rFonts w:asciiTheme="minorHAnsi" w:hAnsiTheme="minorHAnsi" w:cstheme="minorHAnsi"/>
                <w:iCs/>
                <w:sz w:val="22"/>
                <w:szCs w:val="22"/>
              </w:rPr>
              <w:t>“That WDPC write to the leader of FoDDC and its chief planning officer to express grave dissatisfaction with this new system and request that the democratic rights of residents are respected and that the previous system of written notification to neighbours in all planning applications be reinstated at the earliest possible juncture.”</w:t>
            </w:r>
          </w:p>
          <w:p w14:paraId="7BFBB295" w14:textId="2896EFD2" w:rsidR="00BF1970" w:rsidRPr="00AF0A05" w:rsidRDefault="00BF1970"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D7436" w:rsidRPr="008804AF" w14:paraId="13126AA4"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76CEAFC" w14:textId="43577199" w:rsidR="004D7436" w:rsidRDefault="004D7436" w:rsidP="007E1836">
            <w:pPr>
              <w:rPr>
                <w:rFonts w:asciiTheme="minorHAnsi" w:hAnsiTheme="minorHAnsi" w:cstheme="minorHAnsi"/>
                <w:iCs/>
                <w:sz w:val="22"/>
                <w:szCs w:val="22"/>
              </w:rPr>
            </w:pPr>
            <w:r>
              <w:rPr>
                <w:rFonts w:asciiTheme="minorHAnsi" w:hAnsiTheme="minorHAnsi" w:cstheme="minorHAnsi"/>
                <w:iCs/>
                <w:sz w:val="22"/>
                <w:szCs w:val="22"/>
              </w:rPr>
              <w:t>24052.</w:t>
            </w:r>
            <w:r w:rsidR="00256934">
              <w:rPr>
                <w:rFonts w:asciiTheme="minorHAnsi" w:hAnsiTheme="minorHAnsi" w:cstheme="minorHAnsi"/>
                <w:iCs/>
                <w:sz w:val="22"/>
                <w:szCs w:val="22"/>
              </w:rPr>
              <w:t>7</w:t>
            </w:r>
          </w:p>
        </w:tc>
        <w:tc>
          <w:tcPr>
            <w:tcW w:w="8609" w:type="dxa"/>
          </w:tcPr>
          <w:p w14:paraId="1BFF44BB" w14:textId="39AAF9DD" w:rsidR="004D7436"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Scarr Bandstand – Lease</w:t>
            </w:r>
          </w:p>
          <w:p w14:paraId="61BDE507" w14:textId="77777777" w:rsidR="004D7436"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0CE4CDF" w14:textId="77777777" w:rsidR="0013272B"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Friends of Scarr Band Stand have now reached the finalisation of the change of lease to them being the primary lease holder with the Secretary of State for Environment, Food and Rural Affairs, with </w:t>
            </w:r>
            <w:proofErr w:type="spellStart"/>
            <w:r>
              <w:rPr>
                <w:rFonts w:asciiTheme="minorHAnsi" w:hAnsiTheme="minorHAnsi" w:cstheme="minorHAnsi"/>
                <w:iCs/>
                <w:sz w:val="22"/>
                <w:szCs w:val="22"/>
              </w:rPr>
              <w:t>Michelmores</w:t>
            </w:r>
            <w:proofErr w:type="spellEnd"/>
            <w:r w:rsidR="0013272B">
              <w:rPr>
                <w:rFonts w:asciiTheme="minorHAnsi" w:hAnsiTheme="minorHAnsi" w:cstheme="minorHAnsi"/>
                <w:iCs/>
                <w:sz w:val="22"/>
                <w:szCs w:val="22"/>
              </w:rPr>
              <w:t xml:space="preserve"> LLP</w:t>
            </w:r>
            <w:r>
              <w:rPr>
                <w:rFonts w:asciiTheme="minorHAnsi" w:hAnsiTheme="minorHAnsi" w:cstheme="minorHAnsi"/>
                <w:iCs/>
                <w:sz w:val="22"/>
                <w:szCs w:val="22"/>
              </w:rPr>
              <w:t xml:space="preserve"> acting on their behalf.  </w:t>
            </w:r>
          </w:p>
          <w:p w14:paraId="5CD3A0BF" w14:textId="77777777" w:rsidR="0013272B" w:rsidRDefault="0013272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5F77" w14:textId="3DCAA152" w:rsidR="004D7436"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w:t>
            </w:r>
            <w:r w:rsidR="0013272B">
              <w:rPr>
                <w:rFonts w:asciiTheme="minorHAnsi" w:hAnsiTheme="minorHAnsi" w:cstheme="minorHAnsi"/>
                <w:iCs/>
                <w:sz w:val="22"/>
                <w:szCs w:val="22"/>
              </w:rPr>
              <w:t>is</w:t>
            </w:r>
            <w:r>
              <w:rPr>
                <w:rFonts w:asciiTheme="minorHAnsi" w:hAnsiTheme="minorHAnsi" w:cstheme="minorHAnsi"/>
                <w:iCs/>
                <w:sz w:val="22"/>
                <w:szCs w:val="22"/>
              </w:rPr>
              <w:t xml:space="preserve"> change, which has been previously discussed and approved by Council</w:t>
            </w:r>
            <w:r w:rsidR="0013272B">
              <w:rPr>
                <w:rFonts w:asciiTheme="minorHAnsi" w:hAnsiTheme="minorHAnsi" w:cstheme="minorHAnsi"/>
                <w:iCs/>
                <w:sz w:val="22"/>
                <w:szCs w:val="22"/>
              </w:rPr>
              <w:t>,</w:t>
            </w:r>
            <w:r>
              <w:rPr>
                <w:rFonts w:asciiTheme="minorHAnsi" w:hAnsiTheme="minorHAnsi" w:cstheme="minorHAnsi"/>
                <w:iCs/>
                <w:sz w:val="22"/>
                <w:szCs w:val="22"/>
              </w:rPr>
              <w:t xml:space="preserve"> will allow them to access external grant funding to complete the project to install a roof covering to the band stand.</w:t>
            </w:r>
          </w:p>
          <w:p w14:paraId="2676A50C" w14:textId="77777777" w:rsidR="004D7436"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F1DB290" w14:textId="0F21F39D" w:rsidR="004D7436" w:rsidRPr="004D7436"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is asked to engage Mr Paul O’Flynn to act on the Council and the Friends of Scarr Bandstands behalf in this matter</w:t>
            </w:r>
            <w:r w:rsidR="004C0627">
              <w:rPr>
                <w:rFonts w:asciiTheme="minorHAnsi" w:hAnsiTheme="minorHAnsi" w:cstheme="minorHAnsi"/>
                <w:iCs/>
                <w:sz w:val="22"/>
                <w:szCs w:val="22"/>
              </w:rPr>
              <w:t xml:space="preserve">.  The costs for this work and those incurred by Forestry England for the lease will also have to be borne by WDPC and Friends of Scarr bandstand on a 50:50 basis with these being </w:t>
            </w:r>
            <w:r>
              <w:rPr>
                <w:rFonts w:asciiTheme="minorHAnsi" w:hAnsiTheme="minorHAnsi" w:cstheme="minorHAnsi"/>
                <w:iCs/>
                <w:sz w:val="22"/>
                <w:szCs w:val="22"/>
              </w:rPr>
              <w:t>approximate £</w:t>
            </w:r>
            <w:r w:rsidR="004C0627">
              <w:rPr>
                <w:rFonts w:asciiTheme="minorHAnsi" w:hAnsiTheme="minorHAnsi" w:cstheme="minorHAnsi"/>
                <w:iCs/>
                <w:sz w:val="22"/>
                <w:szCs w:val="22"/>
              </w:rPr>
              <w:t>2,400 plus £xxx</w:t>
            </w:r>
            <w:r w:rsidR="005301DB">
              <w:rPr>
                <w:rFonts w:asciiTheme="minorHAnsi" w:hAnsiTheme="minorHAnsi" w:cstheme="minorHAnsi"/>
                <w:iCs/>
                <w:sz w:val="22"/>
                <w:szCs w:val="22"/>
              </w:rPr>
              <w:t xml:space="preserve"> totalling £</w:t>
            </w:r>
            <w:proofErr w:type="spellStart"/>
            <w:r w:rsidR="005301DB">
              <w:rPr>
                <w:rFonts w:asciiTheme="minorHAnsi" w:hAnsiTheme="minorHAnsi" w:cstheme="minorHAnsi"/>
                <w:iCs/>
                <w:sz w:val="22"/>
                <w:szCs w:val="22"/>
              </w:rPr>
              <w:t>xxxx</w:t>
            </w:r>
            <w:proofErr w:type="spellEnd"/>
            <w:r w:rsidR="005301DB">
              <w:rPr>
                <w:rFonts w:asciiTheme="minorHAnsi" w:hAnsiTheme="minorHAnsi" w:cstheme="minorHAnsi"/>
                <w:iCs/>
                <w:sz w:val="22"/>
                <w:szCs w:val="22"/>
              </w:rPr>
              <w:t xml:space="preserve"> with WDPC bearing £</w:t>
            </w:r>
            <w:proofErr w:type="spellStart"/>
            <w:r w:rsidR="005301DB">
              <w:rPr>
                <w:rFonts w:asciiTheme="minorHAnsi" w:hAnsiTheme="minorHAnsi" w:cstheme="minorHAnsi"/>
                <w:iCs/>
                <w:sz w:val="22"/>
                <w:szCs w:val="22"/>
              </w:rPr>
              <w:t>xxxx</w:t>
            </w:r>
            <w:proofErr w:type="spellEnd"/>
            <w:r>
              <w:rPr>
                <w:rFonts w:asciiTheme="minorHAnsi" w:hAnsiTheme="minorHAnsi" w:cstheme="minorHAnsi"/>
                <w:iCs/>
                <w:sz w:val="22"/>
                <w:szCs w:val="22"/>
              </w:rPr>
              <w:t>.</w:t>
            </w:r>
          </w:p>
          <w:p w14:paraId="6B636F37" w14:textId="77777777" w:rsidR="004D7436" w:rsidRDefault="004D7436"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87F9F63" w14:textId="2EFC18EF" w:rsidR="00175411" w:rsidRDefault="00175411"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9861CB" w:rsidRPr="008804AF" w14:paraId="5E630C4E"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01FAF1D" w14:textId="40EE468A" w:rsidR="009861CB" w:rsidRDefault="009861CB" w:rsidP="007E1836">
            <w:pPr>
              <w:rPr>
                <w:rFonts w:asciiTheme="minorHAnsi" w:hAnsiTheme="minorHAnsi" w:cstheme="minorHAnsi"/>
                <w:iCs/>
                <w:sz w:val="22"/>
                <w:szCs w:val="22"/>
              </w:rPr>
            </w:pPr>
            <w:r>
              <w:rPr>
                <w:rFonts w:asciiTheme="minorHAnsi" w:hAnsiTheme="minorHAnsi" w:cstheme="minorHAnsi"/>
                <w:iCs/>
                <w:sz w:val="22"/>
                <w:szCs w:val="22"/>
              </w:rPr>
              <w:lastRenderedPageBreak/>
              <w:t>24052.8</w:t>
            </w:r>
          </w:p>
        </w:tc>
        <w:tc>
          <w:tcPr>
            <w:tcW w:w="8609" w:type="dxa"/>
          </w:tcPr>
          <w:p w14:paraId="698A9DED" w14:textId="77777777" w:rsidR="009861CB" w:rsidRDefault="009861C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High School Award Scheme</w:t>
            </w:r>
          </w:p>
          <w:p w14:paraId="0334757F" w14:textId="77777777" w:rsidR="009861CB" w:rsidRDefault="009861C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522AA0F" w14:textId="77777777" w:rsidR="009861CB" w:rsidRDefault="009861C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discuss and approve any nominations for the High School Award Scheme received for 2024.</w:t>
            </w:r>
          </w:p>
          <w:p w14:paraId="42C43A66" w14:textId="77777777" w:rsidR="009861CB" w:rsidRDefault="009861C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1FB17D2" w14:textId="77777777" w:rsidR="009861CB" w:rsidRDefault="009861C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61CB">
              <w:rPr>
                <w:rFonts w:asciiTheme="minorHAnsi" w:hAnsiTheme="minorHAnsi" w:cstheme="minorHAnsi"/>
                <w:i/>
                <w:sz w:val="22"/>
                <w:szCs w:val="22"/>
              </w:rPr>
              <w:t>Attachment</w:t>
            </w:r>
            <w:r>
              <w:rPr>
                <w:rFonts w:asciiTheme="minorHAnsi" w:hAnsiTheme="minorHAnsi" w:cstheme="minorHAnsi"/>
                <w:i/>
                <w:sz w:val="22"/>
                <w:szCs w:val="22"/>
              </w:rPr>
              <w:t xml:space="preserve"> 2.8i</w:t>
            </w:r>
            <w:r w:rsidRPr="009861CB">
              <w:rPr>
                <w:rFonts w:asciiTheme="minorHAnsi" w:hAnsiTheme="minorHAnsi" w:cstheme="minorHAnsi"/>
                <w:i/>
                <w:sz w:val="22"/>
                <w:szCs w:val="22"/>
              </w:rPr>
              <w:t xml:space="preserve"> – Anatasia Roberts Nomination </w:t>
            </w:r>
          </w:p>
          <w:p w14:paraId="6A8DD64C" w14:textId="26B6C5D6" w:rsidR="009861CB" w:rsidRPr="009861CB" w:rsidRDefault="009861CB" w:rsidP="00B74C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7E1836" w:rsidRPr="008804AF" w14:paraId="72728E2E"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0EB123D1" w14:textId="69B23D47" w:rsidR="007E1836" w:rsidRPr="008804AF" w:rsidRDefault="007E1836" w:rsidP="007E1836">
            <w:pPr>
              <w:rPr>
                <w:rFonts w:asciiTheme="minorHAnsi" w:hAnsiTheme="minorHAnsi" w:cstheme="minorHAnsi"/>
                <w:iCs/>
                <w:sz w:val="22"/>
                <w:szCs w:val="22"/>
              </w:rPr>
            </w:pPr>
            <w:r w:rsidRPr="00A44100">
              <w:rPr>
                <w:rFonts w:asciiTheme="minorHAnsi" w:hAnsiTheme="minorHAnsi" w:cstheme="minorHAnsi"/>
                <w:iCs/>
                <w:sz w:val="22"/>
                <w:szCs w:val="22"/>
              </w:rPr>
              <w:t>240</w:t>
            </w:r>
            <w:r w:rsidR="00BE2642">
              <w:rPr>
                <w:rFonts w:asciiTheme="minorHAnsi" w:hAnsiTheme="minorHAnsi" w:cstheme="minorHAnsi"/>
                <w:iCs/>
                <w:sz w:val="22"/>
                <w:szCs w:val="22"/>
              </w:rPr>
              <w:t>5</w:t>
            </w:r>
            <w:r w:rsidRPr="00A44100">
              <w:rPr>
                <w:rFonts w:asciiTheme="minorHAnsi" w:hAnsiTheme="minorHAnsi" w:cstheme="minorHAnsi"/>
                <w:iCs/>
                <w:sz w:val="22"/>
                <w:szCs w:val="22"/>
              </w:rPr>
              <w:t>3</w:t>
            </w:r>
          </w:p>
        </w:tc>
        <w:tc>
          <w:tcPr>
            <w:tcW w:w="8609" w:type="dxa"/>
            <w:shd w:val="clear" w:color="auto" w:fill="EAF1DD" w:themeFill="accent3" w:themeFillTint="33"/>
          </w:tcPr>
          <w:p w14:paraId="6342DB8A" w14:textId="77777777" w:rsidR="007E1836" w:rsidRPr="00F535DA"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7E1836" w:rsidRPr="00FF5DE2"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26DE88C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B6B06AD" w14:textId="07D45F5E" w:rsidR="007E1836" w:rsidRPr="008804AF" w:rsidRDefault="007E1836" w:rsidP="007E1836">
            <w:pPr>
              <w:rPr>
                <w:rFonts w:asciiTheme="minorHAnsi" w:hAnsiTheme="minorHAnsi" w:cstheme="minorHAnsi"/>
                <w:iCs/>
                <w:sz w:val="22"/>
                <w:szCs w:val="22"/>
              </w:rPr>
            </w:pPr>
            <w:r>
              <w:rPr>
                <w:rFonts w:asciiTheme="minorHAnsi" w:hAnsiTheme="minorHAnsi" w:cstheme="minorHAnsi"/>
                <w:iCs/>
                <w:sz w:val="22"/>
                <w:szCs w:val="22"/>
              </w:rPr>
              <w:t>240</w:t>
            </w:r>
            <w:r w:rsidR="00BE2642">
              <w:rPr>
                <w:rFonts w:asciiTheme="minorHAnsi" w:hAnsiTheme="minorHAnsi" w:cstheme="minorHAnsi"/>
                <w:iCs/>
                <w:sz w:val="22"/>
                <w:szCs w:val="22"/>
              </w:rPr>
              <w:t>5</w:t>
            </w:r>
            <w:r>
              <w:rPr>
                <w:rFonts w:asciiTheme="minorHAnsi" w:hAnsiTheme="minorHAnsi" w:cstheme="minorHAnsi"/>
                <w:iCs/>
                <w:sz w:val="22"/>
                <w:szCs w:val="22"/>
              </w:rPr>
              <w:t>3.1</w:t>
            </w:r>
          </w:p>
        </w:tc>
        <w:tc>
          <w:tcPr>
            <w:tcW w:w="8609" w:type="dxa"/>
          </w:tcPr>
          <w:p w14:paraId="46BDA936"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345701E0"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633343" w14:textId="5D0AC77E"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Planning Committee </w:t>
            </w:r>
            <w:r w:rsidR="004C4E67">
              <w:rPr>
                <w:rFonts w:asciiTheme="minorHAnsi" w:hAnsiTheme="minorHAnsi" w:cstheme="minorHAnsi"/>
                <w:iCs/>
                <w:sz w:val="22"/>
                <w:szCs w:val="22"/>
              </w:rPr>
              <w:t xml:space="preserve">meetings </w:t>
            </w:r>
            <w:r>
              <w:rPr>
                <w:rFonts w:asciiTheme="minorHAnsi" w:hAnsiTheme="minorHAnsi" w:cstheme="minorHAnsi"/>
                <w:iCs/>
                <w:sz w:val="22"/>
                <w:szCs w:val="22"/>
              </w:rPr>
              <w:t xml:space="preserve">held on Tuesday </w:t>
            </w:r>
            <w:r w:rsidR="00B74CA5">
              <w:rPr>
                <w:rFonts w:asciiTheme="minorHAnsi" w:hAnsiTheme="minorHAnsi" w:cstheme="minorHAnsi"/>
                <w:iCs/>
                <w:sz w:val="22"/>
                <w:szCs w:val="22"/>
              </w:rPr>
              <w:t>7</w:t>
            </w:r>
            <w:r w:rsidR="00B74CA5" w:rsidRPr="00B74CA5">
              <w:rPr>
                <w:rFonts w:asciiTheme="minorHAnsi" w:hAnsiTheme="minorHAnsi" w:cstheme="minorHAnsi"/>
                <w:iCs/>
                <w:sz w:val="22"/>
                <w:szCs w:val="22"/>
                <w:vertAlign w:val="superscript"/>
              </w:rPr>
              <w:t>th</w:t>
            </w:r>
            <w:r w:rsidR="00B74CA5">
              <w:rPr>
                <w:rFonts w:asciiTheme="minorHAnsi" w:hAnsiTheme="minorHAnsi" w:cstheme="minorHAnsi"/>
                <w:iCs/>
                <w:sz w:val="22"/>
                <w:szCs w:val="22"/>
              </w:rPr>
              <w:t xml:space="preserve"> &amp; 21</w:t>
            </w:r>
            <w:r w:rsidR="00B74CA5" w:rsidRPr="00B74CA5">
              <w:rPr>
                <w:rFonts w:asciiTheme="minorHAnsi" w:hAnsiTheme="minorHAnsi" w:cstheme="minorHAnsi"/>
                <w:iCs/>
                <w:sz w:val="22"/>
                <w:szCs w:val="22"/>
                <w:vertAlign w:val="superscript"/>
              </w:rPr>
              <w:t>st</w:t>
            </w:r>
            <w:r w:rsidR="00B74CA5">
              <w:rPr>
                <w:rFonts w:asciiTheme="minorHAnsi" w:hAnsiTheme="minorHAnsi" w:cstheme="minorHAnsi"/>
                <w:iCs/>
                <w:sz w:val="22"/>
                <w:szCs w:val="22"/>
              </w:rPr>
              <w:t xml:space="preserve"> May</w:t>
            </w:r>
            <w:r>
              <w:rPr>
                <w:rFonts w:asciiTheme="minorHAnsi" w:hAnsiTheme="minorHAnsi" w:cstheme="minorHAnsi"/>
                <w:iCs/>
                <w:sz w:val="22"/>
                <w:szCs w:val="22"/>
              </w:rPr>
              <w:t xml:space="preserve"> 2024</w:t>
            </w:r>
            <w:r w:rsidR="004C4E67">
              <w:rPr>
                <w:rFonts w:asciiTheme="minorHAnsi" w:hAnsiTheme="minorHAnsi" w:cstheme="minorHAnsi"/>
                <w:iCs/>
                <w:sz w:val="22"/>
                <w:szCs w:val="22"/>
              </w:rPr>
              <w:t>.</w:t>
            </w:r>
          </w:p>
          <w:p w14:paraId="4F7C8148" w14:textId="7930A972"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meeting held on </w:t>
            </w:r>
            <w:r w:rsidR="00B74CA5">
              <w:rPr>
                <w:rFonts w:asciiTheme="minorHAnsi" w:hAnsiTheme="minorHAnsi" w:cstheme="minorHAnsi"/>
                <w:i/>
                <w:sz w:val="22"/>
                <w:szCs w:val="22"/>
              </w:rPr>
              <w:t>7</w:t>
            </w:r>
            <w:r w:rsidR="00B74CA5" w:rsidRPr="00B74CA5">
              <w:rPr>
                <w:rFonts w:asciiTheme="minorHAnsi" w:hAnsiTheme="minorHAnsi" w:cstheme="minorHAnsi"/>
                <w:i/>
                <w:sz w:val="22"/>
                <w:szCs w:val="22"/>
                <w:vertAlign w:val="superscript"/>
              </w:rPr>
              <w:t>th</w:t>
            </w:r>
            <w:r w:rsidR="00B74CA5">
              <w:rPr>
                <w:rFonts w:asciiTheme="minorHAnsi" w:hAnsiTheme="minorHAnsi" w:cstheme="minorHAnsi"/>
                <w:i/>
                <w:sz w:val="22"/>
                <w:szCs w:val="22"/>
              </w:rPr>
              <w:t xml:space="preserve"> &amp; 21</w:t>
            </w:r>
            <w:r w:rsidR="00B74CA5" w:rsidRPr="00B74CA5">
              <w:rPr>
                <w:rFonts w:asciiTheme="minorHAnsi" w:hAnsiTheme="minorHAnsi" w:cstheme="minorHAnsi"/>
                <w:i/>
                <w:sz w:val="22"/>
                <w:szCs w:val="22"/>
                <w:vertAlign w:val="superscript"/>
              </w:rPr>
              <w:t>st</w:t>
            </w:r>
            <w:r w:rsidR="00B74CA5">
              <w:rPr>
                <w:rFonts w:asciiTheme="minorHAnsi" w:hAnsiTheme="minorHAnsi" w:cstheme="minorHAnsi"/>
                <w:i/>
                <w:sz w:val="22"/>
                <w:szCs w:val="22"/>
              </w:rPr>
              <w:t xml:space="preserve"> May</w:t>
            </w:r>
            <w:r>
              <w:rPr>
                <w:rFonts w:asciiTheme="minorHAnsi" w:hAnsiTheme="minorHAnsi" w:cstheme="minorHAnsi"/>
                <w:i/>
                <w:sz w:val="22"/>
                <w:szCs w:val="22"/>
              </w:rPr>
              <w:t xml:space="preserve"> 2024.</w:t>
            </w:r>
          </w:p>
          <w:p w14:paraId="23EBC483" w14:textId="1835D3E5" w:rsidR="007E1836" w:rsidRPr="00D77223"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833458" w:rsidRPr="008804AF" w14:paraId="39627BED"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02BE669" w14:textId="27E62070" w:rsidR="00833458" w:rsidRDefault="00833458" w:rsidP="007E1836">
            <w:pPr>
              <w:rPr>
                <w:rFonts w:asciiTheme="minorHAnsi" w:hAnsiTheme="minorHAnsi" w:cstheme="minorHAnsi"/>
                <w:iCs/>
                <w:sz w:val="22"/>
                <w:szCs w:val="22"/>
              </w:rPr>
            </w:pPr>
            <w:r>
              <w:rPr>
                <w:rFonts w:asciiTheme="minorHAnsi" w:hAnsiTheme="minorHAnsi" w:cstheme="minorHAnsi"/>
                <w:iCs/>
                <w:sz w:val="22"/>
                <w:szCs w:val="22"/>
              </w:rPr>
              <w:t>24053.2</w:t>
            </w:r>
          </w:p>
        </w:tc>
        <w:tc>
          <w:tcPr>
            <w:tcW w:w="8609" w:type="dxa"/>
          </w:tcPr>
          <w:p w14:paraId="0116F110" w14:textId="77777777" w:rsidR="00833458" w:rsidRDefault="00833458"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Yorkley Court Solar Farm Community Fund</w:t>
            </w:r>
          </w:p>
          <w:p w14:paraId="49ACDA5D" w14:textId="77777777" w:rsidR="00833458" w:rsidRDefault="00833458"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7111421" w14:textId="28F02177" w:rsidR="00833458" w:rsidRDefault="00833458"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the letter of response the from FoDDC and to request the WDPC delegates take any comments from WDPC to the next YCSFCF meeting.</w:t>
            </w:r>
          </w:p>
          <w:p w14:paraId="0F332D6E" w14:textId="4401937E" w:rsidR="00833458" w:rsidRPr="00833458" w:rsidRDefault="00833458"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17FA3B1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9E5CED0" w14:textId="70AB0FF8" w:rsidR="007E1836" w:rsidRPr="008804AF" w:rsidRDefault="007E1836" w:rsidP="007E1836">
            <w:pPr>
              <w:rPr>
                <w:rFonts w:asciiTheme="minorHAnsi" w:hAnsiTheme="minorHAnsi" w:cstheme="minorHAnsi"/>
                <w:iCs/>
                <w:sz w:val="22"/>
                <w:szCs w:val="22"/>
              </w:rPr>
            </w:pPr>
            <w:r>
              <w:rPr>
                <w:rFonts w:asciiTheme="minorHAnsi" w:hAnsiTheme="minorHAnsi" w:cstheme="minorHAnsi"/>
                <w:iCs/>
                <w:sz w:val="22"/>
                <w:szCs w:val="22"/>
              </w:rPr>
              <w:t>240</w:t>
            </w:r>
            <w:r w:rsidR="00BE2642">
              <w:rPr>
                <w:rFonts w:asciiTheme="minorHAnsi" w:hAnsiTheme="minorHAnsi" w:cstheme="minorHAnsi"/>
                <w:iCs/>
                <w:sz w:val="22"/>
                <w:szCs w:val="22"/>
              </w:rPr>
              <w:t>5</w:t>
            </w:r>
            <w:r>
              <w:rPr>
                <w:rFonts w:asciiTheme="minorHAnsi" w:hAnsiTheme="minorHAnsi" w:cstheme="minorHAnsi"/>
                <w:iCs/>
                <w:sz w:val="22"/>
                <w:szCs w:val="22"/>
              </w:rPr>
              <w:t>3.</w:t>
            </w:r>
            <w:r w:rsidR="00833458">
              <w:rPr>
                <w:rFonts w:asciiTheme="minorHAnsi" w:hAnsiTheme="minorHAnsi" w:cstheme="minorHAnsi"/>
                <w:iCs/>
                <w:sz w:val="22"/>
                <w:szCs w:val="22"/>
              </w:rPr>
              <w:t>3</w:t>
            </w:r>
          </w:p>
        </w:tc>
        <w:tc>
          <w:tcPr>
            <w:tcW w:w="8609" w:type="dxa"/>
          </w:tcPr>
          <w:p w14:paraId="7030EF7B"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7E1836" w:rsidRPr="008E1D34"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7E1836" w:rsidRPr="008E1D34"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4502F914"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DF802DA" w14:textId="5BA80FB4" w:rsidR="007E1836" w:rsidRDefault="007E1836" w:rsidP="007E1836">
            <w:pPr>
              <w:rPr>
                <w:rFonts w:asciiTheme="minorHAnsi" w:hAnsiTheme="minorHAnsi" w:cstheme="minorHAnsi"/>
                <w:iCs/>
                <w:sz w:val="22"/>
                <w:szCs w:val="22"/>
              </w:rPr>
            </w:pPr>
            <w:r>
              <w:rPr>
                <w:rFonts w:asciiTheme="minorHAnsi" w:hAnsiTheme="minorHAnsi" w:cstheme="minorHAnsi"/>
                <w:iCs/>
                <w:sz w:val="22"/>
                <w:szCs w:val="22"/>
              </w:rPr>
              <w:t>240</w:t>
            </w:r>
            <w:r w:rsidR="00BE2642">
              <w:rPr>
                <w:rFonts w:asciiTheme="minorHAnsi" w:hAnsiTheme="minorHAnsi" w:cstheme="minorHAnsi"/>
                <w:iCs/>
                <w:sz w:val="22"/>
                <w:szCs w:val="22"/>
              </w:rPr>
              <w:t>5</w:t>
            </w:r>
            <w:r>
              <w:rPr>
                <w:rFonts w:asciiTheme="minorHAnsi" w:hAnsiTheme="minorHAnsi" w:cstheme="minorHAnsi"/>
                <w:iCs/>
                <w:sz w:val="22"/>
                <w:szCs w:val="22"/>
              </w:rPr>
              <w:t>3.</w:t>
            </w:r>
            <w:r w:rsidR="00833458">
              <w:rPr>
                <w:rFonts w:asciiTheme="minorHAnsi" w:hAnsiTheme="minorHAnsi" w:cstheme="minorHAnsi"/>
                <w:iCs/>
                <w:sz w:val="22"/>
                <w:szCs w:val="22"/>
              </w:rPr>
              <w:t>5</w:t>
            </w:r>
          </w:p>
        </w:tc>
        <w:tc>
          <w:tcPr>
            <w:tcW w:w="8609" w:type="dxa"/>
          </w:tcPr>
          <w:p w14:paraId="4242BDA0"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w:t>
            </w:r>
          </w:p>
          <w:p w14:paraId="3CFF2AF9"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02591BB" w14:textId="773D98BD" w:rsidR="000B62E2" w:rsidRDefault="000B62E2"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advise and seek approval for an e</w:t>
            </w:r>
            <w:r w:rsidRPr="000B62E2">
              <w:rPr>
                <w:rFonts w:asciiTheme="minorHAnsi" w:hAnsiTheme="minorHAnsi" w:cstheme="minorHAnsi"/>
                <w:iCs/>
                <w:sz w:val="22"/>
                <w:szCs w:val="22"/>
              </w:rPr>
              <w:t>mergency repair to WDC Play Park</w:t>
            </w:r>
            <w:r>
              <w:rPr>
                <w:rFonts w:asciiTheme="minorHAnsi" w:hAnsiTheme="minorHAnsi" w:cstheme="minorHAnsi"/>
                <w:iCs/>
                <w:sz w:val="22"/>
                <w:szCs w:val="22"/>
              </w:rPr>
              <w:t xml:space="preserve"> at a cost of £1,367.00 ex VAT.  This is to replace the Hopscotch panels which have been torn up by vandals.</w:t>
            </w:r>
          </w:p>
          <w:p w14:paraId="1BEE323D" w14:textId="77777777" w:rsidR="000B62E2" w:rsidRDefault="000B62E2"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9911D7F" w14:textId="796EC36E" w:rsidR="000B62E2" w:rsidRDefault="000B62E2"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Please also see April 24</w:t>
            </w:r>
            <w:r w:rsidRPr="000B62E2">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minutes for update on decisions and actions from the previous meeting.</w:t>
            </w:r>
          </w:p>
          <w:p w14:paraId="262FB9D5" w14:textId="77777777" w:rsidR="007758B4" w:rsidRDefault="007758B4"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A42CEF1" w14:textId="1D1D0F83" w:rsidR="007758B4" w:rsidRDefault="007758B4"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Repairs to WDC floor between Foyer and Kitchen – Clerks Report attached.</w:t>
            </w:r>
          </w:p>
          <w:p w14:paraId="53AF7BB5" w14:textId="77777777" w:rsidR="007758B4" w:rsidRDefault="007758B4"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16EDE49" w14:textId="2AD799FE" w:rsidR="007758B4" w:rsidRDefault="007758B4"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Oldcroft Telephone Box – members of the community have asked to use this box as a museum about Oldcroft and also a focal point for walking information.</w:t>
            </w:r>
          </w:p>
          <w:p w14:paraId="1A3EE8F0" w14:textId="77777777" w:rsidR="00D615B1" w:rsidRDefault="00D615B1"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C45EF34" w14:textId="7A33D3CC" w:rsidR="00D615B1" w:rsidRPr="00D615B1" w:rsidRDefault="00D615B1"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D615B1">
              <w:rPr>
                <w:rFonts w:asciiTheme="minorHAnsi" w:hAnsiTheme="minorHAnsi" w:cstheme="minorHAnsi"/>
                <w:b/>
                <w:bCs/>
                <w:iCs/>
                <w:sz w:val="22"/>
                <w:szCs w:val="22"/>
              </w:rPr>
              <w:t xml:space="preserve">GAPTC Training </w:t>
            </w:r>
            <w:r>
              <w:rPr>
                <w:rFonts w:asciiTheme="minorHAnsi" w:hAnsiTheme="minorHAnsi" w:cstheme="minorHAnsi"/>
                <w:b/>
                <w:bCs/>
                <w:iCs/>
                <w:sz w:val="22"/>
                <w:szCs w:val="22"/>
              </w:rPr>
              <w:t xml:space="preserve">Opportunity </w:t>
            </w:r>
          </w:p>
          <w:p w14:paraId="2C58A47F" w14:textId="77777777" w:rsidR="007E1836" w:rsidRDefault="007E1836" w:rsidP="00BE26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A885FD3" w14:textId="78ABAF49" w:rsidR="00D615B1" w:rsidRDefault="00D615B1" w:rsidP="00BE26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GAPTC are now offering face to face training for Councillors and staff on Standing Orders and the Code of Conduct and will be adding Financial Regulations later this year.  They are able to offer this service on a half day or day rate depending upon the training requirements of Council.</w:t>
            </w:r>
          </w:p>
          <w:p w14:paraId="27A06A35" w14:textId="77777777" w:rsidR="00D615B1" w:rsidRDefault="00D615B1" w:rsidP="00BE26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0B8533D" w14:textId="3532CEF7" w:rsidR="00D615B1" w:rsidRDefault="00D615B1" w:rsidP="00BE26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WDPC could consider organising a training event, covering both currently available and invite other Councillors and staff from neighbouring parishes or towns, with a payment pre delegate, to join the event up to a maximum of 30-40 delegates.</w:t>
            </w:r>
          </w:p>
          <w:p w14:paraId="7E92137F" w14:textId="4B112CD7" w:rsidR="00D615B1" w:rsidRPr="005A4571" w:rsidRDefault="00D615B1" w:rsidP="00BE26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E1836" w:rsidRPr="008804AF" w14:paraId="51E7E30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FE246A7" w14:textId="1E84047C" w:rsidR="007E1836" w:rsidRDefault="007E1836" w:rsidP="007E1836">
            <w:pPr>
              <w:rPr>
                <w:rFonts w:asciiTheme="minorHAnsi" w:hAnsiTheme="minorHAnsi" w:cstheme="minorHAnsi"/>
                <w:iCs/>
                <w:sz w:val="22"/>
                <w:szCs w:val="22"/>
              </w:rPr>
            </w:pPr>
            <w:r>
              <w:rPr>
                <w:rFonts w:asciiTheme="minorHAnsi" w:hAnsiTheme="minorHAnsi" w:cstheme="minorHAnsi"/>
                <w:iCs/>
                <w:sz w:val="22"/>
                <w:szCs w:val="22"/>
              </w:rPr>
              <w:t>240</w:t>
            </w:r>
            <w:r w:rsidR="00BE2642">
              <w:rPr>
                <w:rFonts w:asciiTheme="minorHAnsi" w:hAnsiTheme="minorHAnsi" w:cstheme="minorHAnsi"/>
                <w:iCs/>
                <w:sz w:val="22"/>
                <w:szCs w:val="22"/>
              </w:rPr>
              <w:t>5</w:t>
            </w:r>
            <w:r>
              <w:rPr>
                <w:rFonts w:asciiTheme="minorHAnsi" w:hAnsiTheme="minorHAnsi" w:cstheme="minorHAnsi"/>
                <w:iCs/>
                <w:sz w:val="22"/>
                <w:szCs w:val="22"/>
              </w:rPr>
              <w:t>3.</w:t>
            </w:r>
            <w:r w:rsidR="00833458">
              <w:rPr>
                <w:rFonts w:asciiTheme="minorHAnsi" w:hAnsiTheme="minorHAnsi" w:cstheme="minorHAnsi"/>
                <w:iCs/>
                <w:sz w:val="22"/>
                <w:szCs w:val="22"/>
              </w:rPr>
              <w:t>6</w:t>
            </w:r>
          </w:p>
        </w:tc>
        <w:tc>
          <w:tcPr>
            <w:tcW w:w="8609" w:type="dxa"/>
          </w:tcPr>
          <w:p w14:paraId="2B9FD5DF"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4607A68D" w14:textId="77777777" w:rsidR="007E1836"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D2D3D00" w14:textId="77777777" w:rsidR="007758B4" w:rsidRDefault="007758B4"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6BD2957" w14:textId="50397D96" w:rsidR="007758B4" w:rsidRPr="008804AF" w:rsidRDefault="007758B4"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7E1836" w:rsidRPr="008804AF" w14:paraId="76BB878F"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31264202" w14:textId="65AB700A" w:rsidR="007E1836" w:rsidRPr="008804AF" w:rsidRDefault="007E1836" w:rsidP="007E1836">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240</w:t>
            </w:r>
            <w:r w:rsidR="00BE2642">
              <w:rPr>
                <w:rFonts w:asciiTheme="minorHAnsi" w:hAnsiTheme="minorHAnsi" w:cstheme="minorHAnsi"/>
                <w:iCs/>
                <w:sz w:val="22"/>
                <w:szCs w:val="22"/>
              </w:rPr>
              <w:t>5</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7E1836" w:rsidRPr="008804AF" w:rsidRDefault="007E1836" w:rsidP="007E18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7E1836" w:rsidRPr="008804AF" w14:paraId="1D5D1C79" w14:textId="77777777" w:rsidTr="001C7AFF">
        <w:trPr>
          <w:trHeight w:val="1505"/>
        </w:trPr>
        <w:tc>
          <w:tcPr>
            <w:cnfStyle w:val="001000000000" w:firstRow="0" w:lastRow="0" w:firstColumn="1" w:lastColumn="0" w:oddVBand="0" w:evenVBand="0" w:oddHBand="0" w:evenHBand="0" w:firstRowFirstColumn="0" w:firstRowLastColumn="0" w:lastRowFirstColumn="0" w:lastRowLastColumn="0"/>
            <w:tcW w:w="9885" w:type="dxa"/>
            <w:gridSpan w:val="2"/>
          </w:tcPr>
          <w:p w14:paraId="77E4BE15" w14:textId="487CBE86" w:rsidR="007E1836" w:rsidRPr="008804AF" w:rsidRDefault="00C76B11" w:rsidP="007E1836">
            <w:pPr>
              <w:jc w:val="center"/>
              <w:rPr>
                <w:rFonts w:asciiTheme="minorHAnsi" w:hAnsiTheme="minorHAnsi" w:cstheme="minorHAnsi"/>
                <w:b w:val="0"/>
                <w:bCs w:val="0"/>
                <w:iCs/>
                <w:sz w:val="22"/>
                <w:szCs w:val="22"/>
              </w:rPr>
            </w:pPr>
            <w:r w:rsidRPr="00C76B11">
              <w:rPr>
                <w:rFonts w:asciiTheme="minorHAnsi" w:hAnsiTheme="minorHAnsi" w:cstheme="minorHAnsi"/>
                <w:iCs/>
                <w:noProof/>
                <w:sz w:val="22"/>
                <w:szCs w:val="22"/>
              </w:rPr>
              <w:drawing>
                <wp:inline distT="0" distB="0" distL="0" distR="0" wp14:anchorId="74A600BB" wp14:editId="0825EEC7">
                  <wp:extent cx="6057900" cy="4635047"/>
                  <wp:effectExtent l="0" t="0" r="0" b="0"/>
                  <wp:docPr id="2129215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15607" name=""/>
                          <pic:cNvPicPr/>
                        </pic:nvPicPr>
                        <pic:blipFill>
                          <a:blip r:embed="rId13"/>
                          <a:stretch>
                            <a:fillRect/>
                          </a:stretch>
                        </pic:blipFill>
                        <pic:spPr>
                          <a:xfrm>
                            <a:off x="0" y="0"/>
                            <a:ext cx="6075473" cy="4648493"/>
                          </a:xfrm>
                          <a:prstGeom prst="rect">
                            <a:avLst/>
                          </a:prstGeom>
                        </pic:spPr>
                      </pic:pic>
                    </a:graphicData>
                  </a:graphic>
                </wp:inline>
              </w:drawing>
            </w:r>
          </w:p>
        </w:tc>
      </w:tr>
      <w:tr w:rsidR="007E1836" w:rsidRPr="008804AF" w14:paraId="5BCE1599" w14:textId="77777777" w:rsidTr="001C7AFF">
        <w:tc>
          <w:tcPr>
            <w:cnfStyle w:val="001000000000" w:firstRow="0" w:lastRow="0" w:firstColumn="1" w:lastColumn="0" w:oddVBand="0" w:evenVBand="0" w:oddHBand="0" w:evenHBand="0" w:firstRowFirstColumn="0" w:firstRowLastColumn="0" w:lastRowFirstColumn="0" w:lastRowLastColumn="0"/>
            <w:tcW w:w="9885" w:type="dxa"/>
            <w:gridSpan w:val="2"/>
          </w:tcPr>
          <w:p w14:paraId="15B725EE" w14:textId="77777777" w:rsidR="007E1836" w:rsidRPr="008804AF" w:rsidRDefault="007E1836" w:rsidP="007E1836">
            <w:pPr>
              <w:ind w:left="720" w:hanging="720"/>
              <w:jc w:val="both"/>
              <w:rPr>
                <w:rFonts w:asciiTheme="minorHAnsi" w:hAnsiTheme="minorHAnsi" w:cstheme="minorHAnsi"/>
                <w:b w:val="0"/>
                <w:bCs w:val="0"/>
                <w:sz w:val="22"/>
                <w:szCs w:val="22"/>
              </w:rPr>
            </w:pPr>
          </w:p>
          <w:p w14:paraId="6FA0E5B1" w14:textId="0B2348F9"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6F2FF8C0"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r w:rsidR="00BE2642">
              <w:rPr>
                <w:rFonts w:asciiTheme="minorHAnsi" w:hAnsiTheme="minorHAnsi" w:cstheme="minorHAnsi"/>
                <w:b w:val="0"/>
                <w:bCs w:val="0"/>
                <w:sz w:val="20"/>
                <w:szCs w:val="20"/>
              </w:rPr>
              <w:t xml:space="preserve"> Speakers may only speak once.</w:t>
            </w:r>
          </w:p>
          <w:p w14:paraId="39BD5F4E" w14:textId="17826969"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7E1836" w:rsidRPr="008804AF" w:rsidRDefault="007E1836" w:rsidP="007E1836">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7E1836" w:rsidRPr="008804AF" w:rsidRDefault="007E1836" w:rsidP="007E1836">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7E1836" w:rsidRPr="008804AF" w:rsidRDefault="007E1836" w:rsidP="007E183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7E1836" w:rsidRPr="008804AF" w:rsidRDefault="007E1836" w:rsidP="007E1836">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7E1836" w:rsidRPr="008804AF" w:rsidRDefault="007E1836" w:rsidP="007E1836">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7E1836" w:rsidRPr="008804AF" w:rsidRDefault="007E1836" w:rsidP="007E1836">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C518B5">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B2E40" w14:textId="77777777" w:rsidR="00FF409E" w:rsidRDefault="00FF409E" w:rsidP="00A76BB3">
      <w:r>
        <w:separator/>
      </w:r>
    </w:p>
  </w:endnote>
  <w:endnote w:type="continuationSeparator" w:id="0">
    <w:p w14:paraId="0B6685D9" w14:textId="77777777" w:rsidR="00FF409E" w:rsidRDefault="00FF409E"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E2164" w14:textId="064E8C89"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7758B4">
      <w:rPr>
        <w:noProof/>
        <w:sz w:val="20"/>
        <w:szCs w:val="20"/>
      </w:rPr>
      <w:t>22 May 2024</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50F95" w14:textId="77777777" w:rsidR="00FF409E" w:rsidRDefault="00FF409E" w:rsidP="00A76BB3">
      <w:r>
        <w:separator/>
      </w:r>
    </w:p>
  </w:footnote>
  <w:footnote w:type="continuationSeparator" w:id="0">
    <w:p w14:paraId="5E19A8C1" w14:textId="77777777" w:rsidR="00FF409E" w:rsidRDefault="00FF409E"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83E7501"/>
    <w:multiLevelType w:val="hybridMultilevel"/>
    <w:tmpl w:val="10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80AC8"/>
    <w:multiLevelType w:val="hybridMultilevel"/>
    <w:tmpl w:val="765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9FD"/>
    <w:multiLevelType w:val="hybridMultilevel"/>
    <w:tmpl w:val="CD30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1347F3"/>
    <w:multiLevelType w:val="hybridMultilevel"/>
    <w:tmpl w:val="155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394667D"/>
    <w:multiLevelType w:val="hybridMultilevel"/>
    <w:tmpl w:val="11B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65CF6"/>
    <w:multiLevelType w:val="hybridMultilevel"/>
    <w:tmpl w:val="DACA1D82"/>
    <w:lvl w:ilvl="0" w:tplc="AC70A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30"/>
  </w:num>
  <w:num w:numId="3" w16cid:durableId="1473018504">
    <w:abstractNumId w:val="18"/>
  </w:num>
  <w:num w:numId="4" w16cid:durableId="73747330">
    <w:abstractNumId w:val="29"/>
  </w:num>
  <w:num w:numId="5" w16cid:durableId="124155499">
    <w:abstractNumId w:val="9"/>
  </w:num>
  <w:num w:numId="6" w16cid:durableId="1611279189">
    <w:abstractNumId w:val="26"/>
  </w:num>
  <w:num w:numId="7" w16cid:durableId="267859756">
    <w:abstractNumId w:val="19"/>
  </w:num>
  <w:num w:numId="8" w16cid:durableId="667904377">
    <w:abstractNumId w:val="6"/>
  </w:num>
  <w:num w:numId="9" w16cid:durableId="2102335927">
    <w:abstractNumId w:val="10"/>
  </w:num>
  <w:num w:numId="10" w16cid:durableId="237596976">
    <w:abstractNumId w:val="7"/>
  </w:num>
  <w:num w:numId="11" w16cid:durableId="534851886">
    <w:abstractNumId w:val="28"/>
  </w:num>
  <w:num w:numId="12" w16cid:durableId="326637422">
    <w:abstractNumId w:val="5"/>
  </w:num>
  <w:num w:numId="13" w16cid:durableId="446198235">
    <w:abstractNumId w:val="14"/>
  </w:num>
  <w:num w:numId="14" w16cid:durableId="2051882350">
    <w:abstractNumId w:val="22"/>
  </w:num>
  <w:num w:numId="15" w16cid:durableId="876892285">
    <w:abstractNumId w:val="2"/>
  </w:num>
  <w:num w:numId="16" w16cid:durableId="45615655">
    <w:abstractNumId w:val="8"/>
  </w:num>
  <w:num w:numId="17" w16cid:durableId="179514682">
    <w:abstractNumId w:val="12"/>
  </w:num>
  <w:num w:numId="18" w16cid:durableId="1865552438">
    <w:abstractNumId w:val="21"/>
  </w:num>
  <w:num w:numId="19" w16cid:durableId="5252167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7"/>
  </w:num>
  <w:num w:numId="21" w16cid:durableId="124008117">
    <w:abstractNumId w:val="32"/>
  </w:num>
  <w:num w:numId="22" w16cid:durableId="1793286121">
    <w:abstractNumId w:val="15"/>
  </w:num>
  <w:num w:numId="23" w16cid:durableId="1470174849">
    <w:abstractNumId w:val="4"/>
  </w:num>
  <w:num w:numId="24" w16cid:durableId="1821922046">
    <w:abstractNumId w:val="16"/>
  </w:num>
  <w:num w:numId="25" w16cid:durableId="800535090">
    <w:abstractNumId w:val="23"/>
  </w:num>
  <w:num w:numId="26" w16cid:durableId="1821190235">
    <w:abstractNumId w:val="27"/>
  </w:num>
  <w:num w:numId="27" w16cid:durableId="588199998">
    <w:abstractNumId w:val="20"/>
  </w:num>
  <w:num w:numId="28" w16cid:durableId="1532263078">
    <w:abstractNumId w:val="33"/>
  </w:num>
  <w:num w:numId="29" w16cid:durableId="1876119095">
    <w:abstractNumId w:val="25"/>
  </w:num>
  <w:num w:numId="30" w16cid:durableId="518204215">
    <w:abstractNumId w:val="3"/>
  </w:num>
  <w:num w:numId="31" w16cid:durableId="1524129978">
    <w:abstractNumId w:val="1"/>
  </w:num>
  <w:num w:numId="32" w16cid:durableId="740981433">
    <w:abstractNumId w:val="24"/>
  </w:num>
  <w:num w:numId="33" w16cid:durableId="2061128927">
    <w:abstractNumId w:val="11"/>
  </w:num>
  <w:num w:numId="34" w16cid:durableId="2534397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037B"/>
    <w:rsid w:val="00004190"/>
    <w:rsid w:val="0001130C"/>
    <w:rsid w:val="00013D01"/>
    <w:rsid w:val="0001510F"/>
    <w:rsid w:val="000155E9"/>
    <w:rsid w:val="00023922"/>
    <w:rsid w:val="00024FB8"/>
    <w:rsid w:val="000273BF"/>
    <w:rsid w:val="000319DB"/>
    <w:rsid w:val="0003264F"/>
    <w:rsid w:val="00037F6D"/>
    <w:rsid w:val="000418ED"/>
    <w:rsid w:val="000433B3"/>
    <w:rsid w:val="00047736"/>
    <w:rsid w:val="00060CAC"/>
    <w:rsid w:val="000662A3"/>
    <w:rsid w:val="00075D31"/>
    <w:rsid w:val="00086645"/>
    <w:rsid w:val="00091961"/>
    <w:rsid w:val="00091A9D"/>
    <w:rsid w:val="000935B1"/>
    <w:rsid w:val="00096685"/>
    <w:rsid w:val="000A1CF8"/>
    <w:rsid w:val="000A34DA"/>
    <w:rsid w:val="000B15D7"/>
    <w:rsid w:val="000B222E"/>
    <w:rsid w:val="000B3FF9"/>
    <w:rsid w:val="000B4945"/>
    <w:rsid w:val="000B5495"/>
    <w:rsid w:val="000B62E2"/>
    <w:rsid w:val="000C6AE1"/>
    <w:rsid w:val="000C73F2"/>
    <w:rsid w:val="000D118D"/>
    <w:rsid w:val="000E04FB"/>
    <w:rsid w:val="000E0C62"/>
    <w:rsid w:val="000E2AA8"/>
    <w:rsid w:val="000F1F1B"/>
    <w:rsid w:val="000F3290"/>
    <w:rsid w:val="00103A7A"/>
    <w:rsid w:val="00103FF1"/>
    <w:rsid w:val="00105120"/>
    <w:rsid w:val="00106571"/>
    <w:rsid w:val="00106622"/>
    <w:rsid w:val="001073C2"/>
    <w:rsid w:val="00112336"/>
    <w:rsid w:val="00114EC4"/>
    <w:rsid w:val="00117531"/>
    <w:rsid w:val="0012281E"/>
    <w:rsid w:val="00126690"/>
    <w:rsid w:val="00127D48"/>
    <w:rsid w:val="0013272B"/>
    <w:rsid w:val="0013350D"/>
    <w:rsid w:val="00143170"/>
    <w:rsid w:val="001455A3"/>
    <w:rsid w:val="00146267"/>
    <w:rsid w:val="00150133"/>
    <w:rsid w:val="0015500A"/>
    <w:rsid w:val="001552F2"/>
    <w:rsid w:val="001558EA"/>
    <w:rsid w:val="00156CA4"/>
    <w:rsid w:val="001654BF"/>
    <w:rsid w:val="00165AE2"/>
    <w:rsid w:val="00167336"/>
    <w:rsid w:val="0017264B"/>
    <w:rsid w:val="001744E9"/>
    <w:rsid w:val="00175411"/>
    <w:rsid w:val="001821E5"/>
    <w:rsid w:val="001842DD"/>
    <w:rsid w:val="001858BE"/>
    <w:rsid w:val="00186C1C"/>
    <w:rsid w:val="00190052"/>
    <w:rsid w:val="00192D1C"/>
    <w:rsid w:val="0019486A"/>
    <w:rsid w:val="00197F59"/>
    <w:rsid w:val="001A1AA1"/>
    <w:rsid w:val="001A2D86"/>
    <w:rsid w:val="001A52D5"/>
    <w:rsid w:val="001A5534"/>
    <w:rsid w:val="001A7C0B"/>
    <w:rsid w:val="001B6D19"/>
    <w:rsid w:val="001B7426"/>
    <w:rsid w:val="001C0175"/>
    <w:rsid w:val="001C0547"/>
    <w:rsid w:val="001C145B"/>
    <w:rsid w:val="001C400A"/>
    <w:rsid w:val="001C4410"/>
    <w:rsid w:val="001C7AFF"/>
    <w:rsid w:val="001D0D8F"/>
    <w:rsid w:val="001D1AEE"/>
    <w:rsid w:val="001D3800"/>
    <w:rsid w:val="001D4B92"/>
    <w:rsid w:val="001E4A0C"/>
    <w:rsid w:val="001F14C7"/>
    <w:rsid w:val="001F14D7"/>
    <w:rsid w:val="001F3F23"/>
    <w:rsid w:val="001F4158"/>
    <w:rsid w:val="0021247B"/>
    <w:rsid w:val="0021261A"/>
    <w:rsid w:val="002137A3"/>
    <w:rsid w:val="00215E13"/>
    <w:rsid w:val="00216A2E"/>
    <w:rsid w:val="002304D7"/>
    <w:rsid w:val="002317C5"/>
    <w:rsid w:val="00232EA5"/>
    <w:rsid w:val="00233AD1"/>
    <w:rsid w:val="002407FA"/>
    <w:rsid w:val="00240E05"/>
    <w:rsid w:val="00242928"/>
    <w:rsid w:val="002449A9"/>
    <w:rsid w:val="00246588"/>
    <w:rsid w:val="00247DDE"/>
    <w:rsid w:val="0025663F"/>
    <w:rsid w:val="00256934"/>
    <w:rsid w:val="00262A55"/>
    <w:rsid w:val="002712C1"/>
    <w:rsid w:val="00271396"/>
    <w:rsid w:val="00271602"/>
    <w:rsid w:val="00271972"/>
    <w:rsid w:val="002745AC"/>
    <w:rsid w:val="002751CB"/>
    <w:rsid w:val="00280457"/>
    <w:rsid w:val="00283058"/>
    <w:rsid w:val="00283071"/>
    <w:rsid w:val="00293B38"/>
    <w:rsid w:val="00296E29"/>
    <w:rsid w:val="002A04CE"/>
    <w:rsid w:val="002B1614"/>
    <w:rsid w:val="002B23CA"/>
    <w:rsid w:val="002B5E66"/>
    <w:rsid w:val="002C0944"/>
    <w:rsid w:val="002C17E0"/>
    <w:rsid w:val="002C237B"/>
    <w:rsid w:val="002C418E"/>
    <w:rsid w:val="002D1802"/>
    <w:rsid w:val="002D2C68"/>
    <w:rsid w:val="002E16FB"/>
    <w:rsid w:val="002E39A5"/>
    <w:rsid w:val="002E4F0C"/>
    <w:rsid w:val="002E66D4"/>
    <w:rsid w:val="002F06FD"/>
    <w:rsid w:val="002F0E3D"/>
    <w:rsid w:val="002F6949"/>
    <w:rsid w:val="00300363"/>
    <w:rsid w:val="00300DE3"/>
    <w:rsid w:val="00304393"/>
    <w:rsid w:val="003067F4"/>
    <w:rsid w:val="00310424"/>
    <w:rsid w:val="00313734"/>
    <w:rsid w:val="003313BE"/>
    <w:rsid w:val="0033335A"/>
    <w:rsid w:val="00334257"/>
    <w:rsid w:val="0033503E"/>
    <w:rsid w:val="003535B3"/>
    <w:rsid w:val="00355534"/>
    <w:rsid w:val="00361653"/>
    <w:rsid w:val="0036183B"/>
    <w:rsid w:val="00361B4C"/>
    <w:rsid w:val="003636E4"/>
    <w:rsid w:val="00383EB3"/>
    <w:rsid w:val="00386B17"/>
    <w:rsid w:val="00394372"/>
    <w:rsid w:val="003A6230"/>
    <w:rsid w:val="003B02A3"/>
    <w:rsid w:val="003B0F39"/>
    <w:rsid w:val="003B10DD"/>
    <w:rsid w:val="003B146D"/>
    <w:rsid w:val="003B18DE"/>
    <w:rsid w:val="003B1BD8"/>
    <w:rsid w:val="003B3425"/>
    <w:rsid w:val="003B3C78"/>
    <w:rsid w:val="003B519C"/>
    <w:rsid w:val="003B73AC"/>
    <w:rsid w:val="003D7799"/>
    <w:rsid w:val="003E7A41"/>
    <w:rsid w:val="003E7DA0"/>
    <w:rsid w:val="003F2C8E"/>
    <w:rsid w:val="003F410A"/>
    <w:rsid w:val="0040681C"/>
    <w:rsid w:val="00411438"/>
    <w:rsid w:val="00411A29"/>
    <w:rsid w:val="00413054"/>
    <w:rsid w:val="0041377B"/>
    <w:rsid w:val="00415178"/>
    <w:rsid w:val="00420886"/>
    <w:rsid w:val="004219C0"/>
    <w:rsid w:val="0042402B"/>
    <w:rsid w:val="00427039"/>
    <w:rsid w:val="00430256"/>
    <w:rsid w:val="004302BE"/>
    <w:rsid w:val="004310ED"/>
    <w:rsid w:val="004324E8"/>
    <w:rsid w:val="00433D16"/>
    <w:rsid w:val="00435BF0"/>
    <w:rsid w:val="004415CF"/>
    <w:rsid w:val="00444C2B"/>
    <w:rsid w:val="00447C3C"/>
    <w:rsid w:val="00454D4C"/>
    <w:rsid w:val="00460468"/>
    <w:rsid w:val="00460794"/>
    <w:rsid w:val="0046269B"/>
    <w:rsid w:val="0046453E"/>
    <w:rsid w:val="00467DE1"/>
    <w:rsid w:val="00473D0A"/>
    <w:rsid w:val="0047641E"/>
    <w:rsid w:val="0047660F"/>
    <w:rsid w:val="004767C8"/>
    <w:rsid w:val="00493593"/>
    <w:rsid w:val="004A3B78"/>
    <w:rsid w:val="004A4DA0"/>
    <w:rsid w:val="004A59E1"/>
    <w:rsid w:val="004A632D"/>
    <w:rsid w:val="004B0BC1"/>
    <w:rsid w:val="004B2F50"/>
    <w:rsid w:val="004B3CB7"/>
    <w:rsid w:val="004B413B"/>
    <w:rsid w:val="004B7014"/>
    <w:rsid w:val="004C0090"/>
    <w:rsid w:val="004C0627"/>
    <w:rsid w:val="004C1950"/>
    <w:rsid w:val="004C3363"/>
    <w:rsid w:val="004C4974"/>
    <w:rsid w:val="004C4E67"/>
    <w:rsid w:val="004C7A37"/>
    <w:rsid w:val="004D0286"/>
    <w:rsid w:val="004D7436"/>
    <w:rsid w:val="004E46E5"/>
    <w:rsid w:val="004F2430"/>
    <w:rsid w:val="004F6594"/>
    <w:rsid w:val="005028A2"/>
    <w:rsid w:val="00502D25"/>
    <w:rsid w:val="005056F0"/>
    <w:rsid w:val="00505E76"/>
    <w:rsid w:val="00505EC0"/>
    <w:rsid w:val="005105CF"/>
    <w:rsid w:val="005115EE"/>
    <w:rsid w:val="005146CE"/>
    <w:rsid w:val="005153B7"/>
    <w:rsid w:val="00515CF4"/>
    <w:rsid w:val="0052127B"/>
    <w:rsid w:val="005301DB"/>
    <w:rsid w:val="005315AD"/>
    <w:rsid w:val="00532315"/>
    <w:rsid w:val="0053715E"/>
    <w:rsid w:val="00537BA1"/>
    <w:rsid w:val="0054102E"/>
    <w:rsid w:val="00542A1E"/>
    <w:rsid w:val="00543A29"/>
    <w:rsid w:val="005462A4"/>
    <w:rsid w:val="00551DA2"/>
    <w:rsid w:val="00555C48"/>
    <w:rsid w:val="005561FC"/>
    <w:rsid w:val="00557B9F"/>
    <w:rsid w:val="00567457"/>
    <w:rsid w:val="00567CF1"/>
    <w:rsid w:val="00572F19"/>
    <w:rsid w:val="00574027"/>
    <w:rsid w:val="005742CA"/>
    <w:rsid w:val="00586AD4"/>
    <w:rsid w:val="00591628"/>
    <w:rsid w:val="0059763C"/>
    <w:rsid w:val="005976CD"/>
    <w:rsid w:val="005A4571"/>
    <w:rsid w:val="005A6BA4"/>
    <w:rsid w:val="005B43CE"/>
    <w:rsid w:val="005B56A3"/>
    <w:rsid w:val="005B64B0"/>
    <w:rsid w:val="005C0FAC"/>
    <w:rsid w:val="005C65A6"/>
    <w:rsid w:val="005D2204"/>
    <w:rsid w:val="005E6425"/>
    <w:rsid w:val="005E7287"/>
    <w:rsid w:val="005F643B"/>
    <w:rsid w:val="0060004B"/>
    <w:rsid w:val="00606858"/>
    <w:rsid w:val="00606B35"/>
    <w:rsid w:val="006073C3"/>
    <w:rsid w:val="00613213"/>
    <w:rsid w:val="00613BE4"/>
    <w:rsid w:val="00613D38"/>
    <w:rsid w:val="00614190"/>
    <w:rsid w:val="00614966"/>
    <w:rsid w:val="00617782"/>
    <w:rsid w:val="00625107"/>
    <w:rsid w:val="00626616"/>
    <w:rsid w:val="00626F3F"/>
    <w:rsid w:val="0063752E"/>
    <w:rsid w:val="00640A41"/>
    <w:rsid w:val="006414D5"/>
    <w:rsid w:val="00643B30"/>
    <w:rsid w:val="00643CE2"/>
    <w:rsid w:val="006440C9"/>
    <w:rsid w:val="006442F0"/>
    <w:rsid w:val="006445B3"/>
    <w:rsid w:val="00655E2F"/>
    <w:rsid w:val="00666BEC"/>
    <w:rsid w:val="006741FE"/>
    <w:rsid w:val="00674DE4"/>
    <w:rsid w:val="00675AA7"/>
    <w:rsid w:val="006809E2"/>
    <w:rsid w:val="0068220E"/>
    <w:rsid w:val="006836A1"/>
    <w:rsid w:val="00683946"/>
    <w:rsid w:val="00684479"/>
    <w:rsid w:val="0068680E"/>
    <w:rsid w:val="00690B99"/>
    <w:rsid w:val="00697E27"/>
    <w:rsid w:val="006A0C06"/>
    <w:rsid w:val="006A0DD2"/>
    <w:rsid w:val="006A14ED"/>
    <w:rsid w:val="006A2E49"/>
    <w:rsid w:val="006A6AC6"/>
    <w:rsid w:val="006A7220"/>
    <w:rsid w:val="006B01D7"/>
    <w:rsid w:val="006B2149"/>
    <w:rsid w:val="006B6CDA"/>
    <w:rsid w:val="006C2846"/>
    <w:rsid w:val="006C2CAD"/>
    <w:rsid w:val="006C4888"/>
    <w:rsid w:val="006C65C9"/>
    <w:rsid w:val="006E01C8"/>
    <w:rsid w:val="006E0D4C"/>
    <w:rsid w:val="006E435E"/>
    <w:rsid w:val="006E4619"/>
    <w:rsid w:val="006E712A"/>
    <w:rsid w:val="006F2BAB"/>
    <w:rsid w:val="007035D4"/>
    <w:rsid w:val="007059C0"/>
    <w:rsid w:val="00706A6D"/>
    <w:rsid w:val="00711027"/>
    <w:rsid w:val="00712566"/>
    <w:rsid w:val="00715B3D"/>
    <w:rsid w:val="007166EB"/>
    <w:rsid w:val="00716FBE"/>
    <w:rsid w:val="00720D1D"/>
    <w:rsid w:val="00723481"/>
    <w:rsid w:val="00732193"/>
    <w:rsid w:val="00734335"/>
    <w:rsid w:val="0073446B"/>
    <w:rsid w:val="00741B44"/>
    <w:rsid w:val="00744802"/>
    <w:rsid w:val="00746BD9"/>
    <w:rsid w:val="00747E49"/>
    <w:rsid w:val="00754D79"/>
    <w:rsid w:val="00763FCB"/>
    <w:rsid w:val="00764326"/>
    <w:rsid w:val="007649DF"/>
    <w:rsid w:val="00766C07"/>
    <w:rsid w:val="007677D9"/>
    <w:rsid w:val="00767CA0"/>
    <w:rsid w:val="0077074F"/>
    <w:rsid w:val="00770752"/>
    <w:rsid w:val="007758B4"/>
    <w:rsid w:val="00777977"/>
    <w:rsid w:val="007836BA"/>
    <w:rsid w:val="007842F1"/>
    <w:rsid w:val="00784C4C"/>
    <w:rsid w:val="00785F1F"/>
    <w:rsid w:val="007875B7"/>
    <w:rsid w:val="007924D6"/>
    <w:rsid w:val="00792FEA"/>
    <w:rsid w:val="00794E42"/>
    <w:rsid w:val="00795002"/>
    <w:rsid w:val="007970E2"/>
    <w:rsid w:val="007A78C4"/>
    <w:rsid w:val="007B0E6B"/>
    <w:rsid w:val="007B1392"/>
    <w:rsid w:val="007B17B9"/>
    <w:rsid w:val="007B5C7C"/>
    <w:rsid w:val="007C1A22"/>
    <w:rsid w:val="007C3DAF"/>
    <w:rsid w:val="007C3EA3"/>
    <w:rsid w:val="007D2C70"/>
    <w:rsid w:val="007D2DAB"/>
    <w:rsid w:val="007D3418"/>
    <w:rsid w:val="007D3C37"/>
    <w:rsid w:val="007D73FA"/>
    <w:rsid w:val="007E1836"/>
    <w:rsid w:val="007F1555"/>
    <w:rsid w:val="007F1E74"/>
    <w:rsid w:val="007F2F55"/>
    <w:rsid w:val="0080013E"/>
    <w:rsid w:val="00801539"/>
    <w:rsid w:val="00807622"/>
    <w:rsid w:val="00810683"/>
    <w:rsid w:val="00810CB3"/>
    <w:rsid w:val="00810E21"/>
    <w:rsid w:val="00813B6C"/>
    <w:rsid w:val="008150A3"/>
    <w:rsid w:val="0082205D"/>
    <w:rsid w:val="0082279E"/>
    <w:rsid w:val="00824044"/>
    <w:rsid w:val="008317B8"/>
    <w:rsid w:val="00833458"/>
    <w:rsid w:val="00835D9D"/>
    <w:rsid w:val="00835DBE"/>
    <w:rsid w:val="008361F6"/>
    <w:rsid w:val="008375FD"/>
    <w:rsid w:val="008449BF"/>
    <w:rsid w:val="00857C94"/>
    <w:rsid w:val="008602A8"/>
    <w:rsid w:val="00860E77"/>
    <w:rsid w:val="008656F6"/>
    <w:rsid w:val="00865AC5"/>
    <w:rsid w:val="008712B2"/>
    <w:rsid w:val="00873BD6"/>
    <w:rsid w:val="00875628"/>
    <w:rsid w:val="008804AF"/>
    <w:rsid w:val="00881096"/>
    <w:rsid w:val="0088693A"/>
    <w:rsid w:val="008874C0"/>
    <w:rsid w:val="00893BAD"/>
    <w:rsid w:val="00893CF8"/>
    <w:rsid w:val="00895321"/>
    <w:rsid w:val="00896438"/>
    <w:rsid w:val="008A285F"/>
    <w:rsid w:val="008A4A4A"/>
    <w:rsid w:val="008B17C5"/>
    <w:rsid w:val="008B2A85"/>
    <w:rsid w:val="008B3615"/>
    <w:rsid w:val="008B752A"/>
    <w:rsid w:val="008C6D3C"/>
    <w:rsid w:val="008D0BF9"/>
    <w:rsid w:val="008D0D63"/>
    <w:rsid w:val="008D0E44"/>
    <w:rsid w:val="008D3318"/>
    <w:rsid w:val="008D3E08"/>
    <w:rsid w:val="008D542E"/>
    <w:rsid w:val="008D7C64"/>
    <w:rsid w:val="008E1D34"/>
    <w:rsid w:val="008E4035"/>
    <w:rsid w:val="008E7039"/>
    <w:rsid w:val="008E7E39"/>
    <w:rsid w:val="008F73F3"/>
    <w:rsid w:val="00905519"/>
    <w:rsid w:val="00905BC1"/>
    <w:rsid w:val="0091046A"/>
    <w:rsid w:val="00912F2E"/>
    <w:rsid w:val="00920576"/>
    <w:rsid w:val="00920CBA"/>
    <w:rsid w:val="00924A02"/>
    <w:rsid w:val="00930D73"/>
    <w:rsid w:val="00935501"/>
    <w:rsid w:val="00944C63"/>
    <w:rsid w:val="00945F04"/>
    <w:rsid w:val="009463E6"/>
    <w:rsid w:val="00947339"/>
    <w:rsid w:val="00974CEB"/>
    <w:rsid w:val="00977D8B"/>
    <w:rsid w:val="00981A10"/>
    <w:rsid w:val="00983037"/>
    <w:rsid w:val="00983D81"/>
    <w:rsid w:val="00984E07"/>
    <w:rsid w:val="00984E5E"/>
    <w:rsid w:val="00986197"/>
    <w:rsid w:val="009861CB"/>
    <w:rsid w:val="009916F3"/>
    <w:rsid w:val="009944F4"/>
    <w:rsid w:val="009A26EF"/>
    <w:rsid w:val="009A2EDE"/>
    <w:rsid w:val="009A3547"/>
    <w:rsid w:val="009A4661"/>
    <w:rsid w:val="009A58F7"/>
    <w:rsid w:val="009B290B"/>
    <w:rsid w:val="009D2D18"/>
    <w:rsid w:val="009E2656"/>
    <w:rsid w:val="009E539D"/>
    <w:rsid w:val="009F1365"/>
    <w:rsid w:val="00A03D0D"/>
    <w:rsid w:val="00A07E43"/>
    <w:rsid w:val="00A07F11"/>
    <w:rsid w:val="00A13188"/>
    <w:rsid w:val="00A156EE"/>
    <w:rsid w:val="00A176CF"/>
    <w:rsid w:val="00A2729B"/>
    <w:rsid w:val="00A303F7"/>
    <w:rsid w:val="00A32A1F"/>
    <w:rsid w:val="00A3469B"/>
    <w:rsid w:val="00A407E4"/>
    <w:rsid w:val="00A44100"/>
    <w:rsid w:val="00A44911"/>
    <w:rsid w:val="00A5286F"/>
    <w:rsid w:val="00A53F38"/>
    <w:rsid w:val="00A64544"/>
    <w:rsid w:val="00A67625"/>
    <w:rsid w:val="00A71358"/>
    <w:rsid w:val="00A71725"/>
    <w:rsid w:val="00A7348D"/>
    <w:rsid w:val="00A73D3D"/>
    <w:rsid w:val="00A76751"/>
    <w:rsid w:val="00A76BB3"/>
    <w:rsid w:val="00A77663"/>
    <w:rsid w:val="00A806F2"/>
    <w:rsid w:val="00A8349E"/>
    <w:rsid w:val="00A86D78"/>
    <w:rsid w:val="00A944AE"/>
    <w:rsid w:val="00A9585F"/>
    <w:rsid w:val="00A97985"/>
    <w:rsid w:val="00AA5885"/>
    <w:rsid w:val="00AB3180"/>
    <w:rsid w:val="00AB60E4"/>
    <w:rsid w:val="00AB6C25"/>
    <w:rsid w:val="00AD02B9"/>
    <w:rsid w:val="00AD3E1C"/>
    <w:rsid w:val="00AD3FA3"/>
    <w:rsid w:val="00AD73A2"/>
    <w:rsid w:val="00AE7F7B"/>
    <w:rsid w:val="00AE7F87"/>
    <w:rsid w:val="00AF0A05"/>
    <w:rsid w:val="00AF2BCD"/>
    <w:rsid w:val="00AF3B01"/>
    <w:rsid w:val="00B05546"/>
    <w:rsid w:val="00B103ED"/>
    <w:rsid w:val="00B121CE"/>
    <w:rsid w:val="00B13335"/>
    <w:rsid w:val="00B206D0"/>
    <w:rsid w:val="00B30B94"/>
    <w:rsid w:val="00B36124"/>
    <w:rsid w:val="00B3743E"/>
    <w:rsid w:val="00B405C2"/>
    <w:rsid w:val="00B44956"/>
    <w:rsid w:val="00B4552E"/>
    <w:rsid w:val="00B520BB"/>
    <w:rsid w:val="00B52C9D"/>
    <w:rsid w:val="00B54AD0"/>
    <w:rsid w:val="00B551A9"/>
    <w:rsid w:val="00B61D77"/>
    <w:rsid w:val="00B63B17"/>
    <w:rsid w:val="00B6522A"/>
    <w:rsid w:val="00B7119A"/>
    <w:rsid w:val="00B71920"/>
    <w:rsid w:val="00B74CA5"/>
    <w:rsid w:val="00B826FB"/>
    <w:rsid w:val="00BA6AC4"/>
    <w:rsid w:val="00BB0422"/>
    <w:rsid w:val="00BB292A"/>
    <w:rsid w:val="00BB5BBD"/>
    <w:rsid w:val="00BB7A00"/>
    <w:rsid w:val="00BC00DF"/>
    <w:rsid w:val="00BC1064"/>
    <w:rsid w:val="00BC3F0B"/>
    <w:rsid w:val="00BC78C8"/>
    <w:rsid w:val="00BD05BA"/>
    <w:rsid w:val="00BD3746"/>
    <w:rsid w:val="00BD52A8"/>
    <w:rsid w:val="00BD696E"/>
    <w:rsid w:val="00BE1507"/>
    <w:rsid w:val="00BE2642"/>
    <w:rsid w:val="00BE5948"/>
    <w:rsid w:val="00BE5CDE"/>
    <w:rsid w:val="00BE7A6C"/>
    <w:rsid w:val="00BE7EFB"/>
    <w:rsid w:val="00BF045C"/>
    <w:rsid w:val="00BF0773"/>
    <w:rsid w:val="00BF1970"/>
    <w:rsid w:val="00BF555D"/>
    <w:rsid w:val="00BF5F29"/>
    <w:rsid w:val="00C008B6"/>
    <w:rsid w:val="00C025B5"/>
    <w:rsid w:val="00C137C7"/>
    <w:rsid w:val="00C13A65"/>
    <w:rsid w:val="00C27662"/>
    <w:rsid w:val="00C31420"/>
    <w:rsid w:val="00C32DFE"/>
    <w:rsid w:val="00C36389"/>
    <w:rsid w:val="00C4586E"/>
    <w:rsid w:val="00C4617A"/>
    <w:rsid w:val="00C518B5"/>
    <w:rsid w:val="00C5280B"/>
    <w:rsid w:val="00C538D2"/>
    <w:rsid w:val="00C61229"/>
    <w:rsid w:val="00C620C8"/>
    <w:rsid w:val="00C624E4"/>
    <w:rsid w:val="00C62CFC"/>
    <w:rsid w:val="00C738D7"/>
    <w:rsid w:val="00C743B5"/>
    <w:rsid w:val="00C748BA"/>
    <w:rsid w:val="00C75AA3"/>
    <w:rsid w:val="00C76B11"/>
    <w:rsid w:val="00C82D55"/>
    <w:rsid w:val="00C83D85"/>
    <w:rsid w:val="00C8616C"/>
    <w:rsid w:val="00C86704"/>
    <w:rsid w:val="00C91070"/>
    <w:rsid w:val="00C91E22"/>
    <w:rsid w:val="00C940C3"/>
    <w:rsid w:val="00C94B6B"/>
    <w:rsid w:val="00C95103"/>
    <w:rsid w:val="00C963FB"/>
    <w:rsid w:val="00CA35B6"/>
    <w:rsid w:val="00CB112E"/>
    <w:rsid w:val="00CB1A29"/>
    <w:rsid w:val="00CC2FF8"/>
    <w:rsid w:val="00CC5099"/>
    <w:rsid w:val="00CC64B3"/>
    <w:rsid w:val="00CC6EB3"/>
    <w:rsid w:val="00CD6502"/>
    <w:rsid w:val="00CE1525"/>
    <w:rsid w:val="00CE3F41"/>
    <w:rsid w:val="00CE6406"/>
    <w:rsid w:val="00CE6BA3"/>
    <w:rsid w:val="00CE7677"/>
    <w:rsid w:val="00CF3846"/>
    <w:rsid w:val="00CF508C"/>
    <w:rsid w:val="00CF68E4"/>
    <w:rsid w:val="00D10EA4"/>
    <w:rsid w:val="00D12AC8"/>
    <w:rsid w:val="00D17B39"/>
    <w:rsid w:val="00D2308E"/>
    <w:rsid w:val="00D2599F"/>
    <w:rsid w:val="00D30A31"/>
    <w:rsid w:val="00D30E89"/>
    <w:rsid w:val="00D31AE9"/>
    <w:rsid w:val="00D343A6"/>
    <w:rsid w:val="00D35875"/>
    <w:rsid w:val="00D41706"/>
    <w:rsid w:val="00D50F38"/>
    <w:rsid w:val="00D52753"/>
    <w:rsid w:val="00D615B1"/>
    <w:rsid w:val="00D62878"/>
    <w:rsid w:val="00D63C18"/>
    <w:rsid w:val="00D64E54"/>
    <w:rsid w:val="00D73F4B"/>
    <w:rsid w:val="00D74FAC"/>
    <w:rsid w:val="00D77223"/>
    <w:rsid w:val="00D83D46"/>
    <w:rsid w:val="00D861FC"/>
    <w:rsid w:val="00D94EA6"/>
    <w:rsid w:val="00D96E5E"/>
    <w:rsid w:val="00DA62F3"/>
    <w:rsid w:val="00DA6513"/>
    <w:rsid w:val="00DB04B7"/>
    <w:rsid w:val="00DB266F"/>
    <w:rsid w:val="00DB26F8"/>
    <w:rsid w:val="00DB3889"/>
    <w:rsid w:val="00DB5383"/>
    <w:rsid w:val="00DB7989"/>
    <w:rsid w:val="00DC06F3"/>
    <w:rsid w:val="00DC49A1"/>
    <w:rsid w:val="00DD174C"/>
    <w:rsid w:val="00DD1B26"/>
    <w:rsid w:val="00DD4AA8"/>
    <w:rsid w:val="00E02975"/>
    <w:rsid w:val="00E02B71"/>
    <w:rsid w:val="00E03403"/>
    <w:rsid w:val="00E03A63"/>
    <w:rsid w:val="00E04FE8"/>
    <w:rsid w:val="00E110AF"/>
    <w:rsid w:val="00E1249D"/>
    <w:rsid w:val="00E13DCD"/>
    <w:rsid w:val="00E173E2"/>
    <w:rsid w:val="00E241FD"/>
    <w:rsid w:val="00E255D2"/>
    <w:rsid w:val="00E26110"/>
    <w:rsid w:val="00E27360"/>
    <w:rsid w:val="00E306A2"/>
    <w:rsid w:val="00E3592F"/>
    <w:rsid w:val="00E6298B"/>
    <w:rsid w:val="00E741C8"/>
    <w:rsid w:val="00E760CE"/>
    <w:rsid w:val="00E766A7"/>
    <w:rsid w:val="00E82DAC"/>
    <w:rsid w:val="00E8640F"/>
    <w:rsid w:val="00E900D4"/>
    <w:rsid w:val="00EA0368"/>
    <w:rsid w:val="00EB2BE2"/>
    <w:rsid w:val="00EB3E54"/>
    <w:rsid w:val="00EC4841"/>
    <w:rsid w:val="00EC73DC"/>
    <w:rsid w:val="00ED3AFB"/>
    <w:rsid w:val="00EE6A60"/>
    <w:rsid w:val="00EF079D"/>
    <w:rsid w:val="00EF1F4B"/>
    <w:rsid w:val="00EF58E4"/>
    <w:rsid w:val="00F00092"/>
    <w:rsid w:val="00F01E51"/>
    <w:rsid w:val="00F02499"/>
    <w:rsid w:val="00F0340D"/>
    <w:rsid w:val="00F0759B"/>
    <w:rsid w:val="00F11EE0"/>
    <w:rsid w:val="00F12809"/>
    <w:rsid w:val="00F12F84"/>
    <w:rsid w:val="00F16069"/>
    <w:rsid w:val="00F32E10"/>
    <w:rsid w:val="00F37F00"/>
    <w:rsid w:val="00F37FE0"/>
    <w:rsid w:val="00F412DC"/>
    <w:rsid w:val="00F4466C"/>
    <w:rsid w:val="00F4681B"/>
    <w:rsid w:val="00F469F7"/>
    <w:rsid w:val="00F535DA"/>
    <w:rsid w:val="00F579D2"/>
    <w:rsid w:val="00F63407"/>
    <w:rsid w:val="00F750B7"/>
    <w:rsid w:val="00F847C3"/>
    <w:rsid w:val="00F90A16"/>
    <w:rsid w:val="00F920FE"/>
    <w:rsid w:val="00F95AC3"/>
    <w:rsid w:val="00FA2207"/>
    <w:rsid w:val="00FA65FF"/>
    <w:rsid w:val="00FB6E41"/>
    <w:rsid w:val="00FC176F"/>
    <w:rsid w:val="00FC41E5"/>
    <w:rsid w:val="00FC67E9"/>
    <w:rsid w:val="00FD0E6F"/>
    <w:rsid w:val="00FD19F9"/>
    <w:rsid w:val="00FD3854"/>
    <w:rsid w:val="00FD5645"/>
    <w:rsid w:val="00FD588F"/>
    <w:rsid w:val="00FD75C5"/>
    <w:rsid w:val="00FE09BC"/>
    <w:rsid w:val="00FE4C18"/>
    <w:rsid w:val="00FE7AB0"/>
    <w:rsid w:val="00FE7EE1"/>
    <w:rsid w:val="00FF1C55"/>
    <w:rsid w:val="00FF3E23"/>
    <w:rsid w:val="00FF409E"/>
    <w:rsid w:val="00FF4C39"/>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 w:type="paragraph" w:customStyle="1" w:styleId="p1">
    <w:name w:val="p1"/>
    <w:basedOn w:val="Normal"/>
    <w:rsid w:val="001A2D86"/>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1A2D86"/>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1A2D86"/>
  </w:style>
  <w:style w:type="character" w:customStyle="1" w:styleId="apple-converted-space">
    <w:name w:val="apple-converted-space"/>
    <w:basedOn w:val="DefaultParagraphFont"/>
    <w:rsid w:val="001A2D86"/>
  </w:style>
  <w:style w:type="character" w:styleId="CommentReference">
    <w:name w:val="annotation reference"/>
    <w:basedOn w:val="DefaultParagraphFont"/>
    <w:uiPriority w:val="99"/>
    <w:semiHidden/>
    <w:unhideWhenUsed/>
    <w:rsid w:val="00981A10"/>
    <w:rPr>
      <w:sz w:val="16"/>
      <w:szCs w:val="16"/>
    </w:rPr>
  </w:style>
  <w:style w:type="paragraph" w:styleId="CommentText">
    <w:name w:val="annotation text"/>
    <w:basedOn w:val="Normal"/>
    <w:link w:val="CommentTextChar"/>
    <w:uiPriority w:val="99"/>
    <w:unhideWhenUsed/>
    <w:rsid w:val="00981A10"/>
    <w:rPr>
      <w:sz w:val="20"/>
      <w:szCs w:val="20"/>
    </w:rPr>
  </w:style>
  <w:style w:type="character" w:customStyle="1" w:styleId="CommentTextChar">
    <w:name w:val="Comment Text Char"/>
    <w:basedOn w:val="DefaultParagraphFont"/>
    <w:link w:val="CommentText"/>
    <w:uiPriority w:val="99"/>
    <w:rsid w:val="00981A1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81A10"/>
    <w:rPr>
      <w:b/>
      <w:bCs/>
    </w:rPr>
  </w:style>
  <w:style w:type="character" w:customStyle="1" w:styleId="CommentSubjectChar">
    <w:name w:val="Comment Subject Char"/>
    <w:basedOn w:val="CommentTextChar"/>
    <w:link w:val="CommentSubject"/>
    <w:uiPriority w:val="99"/>
    <w:semiHidden/>
    <w:rsid w:val="00981A1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39781">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29045203">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1970167940">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0</TotalTime>
  <Pages>7</Pages>
  <Words>2183</Words>
  <Characters>12445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cp:revision>
  <cp:lastPrinted>2024-05-20T08:20:00Z</cp:lastPrinted>
  <dcterms:created xsi:type="dcterms:W3CDTF">2024-05-22T09:37:00Z</dcterms:created>
  <dcterms:modified xsi:type="dcterms:W3CDTF">2024-05-22T09:37:00Z</dcterms:modified>
</cp:coreProperties>
</file>