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EF1B1" w14:textId="0E6353D1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</w:rPr>
        <w:t xml:space="preserve">A meeting of West Dean Parish Council Planning Committee will be held at the West Dean Centre, High Street, Bream at </w:t>
      </w:r>
      <w:r>
        <w:rPr>
          <w:rFonts w:asciiTheme="minorHAnsi" w:eastAsia="Calibri" w:hAnsiTheme="minorHAnsi" w:cstheme="minorHAnsi"/>
          <w:b/>
          <w:bCs/>
        </w:rPr>
        <w:t>5.</w:t>
      </w:r>
      <w:r w:rsidR="00A830BF">
        <w:rPr>
          <w:rFonts w:asciiTheme="minorHAnsi" w:eastAsia="Calibri" w:hAnsiTheme="minorHAnsi" w:cstheme="minorHAnsi"/>
          <w:b/>
          <w:bCs/>
        </w:rPr>
        <w:t>0</w:t>
      </w:r>
      <w:r w:rsidR="003F1C9C">
        <w:rPr>
          <w:rFonts w:asciiTheme="minorHAnsi" w:eastAsia="Calibri" w:hAnsiTheme="minorHAnsi" w:cstheme="minorHAnsi"/>
          <w:b/>
          <w:bCs/>
        </w:rPr>
        <w:t>0</w:t>
      </w:r>
      <w:r>
        <w:rPr>
          <w:rFonts w:asciiTheme="minorHAnsi" w:eastAsia="Calibri" w:hAnsiTheme="minorHAnsi" w:cstheme="minorHAnsi"/>
          <w:b/>
          <w:bCs/>
        </w:rPr>
        <w:t xml:space="preserve">pm, </w:t>
      </w:r>
      <w:r w:rsidR="003865B3">
        <w:rPr>
          <w:rFonts w:asciiTheme="minorHAnsi" w:eastAsia="Calibri" w:hAnsiTheme="minorHAnsi" w:cstheme="minorHAnsi"/>
          <w:b/>
          <w:bCs/>
        </w:rPr>
        <w:t>Tuesday</w:t>
      </w:r>
      <w:r w:rsidR="00437238">
        <w:rPr>
          <w:rFonts w:asciiTheme="minorHAnsi" w:eastAsia="Calibri" w:hAnsiTheme="minorHAnsi" w:cstheme="minorHAnsi"/>
          <w:b/>
          <w:bCs/>
        </w:rPr>
        <w:t xml:space="preserve"> </w:t>
      </w:r>
      <w:r w:rsidR="00433AEF">
        <w:rPr>
          <w:rFonts w:asciiTheme="minorHAnsi" w:eastAsia="Calibri" w:hAnsiTheme="minorHAnsi" w:cstheme="minorHAnsi"/>
          <w:b/>
          <w:bCs/>
        </w:rPr>
        <w:t>7</w:t>
      </w:r>
      <w:r w:rsidR="00433AEF" w:rsidRPr="00433AEF">
        <w:rPr>
          <w:rFonts w:asciiTheme="minorHAnsi" w:eastAsia="Calibri" w:hAnsiTheme="minorHAnsi" w:cstheme="minorHAnsi"/>
          <w:b/>
          <w:bCs/>
          <w:vertAlign w:val="superscript"/>
        </w:rPr>
        <w:t>th</w:t>
      </w:r>
      <w:r w:rsidR="00433AEF">
        <w:rPr>
          <w:rFonts w:asciiTheme="minorHAnsi" w:eastAsia="Calibri" w:hAnsiTheme="minorHAnsi" w:cstheme="minorHAnsi"/>
          <w:b/>
          <w:bCs/>
        </w:rPr>
        <w:t xml:space="preserve"> May</w:t>
      </w:r>
      <w:r w:rsidR="009313E0">
        <w:rPr>
          <w:rFonts w:asciiTheme="minorHAnsi" w:eastAsia="Calibri" w:hAnsiTheme="minorHAnsi" w:cstheme="minorHAnsi"/>
          <w:b/>
          <w:bCs/>
        </w:rPr>
        <w:t xml:space="preserve"> 2024</w:t>
      </w:r>
    </w:p>
    <w:p w14:paraId="45AAE4E6" w14:textId="77777777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</w:p>
    <w:p w14:paraId="481C1DFA" w14:textId="3937B5A3" w:rsidR="00443A9C" w:rsidRDefault="00443A9C" w:rsidP="00443A9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PLEASE NOTE THAT THIS MEETING MAY BE AUDIO OR VIDEO RECORDED</w:t>
      </w:r>
    </w:p>
    <w:p w14:paraId="293FF28D" w14:textId="1548D7E1" w:rsidR="00991605" w:rsidRDefault="00991605" w:rsidP="00443A9C">
      <w:pPr>
        <w:jc w:val="center"/>
        <w:rPr>
          <w:rFonts w:asciiTheme="minorHAnsi" w:hAnsiTheme="minorHAnsi" w:cstheme="minorHAnsi"/>
          <w:b/>
        </w:rPr>
      </w:pPr>
    </w:p>
    <w:p w14:paraId="75A986FF" w14:textId="1C9D03E7" w:rsidR="00443A9C" w:rsidRDefault="00B95AF8" w:rsidP="00443A9C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Kim Carpenter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55463">
        <w:rPr>
          <w:rFonts w:asciiTheme="minorHAnsi" w:eastAsia="Calibri" w:hAnsiTheme="minorHAnsi" w:cstheme="minorHAnsi"/>
        </w:rPr>
        <w:t>–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43A9C">
        <w:rPr>
          <w:rFonts w:asciiTheme="minorHAnsi" w:eastAsia="Calibri" w:hAnsiTheme="minorHAnsi" w:cstheme="minorHAnsi"/>
        </w:rPr>
        <w:t>Clerk</w:t>
      </w:r>
    </w:p>
    <w:p w14:paraId="03ACDAA7" w14:textId="77777777" w:rsidR="00443A9C" w:rsidRDefault="00443A9C" w:rsidP="00443A9C">
      <w:pPr>
        <w:rPr>
          <w:rFonts w:asciiTheme="minorHAnsi" w:eastAsia="Calibri" w:hAnsiTheme="minorHAnsi" w:cstheme="minorHAnsi"/>
        </w:rPr>
      </w:pPr>
    </w:p>
    <w:p w14:paraId="5A467A1D" w14:textId="478489C5" w:rsidR="00443A9C" w:rsidRDefault="00C552CD" w:rsidP="00C84A80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 </w:t>
      </w:r>
      <w:r w:rsidR="00443A9C">
        <w:rPr>
          <w:rFonts w:asciiTheme="minorHAnsi" w:eastAsia="Calibri" w:hAnsiTheme="minorHAnsi" w:cstheme="minorHAnsi"/>
        </w:rPr>
        <w:t>AGENDA</w:t>
      </w:r>
    </w:p>
    <w:p w14:paraId="5CC7893E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1 </w:t>
      </w:r>
      <w:r>
        <w:rPr>
          <w:rFonts w:asciiTheme="minorHAnsi" w:eastAsia="Calibri" w:hAnsiTheme="minorHAnsi" w:cstheme="minorHAnsi"/>
          <w:b/>
        </w:rPr>
        <w:tab/>
        <w:t>Apologies.</w:t>
      </w:r>
    </w:p>
    <w:p w14:paraId="6DE90023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6FE2ECD" w14:textId="2F2E0D31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2 </w:t>
      </w:r>
      <w:r>
        <w:rPr>
          <w:rFonts w:asciiTheme="minorHAnsi" w:eastAsia="Calibri" w:hAnsiTheme="minorHAnsi" w:cstheme="minorHAnsi"/>
          <w:b/>
        </w:rPr>
        <w:tab/>
        <w:t>Declarations of Interest.</w:t>
      </w:r>
    </w:p>
    <w:p w14:paraId="14BCDA15" w14:textId="77777777" w:rsidR="005A25C3" w:rsidRDefault="005A25C3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DD2EC98" w14:textId="27D8AEC9" w:rsidR="007E582E" w:rsidRPr="00BF22B3" w:rsidRDefault="00443A9C" w:rsidP="007E582E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3</w:t>
      </w:r>
      <w:r>
        <w:rPr>
          <w:rFonts w:asciiTheme="minorHAnsi" w:eastAsia="Calibri" w:hAnsiTheme="minorHAnsi" w:cstheme="minorHAnsi"/>
          <w:b/>
        </w:rPr>
        <w:tab/>
      </w:r>
      <w:r w:rsidR="007E582E" w:rsidRPr="00BF22B3">
        <w:rPr>
          <w:rFonts w:asciiTheme="minorHAnsi" w:eastAsia="Calibri" w:hAnsiTheme="minorHAnsi" w:cstheme="minorHAnsi"/>
          <w:b/>
        </w:rPr>
        <w:t>Minutes of last meeting</w:t>
      </w:r>
      <w:r w:rsidR="0067251C">
        <w:rPr>
          <w:rFonts w:asciiTheme="minorHAnsi" w:eastAsia="Calibri" w:hAnsiTheme="minorHAnsi" w:cstheme="minorHAnsi"/>
          <w:b/>
        </w:rPr>
        <w:t xml:space="preserve"> (</w:t>
      </w:r>
      <w:r w:rsidR="00433AEF">
        <w:rPr>
          <w:rFonts w:asciiTheme="minorHAnsi" w:eastAsia="Calibri" w:hAnsiTheme="minorHAnsi" w:cstheme="minorHAnsi"/>
          <w:b/>
        </w:rPr>
        <w:t>16</w:t>
      </w:r>
      <w:r w:rsidR="00433AEF" w:rsidRPr="00433AEF">
        <w:rPr>
          <w:rFonts w:asciiTheme="minorHAnsi" w:eastAsia="Calibri" w:hAnsiTheme="minorHAnsi" w:cstheme="minorHAnsi"/>
          <w:b/>
          <w:vertAlign w:val="superscript"/>
        </w:rPr>
        <w:t>th</w:t>
      </w:r>
      <w:r w:rsidR="00433AEF">
        <w:rPr>
          <w:rFonts w:asciiTheme="minorHAnsi" w:eastAsia="Calibri" w:hAnsiTheme="minorHAnsi" w:cstheme="minorHAnsi"/>
          <w:b/>
        </w:rPr>
        <w:t xml:space="preserve"> </w:t>
      </w:r>
      <w:r w:rsidR="00507E01">
        <w:rPr>
          <w:rFonts w:asciiTheme="minorHAnsi" w:hAnsiTheme="minorHAnsi" w:cstheme="minorHAnsi"/>
          <w:b/>
        </w:rPr>
        <w:t>April 2024</w:t>
      </w:r>
      <w:r w:rsidR="0067251C">
        <w:rPr>
          <w:rFonts w:asciiTheme="minorHAnsi" w:eastAsia="Calibri" w:hAnsiTheme="minorHAnsi" w:cstheme="minorHAnsi"/>
          <w:b/>
        </w:rPr>
        <w:t>)</w:t>
      </w:r>
      <w:r w:rsidR="007E582E" w:rsidRPr="00BF22B3">
        <w:rPr>
          <w:rFonts w:asciiTheme="minorHAnsi" w:eastAsia="Calibri" w:hAnsiTheme="minorHAnsi" w:cstheme="minorHAnsi"/>
          <w:b/>
        </w:rPr>
        <w:t xml:space="preserve"> </w:t>
      </w:r>
    </w:p>
    <w:p w14:paraId="05752CDB" w14:textId="77777777" w:rsidR="007E582E" w:rsidRDefault="007E582E" w:rsidP="00443A9C">
      <w:pPr>
        <w:pStyle w:val="NoSpacing"/>
        <w:rPr>
          <w:rFonts w:asciiTheme="minorHAnsi" w:hAnsiTheme="minorHAnsi" w:cstheme="minorHAnsi"/>
          <w:b/>
        </w:rPr>
      </w:pPr>
    </w:p>
    <w:p w14:paraId="63A01FCE" w14:textId="3B41154A" w:rsidR="00443A9C" w:rsidRDefault="00443A9C" w:rsidP="00443A9C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 </w:t>
      </w:r>
      <w:r>
        <w:rPr>
          <w:rFonts w:asciiTheme="minorHAnsi" w:hAnsiTheme="minorHAnsi" w:cstheme="minorHAnsi"/>
          <w:b/>
        </w:rPr>
        <w:tab/>
        <w:t>Planning Applications and consultation – For consideration.</w:t>
      </w:r>
    </w:p>
    <w:p w14:paraId="24400354" w14:textId="77777777" w:rsidR="00F82625" w:rsidRDefault="00F82625" w:rsidP="00F82625">
      <w:pPr>
        <w:pStyle w:val="NoSpacing"/>
        <w:rPr>
          <w:rFonts w:asciiTheme="minorHAnsi" w:hAnsiTheme="minorHAnsi" w:cstheme="minorHAnsi"/>
          <w:b/>
        </w:rPr>
      </w:pPr>
    </w:p>
    <w:p w14:paraId="44992B23" w14:textId="77777777" w:rsidR="00F82625" w:rsidRDefault="00D20C89" w:rsidP="00F82625">
      <w:pPr>
        <w:pStyle w:val="NoSpacing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4a) </w:t>
      </w:r>
      <w:r w:rsidR="003C75DB" w:rsidRPr="00756404">
        <w:rPr>
          <w:rFonts w:asciiTheme="minorHAnsi" w:hAnsiTheme="minorHAnsi" w:cstheme="minorHAnsi"/>
          <w:b/>
          <w:u w:val="single"/>
        </w:rPr>
        <w:t>B</w:t>
      </w:r>
      <w:r w:rsidR="00443A9C" w:rsidRPr="00756404">
        <w:rPr>
          <w:rFonts w:asciiTheme="minorHAnsi" w:hAnsiTheme="minorHAnsi" w:cstheme="minorHAnsi"/>
          <w:b/>
          <w:u w:val="single"/>
        </w:rPr>
        <w:t>ream Ward</w:t>
      </w:r>
    </w:p>
    <w:p w14:paraId="0CA1E4B4" w14:textId="28919BA2" w:rsidR="00DB7671" w:rsidRDefault="00443A9C" w:rsidP="00831708">
      <w:pPr>
        <w:pStyle w:val="NoSpacing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Please note that for Bream planning applications the Parish Council policy is that for new developments consisting of two or more dwellings, a cattle (sheep) grid must be provided.</w:t>
      </w:r>
    </w:p>
    <w:p w14:paraId="6BC39B87" w14:textId="77777777" w:rsidR="00433AEF" w:rsidRDefault="00433AEF" w:rsidP="00831708">
      <w:pPr>
        <w:pStyle w:val="NoSpacing"/>
        <w:rPr>
          <w:rFonts w:asciiTheme="minorHAnsi" w:hAnsiTheme="minorHAnsi" w:cstheme="minorHAnsi"/>
          <w:b/>
          <w:i/>
        </w:rPr>
      </w:pPr>
    </w:p>
    <w:p w14:paraId="25CCB74C" w14:textId="77777777" w:rsidR="00B50282" w:rsidRDefault="00433AEF" w:rsidP="00831708">
      <w:pPr>
        <w:pStyle w:val="NoSpacing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>P0332/24/OUT – Land on the North Side of Lydney Road, Bream – 3/5/24</w:t>
      </w:r>
      <w:r w:rsidR="00B50282">
        <w:rPr>
          <w:rFonts w:asciiTheme="minorHAnsi" w:hAnsiTheme="minorHAnsi" w:cstheme="minorHAnsi"/>
          <w:b/>
          <w:iCs/>
        </w:rPr>
        <w:t xml:space="preserve"> extension to 10/5/24</w:t>
      </w:r>
    </w:p>
    <w:p w14:paraId="4AE26CC8" w14:textId="3DCDD739" w:rsidR="00433AEF" w:rsidRDefault="00433AEF" w:rsidP="00831708">
      <w:pPr>
        <w:pStyle w:val="NoSpacing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>Outline application for the erection of up to 30</w:t>
      </w:r>
      <w:r w:rsidR="00CD3E88">
        <w:rPr>
          <w:rFonts w:asciiTheme="minorHAnsi" w:hAnsiTheme="minorHAnsi" w:cstheme="minorHAnsi"/>
          <w:bCs/>
          <w:i/>
        </w:rPr>
        <w:t xml:space="preserve"> </w:t>
      </w:r>
      <w:r>
        <w:rPr>
          <w:rFonts w:asciiTheme="minorHAnsi" w:hAnsiTheme="minorHAnsi" w:cstheme="minorHAnsi"/>
          <w:bCs/>
          <w:i/>
        </w:rPr>
        <w:t>no residential dwellings with associated highways access and infrastructure (all matters reserved except access)</w:t>
      </w:r>
    </w:p>
    <w:p w14:paraId="4C4CA9A8" w14:textId="77777777" w:rsidR="00433AEF" w:rsidRDefault="00433AEF" w:rsidP="00831708">
      <w:pPr>
        <w:pStyle w:val="NoSpacing"/>
        <w:rPr>
          <w:rFonts w:asciiTheme="minorHAnsi" w:hAnsiTheme="minorHAnsi" w:cstheme="minorHAnsi"/>
          <w:bCs/>
          <w:i/>
        </w:rPr>
      </w:pPr>
    </w:p>
    <w:p w14:paraId="37BADA73" w14:textId="3D01DFBD" w:rsidR="00433AEF" w:rsidRDefault="00433AEF" w:rsidP="00831708">
      <w:pPr>
        <w:pStyle w:val="NoSpacing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>P0453/24/FUL – 3 The Olde Winding Wheel, Coleford Road, Bream – 3/5/24</w:t>
      </w:r>
    </w:p>
    <w:p w14:paraId="3DAF9F12" w14:textId="5D5C36A2" w:rsidR="00433AEF" w:rsidRPr="00433AEF" w:rsidRDefault="00433AEF" w:rsidP="00831708">
      <w:pPr>
        <w:pStyle w:val="NoSpacing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>Erection of conservatory to rear elevation.</w:t>
      </w:r>
    </w:p>
    <w:p w14:paraId="382700EF" w14:textId="77777777" w:rsidR="00433AEF" w:rsidRDefault="00433AEF" w:rsidP="00831708">
      <w:pPr>
        <w:pStyle w:val="NoSpacing"/>
        <w:rPr>
          <w:rFonts w:asciiTheme="minorHAnsi" w:hAnsiTheme="minorHAnsi" w:cstheme="minorHAnsi"/>
          <w:b/>
          <w:iCs/>
        </w:rPr>
      </w:pPr>
    </w:p>
    <w:p w14:paraId="292649F5" w14:textId="5072CFAE" w:rsidR="00636EC5" w:rsidRDefault="00636EC5" w:rsidP="00831708">
      <w:pPr>
        <w:pStyle w:val="NoSpacing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>P0390/24/FUL – Blue Rock Cottage, Blue Rock Crescent, Bream – 8/5/24</w:t>
      </w:r>
    </w:p>
    <w:p w14:paraId="1FB6E91C" w14:textId="3E1D6450" w:rsidR="00636EC5" w:rsidRPr="00636EC5" w:rsidRDefault="00636EC5" w:rsidP="00831708">
      <w:pPr>
        <w:pStyle w:val="NoSpacing"/>
        <w:rPr>
          <w:rFonts w:asciiTheme="minorHAnsi" w:hAnsiTheme="minorHAnsi" w:cstheme="minorHAnsi"/>
          <w:bCs/>
          <w:i/>
        </w:rPr>
      </w:pPr>
      <w:r w:rsidRPr="00636EC5">
        <w:rPr>
          <w:rFonts w:asciiTheme="minorHAnsi" w:hAnsiTheme="minorHAnsi" w:cstheme="minorHAnsi"/>
          <w:bCs/>
          <w:i/>
        </w:rPr>
        <w:t>Proposed dwelling and associated works.</w:t>
      </w:r>
    </w:p>
    <w:p w14:paraId="1977AB75" w14:textId="77777777" w:rsidR="002E75E9" w:rsidRDefault="002E75E9" w:rsidP="00831708">
      <w:pPr>
        <w:pStyle w:val="NoSpacing"/>
        <w:rPr>
          <w:rFonts w:asciiTheme="minorHAnsi" w:hAnsiTheme="minorHAnsi" w:cstheme="minorHAnsi"/>
          <w:b/>
          <w:i/>
        </w:rPr>
      </w:pPr>
    </w:p>
    <w:p w14:paraId="51B10280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bookmarkStart w:id="0" w:name="_Hlk517875270"/>
      <w:r>
        <w:rPr>
          <w:rFonts w:asciiTheme="minorHAnsi" w:eastAsia="MS Mincho" w:hAnsiTheme="minorHAnsi" w:cstheme="minorHAnsi"/>
          <w:b/>
          <w:u w:val="single"/>
        </w:rPr>
        <w:t xml:space="preserve">4b) </w:t>
      </w:r>
      <w:r w:rsidR="00CA704E" w:rsidRPr="00756404">
        <w:rPr>
          <w:rFonts w:asciiTheme="minorHAnsi" w:eastAsia="MS Mincho" w:hAnsiTheme="minorHAnsi" w:cstheme="minorHAnsi"/>
          <w:b/>
          <w:u w:val="single"/>
        </w:rPr>
        <w:t>B</w:t>
      </w:r>
      <w:r w:rsidR="00443A9C" w:rsidRPr="00756404">
        <w:rPr>
          <w:rFonts w:asciiTheme="minorHAnsi" w:eastAsia="MS Mincho" w:hAnsiTheme="minorHAnsi" w:cstheme="minorHAnsi"/>
          <w:b/>
          <w:u w:val="single"/>
        </w:rPr>
        <w:t>erry Hill War</w:t>
      </w:r>
      <w:r w:rsidR="00F82625">
        <w:rPr>
          <w:rFonts w:asciiTheme="minorHAnsi" w:eastAsia="MS Mincho" w:hAnsiTheme="minorHAnsi" w:cstheme="minorHAnsi"/>
          <w:b/>
          <w:u w:val="single"/>
        </w:rPr>
        <w:t>d</w:t>
      </w:r>
    </w:p>
    <w:p w14:paraId="2A38AAF8" w14:textId="77777777" w:rsidR="00F82625" w:rsidRDefault="00443A9C" w:rsidP="00F82625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55D12247" w14:textId="77777777" w:rsidR="009D0E05" w:rsidRDefault="009D0E05" w:rsidP="00F82625">
      <w:pPr>
        <w:rPr>
          <w:rFonts w:asciiTheme="minorHAnsi" w:eastAsia="MS Mincho" w:hAnsiTheme="minorHAnsi" w:cstheme="minorHAnsi"/>
          <w:b/>
          <w:i/>
        </w:rPr>
      </w:pPr>
    </w:p>
    <w:p w14:paraId="153B6B82" w14:textId="26308AFD" w:rsidR="009D0E05" w:rsidRDefault="009D0E05" w:rsidP="00F82625">
      <w:pPr>
        <w:rPr>
          <w:rFonts w:asciiTheme="minorHAnsi" w:eastAsia="MS Mincho" w:hAnsiTheme="minorHAnsi" w:cstheme="minorHAnsi"/>
          <w:b/>
          <w:iCs/>
        </w:rPr>
      </w:pPr>
      <w:r>
        <w:rPr>
          <w:rFonts w:asciiTheme="minorHAnsi" w:eastAsia="MS Mincho" w:hAnsiTheme="minorHAnsi" w:cstheme="minorHAnsi"/>
          <w:b/>
          <w:iCs/>
        </w:rPr>
        <w:t>P0397/24/FUL – 6 Dukes Close, Five Acres, Coleford – 3/5/24</w:t>
      </w:r>
    </w:p>
    <w:p w14:paraId="483845B9" w14:textId="29ED9969" w:rsidR="009D0E05" w:rsidRPr="009D0E05" w:rsidRDefault="009D0E05" w:rsidP="00F82625">
      <w:pPr>
        <w:rPr>
          <w:rFonts w:asciiTheme="minorHAnsi" w:eastAsia="MS Mincho" w:hAnsiTheme="minorHAnsi" w:cstheme="minorHAnsi"/>
          <w:bCs/>
          <w:i/>
          <w:u w:val="single"/>
        </w:rPr>
      </w:pPr>
      <w:r>
        <w:rPr>
          <w:rFonts w:asciiTheme="minorHAnsi" w:eastAsia="MS Mincho" w:hAnsiTheme="minorHAnsi" w:cstheme="minorHAnsi"/>
          <w:bCs/>
          <w:i/>
        </w:rPr>
        <w:t>Erection of single storey rear extension, single storey front porch and chimney at gable.</w:t>
      </w:r>
    </w:p>
    <w:p w14:paraId="37047F14" w14:textId="35EF4E10" w:rsidR="00F82625" w:rsidRDefault="00F82625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56B08C77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4c) </w:t>
      </w:r>
      <w:r w:rsidR="00CA704E">
        <w:rPr>
          <w:rFonts w:asciiTheme="minorHAnsi" w:eastAsia="MS Mincho" w:hAnsiTheme="minorHAnsi" w:cstheme="minorHAnsi"/>
          <w:b/>
          <w:u w:val="single"/>
        </w:rPr>
        <w:t>C</w:t>
      </w:r>
      <w:r w:rsidR="00443A9C">
        <w:rPr>
          <w:rFonts w:asciiTheme="minorHAnsi" w:eastAsia="MS Mincho" w:hAnsiTheme="minorHAnsi" w:cstheme="minorHAnsi"/>
          <w:b/>
          <w:u w:val="single"/>
        </w:rPr>
        <w:t>hristchurch Ward</w:t>
      </w:r>
    </w:p>
    <w:p w14:paraId="47439F9F" w14:textId="595F077F" w:rsidR="003F2BF4" w:rsidRDefault="00A171A6" w:rsidP="00A171A6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28E32079" w14:textId="77777777" w:rsidR="00410679" w:rsidRDefault="00410679" w:rsidP="00A171A6">
      <w:pPr>
        <w:rPr>
          <w:rFonts w:asciiTheme="minorHAnsi" w:eastAsia="MS Mincho" w:hAnsiTheme="minorHAnsi" w:cstheme="minorHAnsi"/>
          <w:b/>
          <w:iCs/>
        </w:rPr>
      </w:pPr>
    </w:p>
    <w:p w14:paraId="094683CE" w14:textId="38664CFB" w:rsidR="00F60527" w:rsidRDefault="00D20C89" w:rsidP="00C84D1B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lastRenderedPageBreak/>
        <w:t xml:space="preserve">4d) </w:t>
      </w:r>
      <w:r w:rsidR="00443A9C" w:rsidRPr="00E5464B">
        <w:rPr>
          <w:rFonts w:asciiTheme="minorHAnsi" w:hAnsiTheme="minorHAnsi" w:cstheme="minorHAnsi"/>
          <w:b/>
          <w:u w:val="single"/>
        </w:rPr>
        <w:t>Pillowell Ward</w:t>
      </w:r>
    </w:p>
    <w:p w14:paraId="5F0C436D" w14:textId="77777777" w:rsidR="00D803E4" w:rsidRDefault="00D803E4" w:rsidP="00C84D1B">
      <w:pPr>
        <w:rPr>
          <w:rFonts w:asciiTheme="minorHAnsi" w:hAnsiTheme="minorHAnsi" w:cstheme="minorHAnsi"/>
          <w:b/>
          <w:u w:val="single"/>
        </w:rPr>
      </w:pPr>
    </w:p>
    <w:p w14:paraId="753F230E" w14:textId="5D90526B" w:rsidR="00D803E4" w:rsidRDefault="00D803E4" w:rsidP="00C84D1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/>
        <w:t>P0420/24/FUL – The Cottage, Meadow Close, Viney Hill – 9/5/24</w:t>
      </w:r>
    </w:p>
    <w:p w14:paraId="7B4B227C" w14:textId="5ECC456D" w:rsidR="00D803E4" w:rsidRPr="00D803E4" w:rsidRDefault="00D803E4" w:rsidP="00C84D1B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Erection of a dwelling and associated works.</w:t>
      </w:r>
    </w:p>
    <w:p w14:paraId="7DEB0FF6" w14:textId="77777777" w:rsidR="00D803E4" w:rsidRDefault="00D803E4" w:rsidP="00C84D1B">
      <w:pPr>
        <w:rPr>
          <w:rFonts w:asciiTheme="minorHAnsi" w:hAnsiTheme="minorHAnsi" w:cstheme="minorHAnsi"/>
          <w:b/>
          <w:u w:val="single"/>
        </w:rPr>
      </w:pPr>
    </w:p>
    <w:p w14:paraId="7CFA53FC" w14:textId="0929932C" w:rsidR="00D803E4" w:rsidRDefault="00D803E4" w:rsidP="00C84D1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P0487/24/FUL – Greendale, Johnsons Way, Yorkley – 13/5/24</w:t>
      </w:r>
    </w:p>
    <w:p w14:paraId="4A6AB7C8" w14:textId="6ADAC51A" w:rsidR="00D803E4" w:rsidRDefault="00D803E4" w:rsidP="00C84D1B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Erection of single-storey rear and side extension.</w:t>
      </w:r>
    </w:p>
    <w:p w14:paraId="4C9FB33D" w14:textId="77777777" w:rsidR="000B01C1" w:rsidRDefault="000B01C1" w:rsidP="00C84D1B">
      <w:pPr>
        <w:rPr>
          <w:rFonts w:asciiTheme="minorHAnsi" w:hAnsiTheme="minorHAnsi" w:cstheme="minorHAnsi"/>
          <w:bCs/>
          <w:i/>
          <w:iCs/>
        </w:rPr>
      </w:pPr>
    </w:p>
    <w:p w14:paraId="568FFCE8" w14:textId="620F36E2" w:rsidR="000B01C1" w:rsidRDefault="000B01C1" w:rsidP="00C84D1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P0439/24/FUL – Hayes Manor Farm, Viney Hill, Lydney – 17/5/24</w:t>
      </w:r>
    </w:p>
    <w:p w14:paraId="71C8DAAE" w14:textId="7E8F2CD7" w:rsidR="000B01C1" w:rsidRPr="000B01C1" w:rsidRDefault="000B01C1" w:rsidP="00C84D1B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Change of use of existing residential annexe for use as a holiday let.</w:t>
      </w:r>
    </w:p>
    <w:p w14:paraId="47A40370" w14:textId="3E6DCFB1" w:rsidR="001E1B49" w:rsidRDefault="001E1B49" w:rsidP="00C84D1B">
      <w:pPr>
        <w:rPr>
          <w:rFonts w:asciiTheme="minorHAnsi" w:hAnsiTheme="minorHAnsi" w:cstheme="minorHAnsi"/>
          <w:b/>
          <w:u w:val="single"/>
        </w:rPr>
      </w:pPr>
    </w:p>
    <w:p w14:paraId="0D4E172C" w14:textId="7E64A406" w:rsidR="00111BC1" w:rsidRDefault="00111BC1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4f) </w:t>
      </w:r>
      <w:r w:rsidRPr="00E5464B">
        <w:rPr>
          <w:rFonts w:asciiTheme="minorHAnsi" w:eastAsia="MS Mincho" w:hAnsiTheme="minorHAnsi" w:cstheme="minorHAnsi"/>
          <w:b/>
          <w:u w:val="single"/>
        </w:rPr>
        <w:t>Sling &amp; Ellwood Ward</w:t>
      </w:r>
    </w:p>
    <w:p w14:paraId="52FAE259" w14:textId="77777777" w:rsidR="00960C1F" w:rsidRDefault="00960C1F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45040B44" w14:textId="77777777" w:rsidR="00787DAF" w:rsidRPr="00787DAF" w:rsidRDefault="00787DAF" w:rsidP="00111BC1">
      <w:pPr>
        <w:rPr>
          <w:rFonts w:asciiTheme="minorHAnsi" w:hAnsiTheme="minorHAnsi" w:cstheme="minorHAnsi"/>
          <w:bCs/>
          <w:i/>
          <w:iCs/>
        </w:rPr>
      </w:pPr>
    </w:p>
    <w:p w14:paraId="353F074E" w14:textId="364A4A35" w:rsidR="0056435B" w:rsidRDefault="0056435B" w:rsidP="00111BC1">
      <w:pPr>
        <w:rPr>
          <w:rFonts w:asciiTheme="minorHAnsi" w:hAnsiTheme="minorHAnsi" w:cstheme="minorHAnsi"/>
          <w:b/>
          <w:u w:val="single"/>
        </w:rPr>
      </w:pPr>
      <w:r w:rsidRPr="0056435B">
        <w:rPr>
          <w:rFonts w:asciiTheme="minorHAnsi" w:hAnsiTheme="minorHAnsi" w:cstheme="minorHAnsi"/>
          <w:b/>
          <w:u w:val="single"/>
        </w:rPr>
        <w:t>4g) Parkend Ward</w:t>
      </w:r>
    </w:p>
    <w:p w14:paraId="3938FCBF" w14:textId="77777777" w:rsidR="00185A3F" w:rsidRDefault="00185A3F" w:rsidP="00111BC1">
      <w:pPr>
        <w:rPr>
          <w:rFonts w:asciiTheme="minorHAnsi" w:hAnsiTheme="minorHAnsi" w:cstheme="minorHAnsi"/>
          <w:b/>
          <w:u w:val="single"/>
        </w:rPr>
      </w:pPr>
    </w:p>
    <w:p w14:paraId="65244503" w14:textId="77777777" w:rsidR="0056435B" w:rsidRDefault="0056435B" w:rsidP="00111BC1">
      <w:pPr>
        <w:rPr>
          <w:rFonts w:asciiTheme="minorHAnsi" w:hAnsiTheme="minorHAnsi" w:cstheme="minorHAnsi"/>
          <w:bCs/>
        </w:rPr>
      </w:pPr>
    </w:p>
    <w:p w14:paraId="4CE8DE55" w14:textId="7254A922" w:rsidR="00176AA4" w:rsidRDefault="00C224A1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 w:rsidR="0062209D">
        <w:rPr>
          <w:rFonts w:asciiTheme="minorHAnsi" w:hAnsiTheme="minorHAnsi" w:cstheme="minorHAnsi"/>
          <w:b/>
        </w:rPr>
        <w:tab/>
      </w:r>
    </w:p>
    <w:bookmarkEnd w:id="0"/>
    <w:p w14:paraId="78505471" w14:textId="50A05D47" w:rsidR="006B79A9" w:rsidRDefault="002E75E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2A7C34">
        <w:rPr>
          <w:rFonts w:asciiTheme="minorHAnsi" w:hAnsiTheme="minorHAnsi" w:cstheme="minorHAnsi"/>
          <w:b/>
        </w:rPr>
        <w:t>.</w:t>
      </w:r>
      <w:r w:rsidR="002A7C34">
        <w:rPr>
          <w:rFonts w:asciiTheme="minorHAnsi" w:hAnsiTheme="minorHAnsi" w:cstheme="minorHAnsi"/>
          <w:b/>
        </w:rPr>
        <w:tab/>
      </w:r>
      <w:r w:rsidR="00433AEF">
        <w:rPr>
          <w:rFonts w:asciiTheme="minorHAnsi" w:hAnsiTheme="minorHAnsi" w:cstheme="minorHAnsi"/>
          <w:b/>
        </w:rPr>
        <w:t>C</w:t>
      </w:r>
      <w:r w:rsidR="006B79A9">
        <w:rPr>
          <w:rFonts w:asciiTheme="minorHAnsi" w:hAnsiTheme="minorHAnsi" w:cstheme="minorHAnsi"/>
          <w:b/>
        </w:rPr>
        <w:t xml:space="preserve">hairs Items – </w:t>
      </w:r>
    </w:p>
    <w:p w14:paraId="1C84EABC" w14:textId="1D64BF53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15B3F90F" w14:textId="03B5C8BF" w:rsidR="006B79A9" w:rsidRPr="006B79A9" w:rsidRDefault="006B79A9" w:rsidP="00981EEF">
      <w:pPr>
        <w:ind w:left="720" w:hanging="7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</w:p>
    <w:p w14:paraId="54AF1727" w14:textId="77777777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</w:p>
    <w:p w14:paraId="6B4758E2" w14:textId="24DBF2B3" w:rsidR="00732193" w:rsidRPr="00443A9C" w:rsidRDefault="001B6D6C" w:rsidP="00797A79">
      <w:pPr>
        <w:ind w:left="720" w:hanging="720"/>
        <w:rPr>
          <w:rFonts w:eastAsia="Calibri"/>
        </w:rPr>
      </w:pPr>
      <w:r>
        <w:rPr>
          <w:rFonts w:asciiTheme="minorHAnsi" w:hAnsiTheme="minorHAnsi" w:cstheme="minorHAnsi"/>
          <w:b/>
        </w:rPr>
        <w:t>7</w:t>
      </w:r>
      <w:r w:rsidR="006B79A9">
        <w:rPr>
          <w:rFonts w:asciiTheme="minorHAnsi" w:hAnsiTheme="minorHAnsi" w:cstheme="minorHAnsi"/>
          <w:b/>
        </w:rPr>
        <w:t>.</w:t>
      </w:r>
      <w:r w:rsidR="006B79A9">
        <w:rPr>
          <w:rFonts w:asciiTheme="minorHAnsi" w:hAnsiTheme="minorHAnsi" w:cstheme="minorHAnsi"/>
          <w:b/>
        </w:rPr>
        <w:tab/>
      </w:r>
      <w:r w:rsidR="00AC2DAA">
        <w:rPr>
          <w:rFonts w:asciiTheme="minorHAnsi" w:hAnsiTheme="minorHAnsi" w:cstheme="minorHAnsi"/>
          <w:b/>
        </w:rPr>
        <w:t>N</w:t>
      </w:r>
      <w:r w:rsidR="00797A79">
        <w:rPr>
          <w:rFonts w:asciiTheme="minorHAnsi" w:hAnsiTheme="minorHAnsi" w:cstheme="minorHAnsi"/>
          <w:b/>
        </w:rPr>
        <w:t>ext meeting</w:t>
      </w:r>
      <w:r w:rsidR="00443A9C">
        <w:rPr>
          <w:rFonts w:asciiTheme="minorHAnsi" w:hAnsiTheme="minorHAnsi" w:cstheme="minorHAnsi"/>
          <w:b/>
        </w:rPr>
        <w:t>: 5.</w:t>
      </w:r>
      <w:r w:rsidR="00A830BF">
        <w:rPr>
          <w:rFonts w:asciiTheme="minorHAnsi" w:hAnsiTheme="minorHAnsi" w:cstheme="minorHAnsi"/>
          <w:b/>
        </w:rPr>
        <w:t>0</w:t>
      </w:r>
      <w:r w:rsidR="00443A9C">
        <w:rPr>
          <w:rFonts w:asciiTheme="minorHAnsi" w:hAnsiTheme="minorHAnsi" w:cstheme="minorHAnsi"/>
          <w:b/>
        </w:rPr>
        <w:t xml:space="preserve">0 pm, </w:t>
      </w:r>
      <w:r w:rsidR="00AC2DAA">
        <w:rPr>
          <w:rFonts w:asciiTheme="minorHAnsi" w:hAnsiTheme="minorHAnsi" w:cstheme="minorHAnsi"/>
          <w:b/>
        </w:rPr>
        <w:t>Tues</w:t>
      </w:r>
      <w:r w:rsidR="00B47414">
        <w:rPr>
          <w:rFonts w:asciiTheme="minorHAnsi" w:hAnsiTheme="minorHAnsi" w:cstheme="minorHAnsi"/>
          <w:b/>
        </w:rPr>
        <w:t>day</w:t>
      </w:r>
      <w:r w:rsidR="000D3D75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 xml:space="preserve"> </w:t>
      </w:r>
      <w:r w:rsidR="00433AEF">
        <w:rPr>
          <w:rFonts w:asciiTheme="minorHAnsi" w:hAnsiTheme="minorHAnsi" w:cstheme="minorHAnsi"/>
          <w:b/>
        </w:rPr>
        <w:t>21</w:t>
      </w:r>
      <w:r w:rsidR="00433AEF" w:rsidRPr="00433AEF">
        <w:rPr>
          <w:rFonts w:asciiTheme="minorHAnsi" w:hAnsiTheme="minorHAnsi" w:cstheme="minorHAnsi"/>
          <w:b/>
          <w:vertAlign w:val="superscript"/>
        </w:rPr>
        <w:t>st</w:t>
      </w:r>
      <w:r w:rsidR="00433AEF">
        <w:rPr>
          <w:rFonts w:asciiTheme="minorHAnsi" w:hAnsiTheme="minorHAnsi" w:cstheme="minorHAnsi"/>
          <w:b/>
        </w:rPr>
        <w:t xml:space="preserve"> </w:t>
      </w:r>
      <w:r w:rsidR="009A7B79">
        <w:rPr>
          <w:rFonts w:asciiTheme="minorHAnsi" w:hAnsiTheme="minorHAnsi" w:cstheme="minorHAnsi"/>
          <w:b/>
        </w:rPr>
        <w:t>May</w:t>
      </w:r>
      <w:r w:rsidR="00E93832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>202</w:t>
      </w:r>
      <w:r w:rsidR="00E93832">
        <w:rPr>
          <w:rFonts w:asciiTheme="minorHAnsi" w:hAnsiTheme="minorHAnsi" w:cstheme="minorHAnsi"/>
          <w:b/>
        </w:rPr>
        <w:t>4</w:t>
      </w:r>
      <w:r w:rsidR="00B47414">
        <w:rPr>
          <w:rFonts w:asciiTheme="minorHAnsi" w:hAnsiTheme="minorHAnsi" w:cstheme="minorHAnsi"/>
          <w:b/>
        </w:rPr>
        <w:t xml:space="preserve"> </w:t>
      </w:r>
      <w:r w:rsidR="00443A9C">
        <w:rPr>
          <w:rFonts w:asciiTheme="minorHAnsi" w:hAnsiTheme="minorHAnsi" w:cstheme="minorHAnsi"/>
          <w:b/>
        </w:rPr>
        <w:t xml:space="preserve">at the West Dean Centre, Bream.  </w:t>
      </w:r>
    </w:p>
    <w:sectPr w:rsidR="00732193" w:rsidRPr="00443A9C" w:rsidSect="00506E69">
      <w:footerReference w:type="default" r:id="rId8"/>
      <w:headerReference w:type="first" r:id="rId9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DC9CB" w14:textId="77777777" w:rsidR="00506E69" w:rsidRDefault="00506E69" w:rsidP="00A76BB3">
      <w:r>
        <w:separator/>
      </w:r>
    </w:p>
  </w:endnote>
  <w:endnote w:type="continuationSeparator" w:id="0">
    <w:p w14:paraId="193C3145" w14:textId="77777777" w:rsidR="00506E69" w:rsidRDefault="00506E69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804C82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303E84D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AF343A" w14:textId="77777777" w:rsidR="00506E69" w:rsidRDefault="00506E69" w:rsidP="00A76BB3">
      <w:r>
        <w:separator/>
      </w:r>
    </w:p>
  </w:footnote>
  <w:footnote w:type="continuationSeparator" w:id="0">
    <w:p w14:paraId="0E35D295" w14:textId="77777777" w:rsidR="00506E69" w:rsidRDefault="00506E69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6FB04" w14:textId="7CBC3512" w:rsidR="00B45C12" w:rsidRDefault="00A171A6" w:rsidP="00B45C1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46C90D5" wp14:editId="03FD2ACD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5DFB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PLANNING COMMITTEE AGENDA</w:t>
                          </w:r>
                        </w:p>
                        <w:p w14:paraId="1975150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C90D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.05pt;margin-top:91.9pt;width:486.65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2055DFB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PLANNING COMMITTEE AGENDA</w:t>
                    </w:r>
                  </w:p>
                  <w:p w14:paraId="1975150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25FB1D9" wp14:editId="4C368E39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054F8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CD89185" w14:textId="77777777" w:rsidR="00B45C12" w:rsidRPr="00A76BB3" w:rsidRDefault="00B45C12" w:rsidP="00B45C12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5FB1D9" id="Text Box 2" o:spid="_x0000_s1027" type="#_x0000_t202" style="position:absolute;margin-left:36.2pt;margin-top:-20.6pt;width:450.65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385054F8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7CD89185" w14:textId="77777777" w:rsidR="00B45C12" w:rsidRPr="00A76BB3" w:rsidRDefault="00B45C12" w:rsidP="00B45C12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3FB09FB" wp14:editId="30BAC3E4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ACAE" w14:textId="0763031B" w:rsidR="00B45C12" w:rsidRPr="00D90BA4" w:rsidRDefault="00B95AF8" w:rsidP="00B45C12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  <w:t>Phil Holland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="005465D7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eputy Clerk</w:t>
                          </w:r>
                        </w:p>
                        <w:p w14:paraId="54C574F6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CA4E4B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90BA4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90BA4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3624F4FC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B09FB" id="Text Box 12" o:spid="_x0000_s1028" type="#_x0000_t202" style="position:absolute;margin-left:87.8pt;margin-top:15.4pt;width:245pt;height:8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1B8ACAE" w14:textId="0763031B" w:rsidR="00B45C12" w:rsidRPr="00D90BA4" w:rsidRDefault="00B95AF8" w:rsidP="00B45C12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</w:t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  <w:t>Phil Holland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</w:r>
                    <w:r w:rsidR="005465D7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eputy Clerk</w:t>
                    </w:r>
                  </w:p>
                  <w:p w14:paraId="54C574F6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CA4E4B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90BA4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90BA4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3624F4FC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45C12">
      <w:rPr>
        <w:noProof/>
      </w:rPr>
      <w:drawing>
        <wp:anchor distT="0" distB="0" distL="114300" distR="114300" simplePos="0" relativeHeight="251669504" behindDoc="1" locked="0" layoutInCell="1" allowOverlap="1" wp14:anchorId="07F9D647" wp14:editId="169E0A1B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7F67D02" wp14:editId="56268F57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414E0" w14:textId="77777777" w:rsidR="00B45C12" w:rsidRPr="00D90BA4" w:rsidRDefault="00B45C12" w:rsidP="00B45C12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4761B163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67D02" id="Text Box 13" o:spid="_x0000_s1029" type="#_x0000_t202" style="position:absolute;margin-left:367.85pt;margin-top:14.9pt;width:121pt;height:81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52C414E0" w14:textId="77777777" w:rsidR="00B45C12" w:rsidRPr="00D90BA4" w:rsidRDefault="00B45C12" w:rsidP="00B45C12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4761B163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4B89136" w14:textId="77777777" w:rsidR="00B45C12" w:rsidRDefault="00B45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13A06CE"/>
    <w:multiLevelType w:val="hybridMultilevel"/>
    <w:tmpl w:val="9E7E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38084">
    <w:abstractNumId w:val="0"/>
  </w:num>
  <w:num w:numId="2" w16cid:durableId="25803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7"/>
    <w:rsid w:val="00000584"/>
    <w:rsid w:val="000025CC"/>
    <w:rsid w:val="000035FF"/>
    <w:rsid w:val="000067B9"/>
    <w:rsid w:val="0001464F"/>
    <w:rsid w:val="00024735"/>
    <w:rsid w:val="00035E84"/>
    <w:rsid w:val="00043DB0"/>
    <w:rsid w:val="000456DE"/>
    <w:rsid w:val="000461D1"/>
    <w:rsid w:val="0004684D"/>
    <w:rsid w:val="000473E9"/>
    <w:rsid w:val="00050A3C"/>
    <w:rsid w:val="0005367D"/>
    <w:rsid w:val="0005515D"/>
    <w:rsid w:val="00062B91"/>
    <w:rsid w:val="00065DD8"/>
    <w:rsid w:val="000713CF"/>
    <w:rsid w:val="00075CDE"/>
    <w:rsid w:val="0008649F"/>
    <w:rsid w:val="00095132"/>
    <w:rsid w:val="000A4D51"/>
    <w:rsid w:val="000B01C1"/>
    <w:rsid w:val="000B3CF1"/>
    <w:rsid w:val="000B50A0"/>
    <w:rsid w:val="000B542E"/>
    <w:rsid w:val="000B5D32"/>
    <w:rsid w:val="000B5F0B"/>
    <w:rsid w:val="000C0FDB"/>
    <w:rsid w:val="000C17CD"/>
    <w:rsid w:val="000C4DF6"/>
    <w:rsid w:val="000D3AE2"/>
    <w:rsid w:val="000D3D75"/>
    <w:rsid w:val="000D4AA8"/>
    <w:rsid w:val="000D64CD"/>
    <w:rsid w:val="000E6251"/>
    <w:rsid w:val="000F0663"/>
    <w:rsid w:val="000F1A87"/>
    <w:rsid w:val="00102AD1"/>
    <w:rsid w:val="001030CF"/>
    <w:rsid w:val="00110F4C"/>
    <w:rsid w:val="001114F1"/>
    <w:rsid w:val="00111BC1"/>
    <w:rsid w:val="001167A1"/>
    <w:rsid w:val="001246C6"/>
    <w:rsid w:val="00126E89"/>
    <w:rsid w:val="0013590A"/>
    <w:rsid w:val="00152E14"/>
    <w:rsid w:val="001558EA"/>
    <w:rsid w:val="00156A03"/>
    <w:rsid w:val="00176AA4"/>
    <w:rsid w:val="0018465F"/>
    <w:rsid w:val="00184F1A"/>
    <w:rsid w:val="00185A3F"/>
    <w:rsid w:val="00186BAA"/>
    <w:rsid w:val="00191F9D"/>
    <w:rsid w:val="001A163E"/>
    <w:rsid w:val="001A25F3"/>
    <w:rsid w:val="001A69D1"/>
    <w:rsid w:val="001A7DE0"/>
    <w:rsid w:val="001B6D6C"/>
    <w:rsid w:val="001B7426"/>
    <w:rsid w:val="001C212D"/>
    <w:rsid w:val="001D0B44"/>
    <w:rsid w:val="001D2F24"/>
    <w:rsid w:val="001E1B49"/>
    <w:rsid w:val="001E46B2"/>
    <w:rsid w:val="001F5CF3"/>
    <w:rsid w:val="00204E05"/>
    <w:rsid w:val="00211FD5"/>
    <w:rsid w:val="00216A2E"/>
    <w:rsid w:val="002179E1"/>
    <w:rsid w:val="00225DB4"/>
    <w:rsid w:val="00232071"/>
    <w:rsid w:val="00233F1D"/>
    <w:rsid w:val="00236289"/>
    <w:rsid w:val="00240BB9"/>
    <w:rsid w:val="00261560"/>
    <w:rsid w:val="00263BC3"/>
    <w:rsid w:val="0027242A"/>
    <w:rsid w:val="0027531A"/>
    <w:rsid w:val="00275C18"/>
    <w:rsid w:val="0027644B"/>
    <w:rsid w:val="0028123B"/>
    <w:rsid w:val="0029510C"/>
    <w:rsid w:val="00297A58"/>
    <w:rsid w:val="002A7C34"/>
    <w:rsid w:val="002B2DE3"/>
    <w:rsid w:val="002B4819"/>
    <w:rsid w:val="002B7AE9"/>
    <w:rsid w:val="002C068C"/>
    <w:rsid w:val="002C75C0"/>
    <w:rsid w:val="002C7B6F"/>
    <w:rsid w:val="002D2910"/>
    <w:rsid w:val="002D37D3"/>
    <w:rsid w:val="002D3DCD"/>
    <w:rsid w:val="002D3E23"/>
    <w:rsid w:val="002D4003"/>
    <w:rsid w:val="002D4764"/>
    <w:rsid w:val="002D5C1B"/>
    <w:rsid w:val="002E3587"/>
    <w:rsid w:val="002E4A29"/>
    <w:rsid w:val="002E5560"/>
    <w:rsid w:val="002E75E9"/>
    <w:rsid w:val="002E7F51"/>
    <w:rsid w:val="002F0EFD"/>
    <w:rsid w:val="002F3A3F"/>
    <w:rsid w:val="002F5854"/>
    <w:rsid w:val="00305BEB"/>
    <w:rsid w:val="003075B1"/>
    <w:rsid w:val="00332875"/>
    <w:rsid w:val="003367B4"/>
    <w:rsid w:val="00340AB8"/>
    <w:rsid w:val="0035326A"/>
    <w:rsid w:val="00362D9D"/>
    <w:rsid w:val="00363F4D"/>
    <w:rsid w:val="00367744"/>
    <w:rsid w:val="003763C8"/>
    <w:rsid w:val="003814B3"/>
    <w:rsid w:val="00384977"/>
    <w:rsid w:val="00384E54"/>
    <w:rsid w:val="003865B3"/>
    <w:rsid w:val="003A7DBC"/>
    <w:rsid w:val="003C5F5A"/>
    <w:rsid w:val="003C75DB"/>
    <w:rsid w:val="003E0B02"/>
    <w:rsid w:val="003E1664"/>
    <w:rsid w:val="003E482C"/>
    <w:rsid w:val="003E531C"/>
    <w:rsid w:val="003F00E7"/>
    <w:rsid w:val="003F1C9C"/>
    <w:rsid w:val="003F2BF4"/>
    <w:rsid w:val="003F488B"/>
    <w:rsid w:val="003F79ED"/>
    <w:rsid w:val="00401435"/>
    <w:rsid w:val="00407D60"/>
    <w:rsid w:val="00410679"/>
    <w:rsid w:val="004165A7"/>
    <w:rsid w:val="00421118"/>
    <w:rsid w:val="004264D9"/>
    <w:rsid w:val="00433AEF"/>
    <w:rsid w:val="00437238"/>
    <w:rsid w:val="004415CF"/>
    <w:rsid w:val="00443A9C"/>
    <w:rsid w:val="00444546"/>
    <w:rsid w:val="00444A83"/>
    <w:rsid w:val="0045046D"/>
    <w:rsid w:val="00452BF5"/>
    <w:rsid w:val="00455463"/>
    <w:rsid w:val="004565B7"/>
    <w:rsid w:val="004669D8"/>
    <w:rsid w:val="00473D0A"/>
    <w:rsid w:val="004760EB"/>
    <w:rsid w:val="00484FD6"/>
    <w:rsid w:val="00485D7B"/>
    <w:rsid w:val="0048736C"/>
    <w:rsid w:val="004875C8"/>
    <w:rsid w:val="00487601"/>
    <w:rsid w:val="004906F2"/>
    <w:rsid w:val="0049673B"/>
    <w:rsid w:val="00496FEF"/>
    <w:rsid w:val="004A16D8"/>
    <w:rsid w:val="004A2AB8"/>
    <w:rsid w:val="004A3746"/>
    <w:rsid w:val="004A502C"/>
    <w:rsid w:val="004B13BC"/>
    <w:rsid w:val="004C0A50"/>
    <w:rsid w:val="004C1A27"/>
    <w:rsid w:val="004C36A2"/>
    <w:rsid w:val="004C3763"/>
    <w:rsid w:val="004C7D09"/>
    <w:rsid w:val="004D4494"/>
    <w:rsid w:val="004D5DEC"/>
    <w:rsid w:val="004E0BA9"/>
    <w:rsid w:val="004E0D31"/>
    <w:rsid w:val="004E2D22"/>
    <w:rsid w:val="004E5C47"/>
    <w:rsid w:val="004F014A"/>
    <w:rsid w:val="004F216F"/>
    <w:rsid w:val="004F3935"/>
    <w:rsid w:val="004F760F"/>
    <w:rsid w:val="004F775D"/>
    <w:rsid w:val="005021B0"/>
    <w:rsid w:val="00502B97"/>
    <w:rsid w:val="00503E26"/>
    <w:rsid w:val="00506E69"/>
    <w:rsid w:val="0050700E"/>
    <w:rsid w:val="00507E01"/>
    <w:rsid w:val="005105F3"/>
    <w:rsid w:val="00513FF0"/>
    <w:rsid w:val="005166D3"/>
    <w:rsid w:val="00516A38"/>
    <w:rsid w:val="00521C28"/>
    <w:rsid w:val="005311E8"/>
    <w:rsid w:val="00535ED2"/>
    <w:rsid w:val="005465D7"/>
    <w:rsid w:val="0055282A"/>
    <w:rsid w:val="005603DB"/>
    <w:rsid w:val="00561912"/>
    <w:rsid w:val="00563290"/>
    <w:rsid w:val="0056435B"/>
    <w:rsid w:val="0056598A"/>
    <w:rsid w:val="00565F7F"/>
    <w:rsid w:val="00573DCD"/>
    <w:rsid w:val="00574027"/>
    <w:rsid w:val="0059300E"/>
    <w:rsid w:val="00594B77"/>
    <w:rsid w:val="00596C6D"/>
    <w:rsid w:val="005A25C3"/>
    <w:rsid w:val="005A3267"/>
    <w:rsid w:val="005A63ED"/>
    <w:rsid w:val="005A7219"/>
    <w:rsid w:val="005A7C21"/>
    <w:rsid w:val="005B47B0"/>
    <w:rsid w:val="005C4BE6"/>
    <w:rsid w:val="005D61D5"/>
    <w:rsid w:val="005D62F8"/>
    <w:rsid w:val="005E049E"/>
    <w:rsid w:val="005E2033"/>
    <w:rsid w:val="005E4B2B"/>
    <w:rsid w:val="005F03DD"/>
    <w:rsid w:val="005F190B"/>
    <w:rsid w:val="00610417"/>
    <w:rsid w:val="0061268D"/>
    <w:rsid w:val="00612E6B"/>
    <w:rsid w:val="0062209D"/>
    <w:rsid w:val="00622F50"/>
    <w:rsid w:val="00624750"/>
    <w:rsid w:val="00624E70"/>
    <w:rsid w:val="00626616"/>
    <w:rsid w:val="00627CD4"/>
    <w:rsid w:val="00636EC5"/>
    <w:rsid w:val="00654DAE"/>
    <w:rsid w:val="006606F7"/>
    <w:rsid w:val="0066415E"/>
    <w:rsid w:val="0067251C"/>
    <w:rsid w:val="006734EB"/>
    <w:rsid w:val="00675250"/>
    <w:rsid w:val="0067685A"/>
    <w:rsid w:val="006B79A9"/>
    <w:rsid w:val="006C3D9C"/>
    <w:rsid w:val="006C4E9C"/>
    <w:rsid w:val="006C6AF2"/>
    <w:rsid w:val="006E0E0D"/>
    <w:rsid w:val="006E1D8A"/>
    <w:rsid w:val="006E6F9D"/>
    <w:rsid w:val="0070614D"/>
    <w:rsid w:val="0071306C"/>
    <w:rsid w:val="00715B3D"/>
    <w:rsid w:val="007162EC"/>
    <w:rsid w:val="007257A8"/>
    <w:rsid w:val="007305E8"/>
    <w:rsid w:val="00732193"/>
    <w:rsid w:val="00735B68"/>
    <w:rsid w:val="00743FB4"/>
    <w:rsid w:val="007444F6"/>
    <w:rsid w:val="007526C3"/>
    <w:rsid w:val="007545EF"/>
    <w:rsid w:val="0075508B"/>
    <w:rsid w:val="00756404"/>
    <w:rsid w:val="00757441"/>
    <w:rsid w:val="00760440"/>
    <w:rsid w:val="00770BA1"/>
    <w:rsid w:val="00784D0F"/>
    <w:rsid w:val="00786239"/>
    <w:rsid w:val="00787DAF"/>
    <w:rsid w:val="00796736"/>
    <w:rsid w:val="00797A79"/>
    <w:rsid w:val="007A0282"/>
    <w:rsid w:val="007A417B"/>
    <w:rsid w:val="007B04AC"/>
    <w:rsid w:val="007B5F1E"/>
    <w:rsid w:val="007B67C3"/>
    <w:rsid w:val="007B74B5"/>
    <w:rsid w:val="007C0125"/>
    <w:rsid w:val="007C0E6A"/>
    <w:rsid w:val="007D09A1"/>
    <w:rsid w:val="007D2D5F"/>
    <w:rsid w:val="007D4421"/>
    <w:rsid w:val="007E4321"/>
    <w:rsid w:val="007E582E"/>
    <w:rsid w:val="007E6A68"/>
    <w:rsid w:val="007F5F8A"/>
    <w:rsid w:val="00802579"/>
    <w:rsid w:val="00806B9D"/>
    <w:rsid w:val="00817115"/>
    <w:rsid w:val="00821040"/>
    <w:rsid w:val="00831708"/>
    <w:rsid w:val="00831D6A"/>
    <w:rsid w:val="00835898"/>
    <w:rsid w:val="00835D90"/>
    <w:rsid w:val="00840D80"/>
    <w:rsid w:val="00843FA1"/>
    <w:rsid w:val="00844550"/>
    <w:rsid w:val="00847A7A"/>
    <w:rsid w:val="0086615D"/>
    <w:rsid w:val="00891362"/>
    <w:rsid w:val="008955F8"/>
    <w:rsid w:val="00897A0C"/>
    <w:rsid w:val="008A1CF4"/>
    <w:rsid w:val="008A216B"/>
    <w:rsid w:val="008A2241"/>
    <w:rsid w:val="008A23FD"/>
    <w:rsid w:val="008A45C5"/>
    <w:rsid w:val="008B13DA"/>
    <w:rsid w:val="008B25A8"/>
    <w:rsid w:val="008B47CC"/>
    <w:rsid w:val="008B5BED"/>
    <w:rsid w:val="008D594A"/>
    <w:rsid w:val="008D7504"/>
    <w:rsid w:val="008E2352"/>
    <w:rsid w:val="008E307C"/>
    <w:rsid w:val="008E3931"/>
    <w:rsid w:val="008F03A6"/>
    <w:rsid w:val="008F5A29"/>
    <w:rsid w:val="008F7F43"/>
    <w:rsid w:val="00902A7C"/>
    <w:rsid w:val="00910913"/>
    <w:rsid w:val="009156EA"/>
    <w:rsid w:val="0091604E"/>
    <w:rsid w:val="009163E5"/>
    <w:rsid w:val="009164B3"/>
    <w:rsid w:val="009165FD"/>
    <w:rsid w:val="009313E0"/>
    <w:rsid w:val="00944C28"/>
    <w:rsid w:val="00945DAE"/>
    <w:rsid w:val="00960C1F"/>
    <w:rsid w:val="00970277"/>
    <w:rsid w:val="00972810"/>
    <w:rsid w:val="00973658"/>
    <w:rsid w:val="00981EEF"/>
    <w:rsid w:val="00984A5A"/>
    <w:rsid w:val="00991605"/>
    <w:rsid w:val="009938B5"/>
    <w:rsid w:val="009948F9"/>
    <w:rsid w:val="009A26EF"/>
    <w:rsid w:val="009A4875"/>
    <w:rsid w:val="009A5CF0"/>
    <w:rsid w:val="009A5D45"/>
    <w:rsid w:val="009A7B79"/>
    <w:rsid w:val="009B100D"/>
    <w:rsid w:val="009B52DD"/>
    <w:rsid w:val="009B5FB5"/>
    <w:rsid w:val="009C094A"/>
    <w:rsid w:val="009C2EF5"/>
    <w:rsid w:val="009C5728"/>
    <w:rsid w:val="009C5FA6"/>
    <w:rsid w:val="009D0E05"/>
    <w:rsid w:val="009D3B67"/>
    <w:rsid w:val="009D3E59"/>
    <w:rsid w:val="009D7B85"/>
    <w:rsid w:val="009E0764"/>
    <w:rsid w:val="009F05B2"/>
    <w:rsid w:val="009F0E9C"/>
    <w:rsid w:val="00A0106D"/>
    <w:rsid w:val="00A11CDE"/>
    <w:rsid w:val="00A12D76"/>
    <w:rsid w:val="00A171A6"/>
    <w:rsid w:val="00A20EA3"/>
    <w:rsid w:val="00A36BB4"/>
    <w:rsid w:val="00A40036"/>
    <w:rsid w:val="00A424A6"/>
    <w:rsid w:val="00A43F02"/>
    <w:rsid w:val="00A50288"/>
    <w:rsid w:val="00A726D6"/>
    <w:rsid w:val="00A76BB3"/>
    <w:rsid w:val="00A813C3"/>
    <w:rsid w:val="00A830BF"/>
    <w:rsid w:val="00A94ECF"/>
    <w:rsid w:val="00A952AF"/>
    <w:rsid w:val="00A96DF8"/>
    <w:rsid w:val="00AA29B4"/>
    <w:rsid w:val="00AA2D00"/>
    <w:rsid w:val="00AB02BF"/>
    <w:rsid w:val="00AB2231"/>
    <w:rsid w:val="00AC0E1B"/>
    <w:rsid w:val="00AC2DAA"/>
    <w:rsid w:val="00AC405B"/>
    <w:rsid w:val="00AC4FF6"/>
    <w:rsid w:val="00AD6CD4"/>
    <w:rsid w:val="00AD79A5"/>
    <w:rsid w:val="00AE0163"/>
    <w:rsid w:val="00AE027A"/>
    <w:rsid w:val="00AE0551"/>
    <w:rsid w:val="00AE192E"/>
    <w:rsid w:val="00AE59C2"/>
    <w:rsid w:val="00AF3C9B"/>
    <w:rsid w:val="00AF6E44"/>
    <w:rsid w:val="00B02E1E"/>
    <w:rsid w:val="00B057F0"/>
    <w:rsid w:val="00B14610"/>
    <w:rsid w:val="00B153C7"/>
    <w:rsid w:val="00B23A81"/>
    <w:rsid w:val="00B276FD"/>
    <w:rsid w:val="00B308C2"/>
    <w:rsid w:val="00B32744"/>
    <w:rsid w:val="00B408DA"/>
    <w:rsid w:val="00B4512D"/>
    <w:rsid w:val="00B45C12"/>
    <w:rsid w:val="00B47414"/>
    <w:rsid w:val="00B50282"/>
    <w:rsid w:val="00B52068"/>
    <w:rsid w:val="00B65567"/>
    <w:rsid w:val="00B66B38"/>
    <w:rsid w:val="00B75D99"/>
    <w:rsid w:val="00B77ABA"/>
    <w:rsid w:val="00B77C50"/>
    <w:rsid w:val="00B77F24"/>
    <w:rsid w:val="00B82E8D"/>
    <w:rsid w:val="00B85265"/>
    <w:rsid w:val="00B92478"/>
    <w:rsid w:val="00B95953"/>
    <w:rsid w:val="00B95AF8"/>
    <w:rsid w:val="00B971AA"/>
    <w:rsid w:val="00BA42A5"/>
    <w:rsid w:val="00BA47C0"/>
    <w:rsid w:val="00BA6776"/>
    <w:rsid w:val="00BA74B6"/>
    <w:rsid w:val="00BB0E89"/>
    <w:rsid w:val="00BB292A"/>
    <w:rsid w:val="00BB4058"/>
    <w:rsid w:val="00BB4294"/>
    <w:rsid w:val="00BC1064"/>
    <w:rsid w:val="00BC78C8"/>
    <w:rsid w:val="00BD1732"/>
    <w:rsid w:val="00BD3073"/>
    <w:rsid w:val="00BD3FB9"/>
    <w:rsid w:val="00BE5D12"/>
    <w:rsid w:val="00BE7D11"/>
    <w:rsid w:val="00BF6C5E"/>
    <w:rsid w:val="00C02CE3"/>
    <w:rsid w:val="00C10735"/>
    <w:rsid w:val="00C137C7"/>
    <w:rsid w:val="00C21411"/>
    <w:rsid w:val="00C21D80"/>
    <w:rsid w:val="00C224A1"/>
    <w:rsid w:val="00C26C92"/>
    <w:rsid w:val="00C26F0B"/>
    <w:rsid w:val="00C37A4D"/>
    <w:rsid w:val="00C45D9B"/>
    <w:rsid w:val="00C46425"/>
    <w:rsid w:val="00C4777D"/>
    <w:rsid w:val="00C552CD"/>
    <w:rsid w:val="00C618D2"/>
    <w:rsid w:val="00C84A80"/>
    <w:rsid w:val="00C84D1B"/>
    <w:rsid w:val="00C87382"/>
    <w:rsid w:val="00C97A02"/>
    <w:rsid w:val="00CA2B32"/>
    <w:rsid w:val="00CA4E4B"/>
    <w:rsid w:val="00CA704E"/>
    <w:rsid w:val="00CB0354"/>
    <w:rsid w:val="00CB0F94"/>
    <w:rsid w:val="00CB140C"/>
    <w:rsid w:val="00CB6C6D"/>
    <w:rsid w:val="00CC4C7A"/>
    <w:rsid w:val="00CC6A3E"/>
    <w:rsid w:val="00CD3E88"/>
    <w:rsid w:val="00CD5452"/>
    <w:rsid w:val="00CE150B"/>
    <w:rsid w:val="00CE21B1"/>
    <w:rsid w:val="00CE497A"/>
    <w:rsid w:val="00CE6292"/>
    <w:rsid w:val="00CF1CAA"/>
    <w:rsid w:val="00CF20E1"/>
    <w:rsid w:val="00CF504E"/>
    <w:rsid w:val="00CF55D1"/>
    <w:rsid w:val="00D1096B"/>
    <w:rsid w:val="00D12F79"/>
    <w:rsid w:val="00D16D2F"/>
    <w:rsid w:val="00D1781C"/>
    <w:rsid w:val="00D17B02"/>
    <w:rsid w:val="00D20532"/>
    <w:rsid w:val="00D20C89"/>
    <w:rsid w:val="00D20D21"/>
    <w:rsid w:val="00D22FC0"/>
    <w:rsid w:val="00D31564"/>
    <w:rsid w:val="00D32889"/>
    <w:rsid w:val="00D32CBB"/>
    <w:rsid w:val="00D33774"/>
    <w:rsid w:val="00D3415A"/>
    <w:rsid w:val="00D35C1B"/>
    <w:rsid w:val="00D40F49"/>
    <w:rsid w:val="00D4125E"/>
    <w:rsid w:val="00D4752D"/>
    <w:rsid w:val="00D52753"/>
    <w:rsid w:val="00D53E4B"/>
    <w:rsid w:val="00D5533C"/>
    <w:rsid w:val="00D60DB5"/>
    <w:rsid w:val="00D620E0"/>
    <w:rsid w:val="00D6264C"/>
    <w:rsid w:val="00D64003"/>
    <w:rsid w:val="00D66ADF"/>
    <w:rsid w:val="00D7180C"/>
    <w:rsid w:val="00D73B4F"/>
    <w:rsid w:val="00D74B76"/>
    <w:rsid w:val="00D773D3"/>
    <w:rsid w:val="00D803E4"/>
    <w:rsid w:val="00D84131"/>
    <w:rsid w:val="00D8424F"/>
    <w:rsid w:val="00D90AE9"/>
    <w:rsid w:val="00D90BA4"/>
    <w:rsid w:val="00D9559F"/>
    <w:rsid w:val="00DA40C6"/>
    <w:rsid w:val="00DA7769"/>
    <w:rsid w:val="00DB03A2"/>
    <w:rsid w:val="00DB7671"/>
    <w:rsid w:val="00DB77F8"/>
    <w:rsid w:val="00DB78A5"/>
    <w:rsid w:val="00DD05E9"/>
    <w:rsid w:val="00DD1B26"/>
    <w:rsid w:val="00DD5F63"/>
    <w:rsid w:val="00DE4AD0"/>
    <w:rsid w:val="00DF1D5F"/>
    <w:rsid w:val="00DF460E"/>
    <w:rsid w:val="00DF7890"/>
    <w:rsid w:val="00E01669"/>
    <w:rsid w:val="00E0186C"/>
    <w:rsid w:val="00E0368A"/>
    <w:rsid w:val="00E05ADF"/>
    <w:rsid w:val="00E120C5"/>
    <w:rsid w:val="00E13DCD"/>
    <w:rsid w:val="00E20B22"/>
    <w:rsid w:val="00E20DF7"/>
    <w:rsid w:val="00E211C0"/>
    <w:rsid w:val="00E21394"/>
    <w:rsid w:val="00E2236F"/>
    <w:rsid w:val="00E24FA4"/>
    <w:rsid w:val="00E2573B"/>
    <w:rsid w:val="00E402E6"/>
    <w:rsid w:val="00E44197"/>
    <w:rsid w:val="00E4484E"/>
    <w:rsid w:val="00E5464B"/>
    <w:rsid w:val="00E549C6"/>
    <w:rsid w:val="00E621E9"/>
    <w:rsid w:val="00E650AD"/>
    <w:rsid w:val="00E6559C"/>
    <w:rsid w:val="00E67590"/>
    <w:rsid w:val="00E677F6"/>
    <w:rsid w:val="00E766A7"/>
    <w:rsid w:val="00E80EDD"/>
    <w:rsid w:val="00E93832"/>
    <w:rsid w:val="00EA0F88"/>
    <w:rsid w:val="00EB367B"/>
    <w:rsid w:val="00EC6F75"/>
    <w:rsid w:val="00ED1D34"/>
    <w:rsid w:val="00ED7BB7"/>
    <w:rsid w:val="00EE67B0"/>
    <w:rsid w:val="00EF0275"/>
    <w:rsid w:val="00EF1C61"/>
    <w:rsid w:val="00EF446B"/>
    <w:rsid w:val="00F006DA"/>
    <w:rsid w:val="00F0573D"/>
    <w:rsid w:val="00F13BD7"/>
    <w:rsid w:val="00F145AF"/>
    <w:rsid w:val="00F157BB"/>
    <w:rsid w:val="00F20CAD"/>
    <w:rsid w:val="00F23D45"/>
    <w:rsid w:val="00F31EC4"/>
    <w:rsid w:val="00F3353F"/>
    <w:rsid w:val="00F42CF6"/>
    <w:rsid w:val="00F5337F"/>
    <w:rsid w:val="00F60527"/>
    <w:rsid w:val="00F64BDE"/>
    <w:rsid w:val="00F74668"/>
    <w:rsid w:val="00F759ED"/>
    <w:rsid w:val="00F76EE2"/>
    <w:rsid w:val="00F82625"/>
    <w:rsid w:val="00F85CEF"/>
    <w:rsid w:val="00F8613F"/>
    <w:rsid w:val="00F916CE"/>
    <w:rsid w:val="00F916F7"/>
    <w:rsid w:val="00F91D0A"/>
    <w:rsid w:val="00F92A67"/>
    <w:rsid w:val="00FA3C84"/>
    <w:rsid w:val="00FA45B5"/>
    <w:rsid w:val="00FA6C1A"/>
    <w:rsid w:val="00FB3531"/>
    <w:rsid w:val="00FB53FC"/>
    <w:rsid w:val="00FC22D0"/>
    <w:rsid w:val="00FD0FEF"/>
    <w:rsid w:val="00FD4906"/>
    <w:rsid w:val="00FD77D7"/>
    <w:rsid w:val="00FE44D4"/>
    <w:rsid w:val="00FF755B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BE14E"/>
  <w15:docId w15:val="{88B4F22B-5FC9-49F9-8368-E22F645E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193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table" w:styleId="TableGridLight">
    <w:name w:val="Grid Table Light"/>
    <w:basedOn w:val="TableNormal"/>
    <w:uiPriority w:val="40"/>
    <w:rsid w:val="00443A9C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605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0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D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D21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PLANNING\PLANNING%20AGENDA\Planning%20Committee%20Agenda%2017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908C-9B31-4562-ADC5-B9C90F5E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Agenda 17th March 2020.dotx</Template>
  <TotalTime>35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11</cp:revision>
  <cp:lastPrinted>2024-01-08T10:24:00Z</cp:lastPrinted>
  <dcterms:created xsi:type="dcterms:W3CDTF">2024-04-12T10:24:00Z</dcterms:created>
  <dcterms:modified xsi:type="dcterms:W3CDTF">2024-04-30T12:40:00Z</dcterms:modified>
</cp:coreProperties>
</file>