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D320B" w14:textId="76BAB46E" w:rsidR="003B0F39" w:rsidRDefault="003B0F39" w:rsidP="008A285F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02DD30" wp14:editId="06F6C6A4">
                <wp:simplePos x="0" y="0"/>
                <wp:positionH relativeFrom="column">
                  <wp:posOffset>-200025</wp:posOffset>
                </wp:positionH>
                <wp:positionV relativeFrom="paragraph">
                  <wp:posOffset>74295</wp:posOffset>
                </wp:positionV>
                <wp:extent cx="6495415" cy="1781175"/>
                <wp:effectExtent l="0" t="0" r="635" b="952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5" cy="1781175"/>
                          <a:chOff x="76200" y="0"/>
                          <a:chExt cx="6495415" cy="17811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39065"/>
                            <a:ext cx="1339850" cy="133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9765" y="0"/>
                            <a:ext cx="572325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5C395" w14:textId="77777777" w:rsidR="003B0F39" w:rsidRPr="00D63C18" w:rsidRDefault="003B0F39" w:rsidP="003B0F39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50"/>
                                </w:rPr>
                              </w:pPr>
                              <w:r w:rsidRPr="00D63C18">
                                <w:rPr>
                                  <w:rFonts w:asciiTheme="minorHAnsi" w:hAnsiTheme="minorHAnsi" w:cstheme="minorHAnsi"/>
                                  <w:b/>
                                  <w:sz w:val="50"/>
                                </w:rPr>
                                <w:t>WEST DEAN PARISH COUNCIL</w:t>
                              </w:r>
                            </w:p>
                            <w:p w14:paraId="61AD2A21" w14:textId="77777777" w:rsidR="003B0F39" w:rsidRPr="00A76BB3" w:rsidRDefault="003B0F39" w:rsidP="003B0F39">
                              <w:pPr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15085" y="457200"/>
                            <a:ext cx="3111500" cy="103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0953B" w14:textId="77777777" w:rsidR="003B0F39" w:rsidRPr="00D63C18" w:rsidRDefault="003B0F39" w:rsidP="003B0F39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Kim Carpenter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Phil Holland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  <w:t>Clerk to the Council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  <w:tab/>
                                <w:t>Deputy Clerk</w:t>
                              </w:r>
                            </w:p>
                            <w:p w14:paraId="74F9E2E7" w14:textId="437A2B1C" w:rsidR="003B0F39" w:rsidRPr="00D63C18" w:rsidRDefault="003B0F39" w:rsidP="003B0F39">
                              <w:p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 xml:space="preserve">Tel. Parish Office: 01594 564484 (9.00am –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.00pm)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Email: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hyperlink r:id="rId8" w:history="1">
                                <w:r w:rsidR="00A176CF">
                                  <w:rPr>
                                    <w:rStyle w:val="Hyperlink"/>
                                    <w:rFonts w:asciiTheme="minorHAnsi" w:hAnsiTheme="minorHAnsi" w:cstheme="minorHAnsi"/>
                                    <w:color w:val="000000" w:themeColor="text1"/>
                                    <w:sz w:val="20"/>
                                    <w:szCs w:val="20"/>
                                    <w:u w:val="none"/>
                                  </w:rPr>
                                  <w:t>clerk</w:t>
                                </w:r>
                                <w:r w:rsidRPr="00D63C18">
                                  <w:rPr>
                                    <w:rStyle w:val="Hyperlink"/>
                                    <w:rFonts w:asciiTheme="minorHAnsi" w:hAnsiTheme="minorHAnsi" w:cstheme="minorHAnsi"/>
                                    <w:color w:val="000000" w:themeColor="text1"/>
                                    <w:sz w:val="20"/>
                                    <w:szCs w:val="20"/>
                                    <w:u w:val="none"/>
                                  </w:rPr>
                                  <w:t>@westdeanpc.org.uk</w:t>
                                </w:r>
                              </w:hyperlink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Web site: www.westdeanpc.org.uk</w:t>
                              </w:r>
                            </w:p>
                            <w:p w14:paraId="3182BC78" w14:textId="77777777" w:rsidR="003B0F39" w:rsidRPr="00D63C18" w:rsidRDefault="003B0F39" w:rsidP="003B0F39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871720" y="447675"/>
                            <a:ext cx="1536700" cy="1031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DDDBF" w14:textId="77777777" w:rsidR="003B0F39" w:rsidRPr="00D63C18" w:rsidRDefault="003B0F39" w:rsidP="003B0F39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Parish Office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West Dean Centre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High Street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Bream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Glos.</w:t>
                              </w:r>
                              <w:r w:rsidRPr="00D63C18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br/>
                                <w:t>GL15 6JW</w:t>
                              </w:r>
                            </w:p>
                            <w:p w14:paraId="50B0A1DB" w14:textId="77777777" w:rsidR="003B0F39" w:rsidRPr="00D63C18" w:rsidRDefault="003B0F39" w:rsidP="003B0F39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1160" y="1428750"/>
                            <a:ext cx="618045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52DA6" w14:textId="77777777" w:rsidR="003B0F39" w:rsidRPr="00D63C18" w:rsidRDefault="003B0F39" w:rsidP="003B0F39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u w:val="single"/>
                                </w:rPr>
                              </w:pPr>
                              <w:r w:rsidRPr="00D63C18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u w:val="single"/>
                                </w:rPr>
                                <w:t>COUNCIL AGENDA</w:t>
                              </w:r>
                            </w:p>
                            <w:p w14:paraId="3E64FF23" w14:textId="77777777" w:rsidR="003B0F39" w:rsidRPr="00A76BB3" w:rsidRDefault="003B0F39" w:rsidP="003B0F39">
                              <w:pPr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02DD30" id="Group 6" o:spid="_x0000_s1026" style="position:absolute;margin-left:-15.75pt;margin-top:5.85pt;width:511.45pt;height:140.25pt;z-index:251659264;mso-width-relative:margin" coordorigin="762" coordsize="64954,178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By&#10;aW50AEFkb2JlIElsbHVzdHJhdG9yIENDIDIwMTcgKE1hY2ludG9zaCkAAAWQAwACAAAAFAAAENCQ&#10;BAACAAAAFAAAEOSSkQACAAAAAzAwAACSkgACAAAAAzAwAADqHAAHAAAIDAAACMQAAAAAHOoAAAA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/////////////////////////////////////////23vL/&#10;////////////////////////////////////////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65ff/////&#10;//////////////////////////////////q0lLD2////////////////////////////////////&#10;/+aXb5Lh//////////////////////////////////////mzlK/1////////////////////////&#10;///////////////55P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psr//////////////////////////////////////7h6UH/R////////////////////////////&#10;////////4pZNA1i6////////////////////////////////////0Y1pSnHH////////////////&#10;////////////////////8dG8mLLt////////////////////////////////////////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v7u7v9fz/////////////////////////////////&#10;86+bmpuepa66vMTU5v//////////////////////////95dUTE9UW2VugJfA5///////////////&#10;/////////////65UABs2UnCMq8v2/////////////////////////////8prP2N/nbze/P//////&#10;/////////////////////////+eZg6zI5//////////////////////////////////////bzP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Dw/eHBhY2tldCBlbmQ9J3cnPz7/2wBDAAIBAQIBAQICAgICAgICAwUDAwMDAwYEBAMFBwYH&#10;BwcGBwcICQsJCAgKCAcHCg0KCgsMDAwMBwkODw0MDgsMDAz/2wBDAQICAgMDAwYDAwYMCAcIDAwM&#10;DAwMDAwMDAwMDAwMDAwMDAwMDAwMDAwMDAwMDAwMDAwMDAwMDAwMDAwMDAwMDAz/wAARCACgAK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762;top:1390;width:13398;height:1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597;width:57233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7785C395" w14:textId="77777777" w:rsidR="003B0F39" w:rsidRPr="00D63C18" w:rsidRDefault="003B0F39" w:rsidP="003B0F39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50"/>
                          </w:rPr>
                        </w:pPr>
                        <w:r w:rsidRPr="00D63C18">
                          <w:rPr>
                            <w:rFonts w:asciiTheme="minorHAnsi" w:hAnsiTheme="minorHAnsi" w:cstheme="minorHAnsi"/>
                            <w:b/>
                            <w:sz w:val="50"/>
                          </w:rPr>
                          <w:t>WEST DEAN PARISH COUNCIL</w:t>
                        </w:r>
                      </w:p>
                      <w:p w14:paraId="61AD2A21" w14:textId="77777777" w:rsidR="003B0F39" w:rsidRPr="00A76BB3" w:rsidRDefault="003B0F39" w:rsidP="003B0F39">
                        <w:pPr>
                          <w:jc w:val="center"/>
                          <w:rPr>
                            <w:b/>
                            <w:sz w:val="38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13150;top:4572;width:31115;height:1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8D0953B" w14:textId="77777777" w:rsidR="003B0F39" w:rsidRPr="00D63C18" w:rsidRDefault="003B0F39" w:rsidP="003B0F39">
                        <w:pPr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Kim Carpenter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ab/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Phil Holland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</w:r>
                        <w:r w:rsidRPr="00D63C18"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  <w:t>Clerk to the Council</w:t>
                        </w:r>
                        <w:r w:rsidRPr="00D63C18"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  <w:tab/>
                          <w:t>Deputy Clerk</w:t>
                        </w:r>
                      </w:p>
                      <w:p w14:paraId="74F9E2E7" w14:textId="437A2B1C" w:rsidR="003B0F39" w:rsidRPr="00D63C18" w:rsidRDefault="003B0F39" w:rsidP="003B0F39">
                        <w:p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 xml:space="preserve">Tel. Parish Office: 01594 564484 (9.00am – </w:t>
                        </w: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4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.00pm)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Email:</w:t>
                        </w:r>
                        <w:r w:rsidRPr="00D63C18">
                          <w:rPr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hyperlink r:id="rId10" w:history="1">
                          <w:r w:rsidR="00A176CF">
                            <w:rPr>
                              <w:rStyle w:val="Hyperlink"/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  <w:u w:val="none"/>
                            </w:rPr>
                            <w:t>clerk</w:t>
                          </w:r>
                          <w:r w:rsidRPr="00D63C18">
                            <w:rPr>
                              <w:rStyle w:val="Hyperlink"/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  <w:u w:val="none"/>
                            </w:rPr>
                            <w:t>@westdeanpc.org.uk</w:t>
                          </w:r>
                        </w:hyperlink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Web site: www.westdeanpc.org.uk</w:t>
                        </w:r>
                      </w:p>
                      <w:p w14:paraId="3182BC78" w14:textId="77777777" w:rsidR="003B0F39" w:rsidRPr="00D63C18" w:rsidRDefault="003B0F39" w:rsidP="003B0F39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48717;top:4476;width:15367;height:10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2D7DDDBF" w14:textId="77777777" w:rsidR="003B0F39" w:rsidRPr="00D63C18" w:rsidRDefault="003B0F39" w:rsidP="003B0F39">
                        <w:pPr>
                          <w:jc w:val="right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Parish Office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West Dean Centre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High Street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Bream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Glos.</w:t>
                        </w:r>
                        <w:r w:rsidRPr="00D63C18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br/>
                          <w:t>GL15 6JW</w:t>
                        </w:r>
                      </w:p>
                      <w:p w14:paraId="50B0A1DB" w14:textId="77777777" w:rsidR="003B0F39" w:rsidRPr="00D63C18" w:rsidRDefault="003B0F39" w:rsidP="003B0F39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3911;top:14287;width:6180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4752DA6" w14:textId="77777777" w:rsidR="003B0F39" w:rsidRPr="00D63C18" w:rsidRDefault="003B0F39" w:rsidP="003B0F39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36"/>
                            <w:u w:val="single"/>
                          </w:rPr>
                        </w:pPr>
                        <w:r w:rsidRPr="00D63C18">
                          <w:rPr>
                            <w:rFonts w:asciiTheme="minorHAnsi" w:hAnsiTheme="minorHAnsi" w:cstheme="minorHAnsi"/>
                            <w:b/>
                            <w:sz w:val="36"/>
                            <w:u w:val="single"/>
                          </w:rPr>
                          <w:t>COUNCIL AGENDA</w:t>
                        </w:r>
                      </w:p>
                      <w:p w14:paraId="3E64FF23" w14:textId="77777777" w:rsidR="003B0F39" w:rsidRPr="00A76BB3" w:rsidRDefault="003B0F39" w:rsidP="003B0F39">
                        <w:pPr>
                          <w:jc w:val="center"/>
                          <w:rPr>
                            <w:b/>
                            <w:sz w:val="3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201B674" w14:textId="45879C7E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of West Dean Parish Council 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0C88DA48" w14:textId="356A55D7" w:rsidR="008A285F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>a</w:t>
      </w:r>
      <w:r w:rsidR="00FB2329">
        <w:rPr>
          <w:rFonts w:asciiTheme="minorHAnsi" w:hAnsiTheme="minorHAnsi" w:cstheme="minorHAnsi"/>
        </w:rPr>
        <w:t>n Extra Ordinary Meeting</w:t>
      </w:r>
      <w:r>
        <w:rPr>
          <w:rFonts w:asciiTheme="minorHAnsi" w:hAnsiTheme="minorHAnsi" w:cstheme="minorHAnsi"/>
        </w:rPr>
        <w:t xml:space="preserve"> </w:t>
      </w:r>
      <w:r w:rsidRPr="00503E06">
        <w:rPr>
          <w:rFonts w:asciiTheme="minorHAnsi" w:hAnsiTheme="minorHAnsi" w:cstheme="minorHAnsi"/>
        </w:rPr>
        <w:t xml:space="preserve">of West Dean Parish Council to be held on </w:t>
      </w:r>
      <w:r w:rsidR="00FB2329">
        <w:rPr>
          <w:rFonts w:asciiTheme="minorHAnsi" w:hAnsiTheme="minorHAnsi" w:cstheme="minorHAnsi"/>
        </w:rPr>
        <w:t>Monday 22</w:t>
      </w:r>
      <w:r w:rsidR="00FB2329" w:rsidRPr="00FB2329">
        <w:rPr>
          <w:rFonts w:asciiTheme="minorHAnsi" w:hAnsiTheme="minorHAnsi" w:cstheme="minorHAnsi"/>
          <w:vertAlign w:val="superscript"/>
        </w:rPr>
        <w:t>nd</w:t>
      </w:r>
      <w:r w:rsidR="00FB2329">
        <w:rPr>
          <w:rFonts w:asciiTheme="minorHAnsi" w:hAnsiTheme="minorHAnsi" w:cstheme="minorHAnsi"/>
        </w:rPr>
        <w:t xml:space="preserve"> April 2024 at 7:30pm to be held at the Parkend Workmen’s Club, Yorkley Road, Parkend, GL15 4JZ.</w:t>
      </w:r>
    </w:p>
    <w:p w14:paraId="48C30109" w14:textId="3E3B088E" w:rsidR="00FB2329" w:rsidRDefault="00FB2329" w:rsidP="00542A1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What3word location  </w:t>
      </w:r>
      <w:hyperlink r:id="rId11" w:history="1">
        <w:r w:rsidRPr="00883151">
          <w:rPr>
            <w:rStyle w:val="Hyperlink"/>
            <w:rFonts w:asciiTheme="minorHAnsi" w:hAnsiTheme="minorHAnsi" w:cstheme="minorHAnsi"/>
          </w:rPr>
          <w:t>https://w3w.co/womb.undertook.defender</w:t>
        </w:r>
      </w:hyperlink>
      <w:r>
        <w:rPr>
          <w:rFonts w:asciiTheme="minorHAnsi" w:hAnsiTheme="minorHAnsi" w:cstheme="minorHAnsi"/>
        </w:rPr>
        <w:t xml:space="preserve"> </w:t>
      </w:r>
    </w:p>
    <w:p w14:paraId="6949F80E" w14:textId="77777777" w:rsidR="00BE20B0" w:rsidRDefault="00BE20B0" w:rsidP="00542A1E">
      <w:pPr>
        <w:jc w:val="both"/>
        <w:rPr>
          <w:rFonts w:asciiTheme="minorHAnsi" w:hAnsiTheme="minorHAnsi" w:cstheme="minorHAnsi"/>
        </w:rPr>
      </w:pPr>
    </w:p>
    <w:p w14:paraId="783C284D" w14:textId="77777777" w:rsidR="00BE20B0" w:rsidRPr="00BE20B0" w:rsidRDefault="00BE20B0" w:rsidP="00BE20B0">
      <w:pPr>
        <w:rPr>
          <w:rFonts w:asciiTheme="minorHAnsi" w:hAnsiTheme="minorHAnsi" w:cstheme="minorHAnsi"/>
          <w:color w:val="2E2E2E"/>
          <w:lang w:eastAsia="en-GB"/>
        </w:rPr>
      </w:pPr>
      <w:r w:rsidRPr="00BE20B0">
        <w:rPr>
          <w:rFonts w:asciiTheme="minorHAnsi" w:hAnsiTheme="minorHAnsi" w:cstheme="minorHAnsi"/>
          <w:bCs/>
        </w:rPr>
        <w:t>Members are reminded that the Council has a general duty to consider the following matters in the exercise of any of its functions: Equal Opportunities, Crime &amp; Disorder, Health &amp; Safety and Human Rights plus Social, Economic and Environmental matters</w:t>
      </w:r>
      <w:r w:rsidRPr="00BE20B0">
        <w:rPr>
          <w:rFonts w:asciiTheme="minorHAnsi" w:hAnsiTheme="minorHAnsi" w:cstheme="minorHAnsi"/>
          <w:bCs/>
          <w:color w:val="2E2E2E"/>
        </w:rPr>
        <w:t>.</w:t>
      </w:r>
    </w:p>
    <w:p w14:paraId="792AA3CA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44084846" w14:textId="77777777" w:rsidR="00BE20B0" w:rsidRDefault="008A285F" w:rsidP="008A285F">
      <w:pPr>
        <w:jc w:val="center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  <w:b/>
          <w:bCs/>
        </w:rPr>
        <w:t xml:space="preserve">IN ACCORDANCE WITH THE COUNCIL’S CLIMATE EMERGENCY POLICY, PLEASE DO NOT BRING </w:t>
      </w:r>
    </w:p>
    <w:p w14:paraId="73DA7FF4" w14:textId="21FB62C1" w:rsidR="008A285F" w:rsidRPr="00503E06" w:rsidRDefault="008A285F" w:rsidP="008A285F">
      <w:pPr>
        <w:jc w:val="center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  <w:b/>
          <w:bCs/>
        </w:rPr>
        <w:t>SINGLE USE BOTTLES OR CUPS TO THIS MEETING</w:t>
      </w:r>
    </w:p>
    <w:p w14:paraId="16D5D387" w14:textId="77777777" w:rsidR="008A285F" w:rsidRDefault="008A285F" w:rsidP="008A285F">
      <w:pPr>
        <w:rPr>
          <w:rFonts w:asciiTheme="minorHAnsi" w:hAnsiTheme="minorHAnsi" w:cstheme="minorHAnsi"/>
        </w:rPr>
      </w:pPr>
    </w:p>
    <w:p w14:paraId="2420A4A8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135986DE" w14:textId="413B266D" w:rsidR="008A285F" w:rsidRDefault="008A285F" w:rsidP="008A285F">
      <w:pPr>
        <w:rPr>
          <w:rFonts w:asciiTheme="minorHAnsi" w:hAnsiTheme="minorHAnsi" w:cstheme="minorHAnsi"/>
        </w:rPr>
      </w:pPr>
    </w:p>
    <w:p w14:paraId="33BBF84D" w14:textId="77777777" w:rsidR="00BE20B0" w:rsidRDefault="00BE20B0" w:rsidP="008A285F">
      <w:pPr>
        <w:rPr>
          <w:rFonts w:asciiTheme="minorHAnsi" w:hAnsiTheme="minorHAnsi" w:cstheme="minorHAnsi"/>
        </w:rPr>
      </w:pPr>
    </w:p>
    <w:p w14:paraId="7AC17643" w14:textId="77777777" w:rsidR="00BE20B0" w:rsidRDefault="00BE20B0" w:rsidP="008A285F">
      <w:pPr>
        <w:rPr>
          <w:rFonts w:asciiTheme="minorHAnsi" w:hAnsiTheme="minorHAnsi" w:cstheme="minorHAnsi"/>
        </w:rPr>
      </w:pPr>
    </w:p>
    <w:p w14:paraId="35C27609" w14:textId="751FEAEE" w:rsidR="00B46840" w:rsidRDefault="00B46840" w:rsidP="008A285F">
      <w:pPr>
        <w:rPr>
          <w:rFonts w:asciiTheme="minorHAnsi" w:hAnsiTheme="minorHAnsi" w:cstheme="minorHAnsi"/>
          <w:b/>
          <w:bCs/>
          <w:u w:val="double"/>
        </w:rPr>
      </w:pPr>
      <w:r w:rsidRPr="00B46840">
        <w:rPr>
          <w:rFonts w:asciiTheme="minorHAnsi" w:hAnsiTheme="minorHAnsi" w:cstheme="minorHAnsi"/>
          <w:b/>
          <w:bCs/>
          <w:u w:val="double"/>
        </w:rPr>
        <w:t>West Dean Parish Council</w:t>
      </w:r>
    </w:p>
    <w:p w14:paraId="719C6537" w14:textId="77777777" w:rsidR="00B46840" w:rsidRPr="00B46840" w:rsidRDefault="00B46840" w:rsidP="008A285F">
      <w:pPr>
        <w:rPr>
          <w:rFonts w:asciiTheme="minorHAnsi" w:hAnsiTheme="minorHAnsi" w:cstheme="minorHAnsi"/>
          <w:b/>
          <w:bCs/>
          <w:sz w:val="10"/>
          <w:szCs w:val="10"/>
          <w:u w:val="double"/>
        </w:rPr>
      </w:pPr>
    </w:p>
    <w:p w14:paraId="6120D3F7" w14:textId="64849F79" w:rsidR="005F643B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Cllr S Dunford</w:t>
      </w:r>
      <w:r w:rsidR="00B46840">
        <w:rPr>
          <w:rFonts w:asciiTheme="minorHAnsi" w:hAnsiTheme="minorHAnsi" w:cstheme="minorHAnsi"/>
          <w:b/>
          <w:bCs/>
          <w:color w:val="auto"/>
        </w:rPr>
        <w:t xml:space="preserve"> – Pillowell Ward</w:t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</w:p>
    <w:p w14:paraId="772D7BF6" w14:textId="4EE6DE44" w:rsidR="00FB2329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Cllr B Freshwater</w:t>
      </w:r>
      <w:r w:rsidR="00B46840">
        <w:rPr>
          <w:rFonts w:asciiTheme="minorHAnsi" w:hAnsiTheme="minorHAnsi" w:cstheme="minorHAnsi"/>
          <w:b/>
          <w:bCs/>
          <w:color w:val="auto"/>
        </w:rPr>
        <w:t xml:space="preserve"> – Pillowell Ward</w:t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</w:r>
      <w:r w:rsidR="00B46840">
        <w:rPr>
          <w:rFonts w:asciiTheme="minorHAnsi" w:hAnsiTheme="minorHAnsi" w:cstheme="minorHAnsi"/>
          <w:b/>
          <w:bCs/>
          <w:color w:val="auto"/>
        </w:rPr>
        <w:tab/>
        <w:t xml:space="preserve"> </w:t>
      </w:r>
    </w:p>
    <w:p w14:paraId="25089511" w14:textId="09E9B378" w:rsidR="00FB2329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Cllr A Grant</w:t>
      </w:r>
      <w:r w:rsidR="00B46840">
        <w:rPr>
          <w:rFonts w:asciiTheme="minorHAnsi" w:hAnsiTheme="minorHAnsi" w:cstheme="minorHAnsi"/>
          <w:b/>
          <w:bCs/>
          <w:color w:val="auto"/>
        </w:rPr>
        <w:t xml:space="preserve"> – Parkend Ward</w:t>
      </w:r>
      <w:r w:rsidR="00CF628C">
        <w:rPr>
          <w:rFonts w:asciiTheme="minorHAnsi" w:hAnsiTheme="minorHAnsi" w:cstheme="minorHAnsi"/>
          <w:b/>
          <w:bCs/>
          <w:color w:val="auto"/>
        </w:rPr>
        <w:tab/>
      </w:r>
      <w:r w:rsidR="00CF628C">
        <w:rPr>
          <w:rFonts w:asciiTheme="minorHAnsi" w:hAnsiTheme="minorHAnsi" w:cstheme="minorHAnsi"/>
          <w:b/>
          <w:bCs/>
          <w:color w:val="auto"/>
        </w:rPr>
        <w:tab/>
      </w:r>
      <w:r w:rsidR="00CF628C">
        <w:rPr>
          <w:rFonts w:asciiTheme="minorHAnsi" w:hAnsiTheme="minorHAnsi" w:cstheme="minorHAnsi"/>
          <w:b/>
          <w:bCs/>
          <w:color w:val="auto"/>
        </w:rPr>
        <w:tab/>
      </w:r>
      <w:r w:rsidR="00CF628C">
        <w:rPr>
          <w:rFonts w:asciiTheme="minorHAnsi" w:hAnsiTheme="minorHAnsi" w:cstheme="minorHAnsi"/>
          <w:b/>
          <w:bCs/>
          <w:color w:val="auto"/>
        </w:rPr>
        <w:tab/>
      </w:r>
      <w:r w:rsidR="00CF628C">
        <w:rPr>
          <w:rFonts w:asciiTheme="minorHAnsi" w:hAnsiTheme="minorHAnsi" w:cstheme="minorHAnsi"/>
          <w:b/>
          <w:bCs/>
          <w:color w:val="auto"/>
        </w:rPr>
        <w:tab/>
      </w:r>
      <w:r w:rsidR="00CF628C">
        <w:rPr>
          <w:rFonts w:asciiTheme="minorHAnsi" w:hAnsiTheme="minorHAnsi" w:cstheme="minorHAnsi"/>
          <w:b/>
          <w:bCs/>
          <w:color w:val="auto"/>
        </w:rPr>
        <w:tab/>
        <w:t xml:space="preserve"> </w:t>
      </w:r>
    </w:p>
    <w:p w14:paraId="1D9A38F2" w14:textId="299042D1" w:rsidR="00FB2329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Cllr M Costley</w:t>
      </w:r>
      <w:r w:rsidR="00B46840">
        <w:rPr>
          <w:rFonts w:asciiTheme="minorHAnsi" w:hAnsiTheme="minorHAnsi" w:cstheme="minorHAnsi"/>
          <w:b/>
          <w:bCs/>
          <w:color w:val="auto"/>
        </w:rPr>
        <w:t xml:space="preserve"> – Christchurch Ward</w:t>
      </w:r>
    </w:p>
    <w:p w14:paraId="05910295" w14:textId="77777777" w:rsidR="00FB2329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13703DAD" w14:textId="31A26929" w:rsidR="00FB2329" w:rsidRDefault="00FB2329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There will be no Public Forum</w:t>
      </w:r>
      <w:r w:rsidR="00B46840">
        <w:rPr>
          <w:rFonts w:asciiTheme="minorHAnsi" w:hAnsiTheme="minorHAnsi" w:cstheme="minorHAnsi"/>
          <w:b/>
          <w:bCs/>
          <w:color w:val="auto"/>
        </w:rPr>
        <w:t>.</w:t>
      </w:r>
    </w:p>
    <w:p w14:paraId="48F64CD6" w14:textId="77777777" w:rsidR="00945C9D" w:rsidRPr="00B46840" w:rsidRDefault="00945C9D" w:rsidP="008A285F">
      <w:pPr>
        <w:pStyle w:val="Default"/>
        <w:rPr>
          <w:rFonts w:asciiTheme="minorHAnsi" w:hAnsiTheme="minorHAnsi" w:cstheme="minorHAnsi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8364"/>
      </w:tblGrid>
      <w:tr w:rsidR="00FB2329" w14:paraId="7D1EE20F" w14:textId="77777777" w:rsidTr="00B46840">
        <w:tc>
          <w:tcPr>
            <w:tcW w:w="1372" w:type="dxa"/>
            <w:shd w:val="clear" w:color="auto" w:fill="D6E3BC" w:themeFill="accent3" w:themeFillTint="66"/>
          </w:tcPr>
          <w:p w14:paraId="588A915F" w14:textId="77777777" w:rsidR="00FB2329" w:rsidRDefault="00FB2329" w:rsidP="008A285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364" w:type="dxa"/>
            <w:shd w:val="clear" w:color="auto" w:fill="D6E3BC" w:themeFill="accent3" w:themeFillTint="66"/>
          </w:tcPr>
          <w:p w14:paraId="56F7D7CE" w14:textId="66A5A814" w:rsidR="00FB2329" w:rsidRDefault="00FB2329" w:rsidP="008A285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Extra Ordinary Meeting</w:t>
            </w:r>
          </w:p>
        </w:tc>
      </w:tr>
      <w:tr w:rsidR="00FB2329" w14:paraId="69FF6CA6" w14:textId="77777777" w:rsidTr="00B46840">
        <w:tc>
          <w:tcPr>
            <w:tcW w:w="1372" w:type="dxa"/>
          </w:tcPr>
          <w:p w14:paraId="24D34CB1" w14:textId="102544F2" w:rsidR="00B46840" w:rsidRDefault="007B170B" w:rsidP="008A285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240422.1</w:t>
            </w:r>
          </w:p>
        </w:tc>
        <w:tc>
          <w:tcPr>
            <w:tcW w:w="8364" w:type="dxa"/>
          </w:tcPr>
          <w:p w14:paraId="19D0C78C" w14:textId="06957EA0" w:rsidR="007B170B" w:rsidRPr="007B170B" w:rsidRDefault="007B170B" w:rsidP="007B170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7B170B">
              <w:rPr>
                <w:rFonts w:asciiTheme="minorHAnsi" w:hAnsiTheme="minorHAnsi" w:cstheme="minorHAnsi"/>
                <w:b/>
                <w:bCs/>
                <w:color w:val="auto"/>
                <w:u w:val="double"/>
              </w:rPr>
              <w:t>Motion</w:t>
            </w:r>
            <w:r>
              <w:rPr>
                <w:rFonts w:asciiTheme="minorHAnsi" w:hAnsiTheme="minorHAnsi" w:cstheme="minorHAnsi"/>
                <w:b/>
                <w:bCs/>
                <w:color w:val="auto"/>
                <w:u w:val="double"/>
              </w:rPr>
              <w:t xml:space="preserve"> to exclude the public and press</w:t>
            </w:r>
            <w:r w:rsidRPr="007B1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– </w:t>
            </w:r>
          </w:p>
          <w:p w14:paraId="59936C4C" w14:textId="77777777" w:rsidR="007B170B" w:rsidRDefault="007B170B" w:rsidP="007B170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1A13E006" w14:textId="79840A7E" w:rsidR="007B170B" w:rsidRPr="007B170B" w:rsidRDefault="007B170B" w:rsidP="007B170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7B170B">
              <w:rPr>
                <w:rFonts w:asciiTheme="minorHAnsi" w:hAnsiTheme="minorHAnsi" w:cstheme="minorHAnsi"/>
                <w:color w:val="auto"/>
              </w:rPr>
              <w:t>To resolve to hold this meeting in closed session (in-camera) under the provisions of The Public Bodies (Admissions to Meetings) Act 1960 as the following business to be discussed is considered to be of a confidential nature.</w:t>
            </w:r>
          </w:p>
          <w:p w14:paraId="5931E3DD" w14:textId="0D81C300" w:rsidR="007B170B" w:rsidRPr="00FB2329" w:rsidRDefault="007B170B" w:rsidP="007B170B">
            <w:pPr>
              <w:rPr>
                <w:rFonts w:asciiTheme="minorHAnsi" w:hAnsiTheme="minorHAnsi" w:cstheme="minorHAnsi"/>
              </w:rPr>
            </w:pPr>
          </w:p>
        </w:tc>
      </w:tr>
      <w:tr w:rsidR="007B170B" w14:paraId="2CCB2737" w14:textId="77777777" w:rsidTr="00B46840">
        <w:tc>
          <w:tcPr>
            <w:tcW w:w="1372" w:type="dxa"/>
          </w:tcPr>
          <w:p w14:paraId="645768DB" w14:textId="6B40A6C6" w:rsidR="007B170B" w:rsidRDefault="007B170B" w:rsidP="008A285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240422.2</w:t>
            </w:r>
          </w:p>
        </w:tc>
        <w:tc>
          <w:tcPr>
            <w:tcW w:w="8364" w:type="dxa"/>
          </w:tcPr>
          <w:p w14:paraId="53DC77E1" w14:textId="77777777" w:rsidR="007B170B" w:rsidRPr="007B170B" w:rsidRDefault="007B170B" w:rsidP="007B170B">
            <w:pPr>
              <w:rPr>
                <w:rFonts w:asciiTheme="minorHAnsi" w:hAnsiTheme="minorHAnsi" w:cstheme="minorHAnsi"/>
                <w:b/>
                <w:bCs/>
              </w:rPr>
            </w:pPr>
            <w:r w:rsidRPr="007B170B">
              <w:rPr>
                <w:rFonts w:asciiTheme="minorHAnsi" w:hAnsiTheme="minorHAnsi" w:cstheme="minorHAnsi"/>
                <w:b/>
                <w:bCs/>
              </w:rPr>
              <w:t>Closed Session</w:t>
            </w:r>
          </w:p>
          <w:p w14:paraId="4BEFD605" w14:textId="77777777" w:rsidR="007B170B" w:rsidRDefault="007B170B" w:rsidP="007B170B">
            <w:pPr>
              <w:rPr>
                <w:rFonts w:asciiTheme="minorHAnsi" w:hAnsiTheme="minorHAnsi" w:cstheme="minorHAnsi"/>
              </w:rPr>
            </w:pPr>
          </w:p>
          <w:p w14:paraId="4AF24B24" w14:textId="77777777" w:rsidR="007B170B" w:rsidRDefault="007B170B" w:rsidP="007B17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discuss confidential items</w:t>
            </w:r>
          </w:p>
          <w:p w14:paraId="085E82C3" w14:textId="77777777" w:rsidR="007B170B" w:rsidRPr="007B170B" w:rsidRDefault="007B170B" w:rsidP="007B17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B170B" w14:paraId="0A52C2DD" w14:textId="77777777" w:rsidTr="00B46840">
        <w:tc>
          <w:tcPr>
            <w:tcW w:w="1372" w:type="dxa"/>
          </w:tcPr>
          <w:p w14:paraId="39F589BB" w14:textId="56648798" w:rsidR="007B170B" w:rsidRDefault="007B170B" w:rsidP="008A285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>240422.3</w:t>
            </w:r>
          </w:p>
        </w:tc>
        <w:tc>
          <w:tcPr>
            <w:tcW w:w="8364" w:type="dxa"/>
          </w:tcPr>
          <w:p w14:paraId="16CA763B" w14:textId="77777777" w:rsidR="007B170B" w:rsidRDefault="007B170B" w:rsidP="007B170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Date of Next Meeting</w:t>
            </w:r>
          </w:p>
          <w:p w14:paraId="0B5472AD" w14:textId="77777777" w:rsidR="007B170B" w:rsidRDefault="007B170B" w:rsidP="007B170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2D2D51D" w14:textId="77777777" w:rsidR="007B170B" w:rsidRPr="007B170B" w:rsidRDefault="007B170B" w:rsidP="007B170B">
            <w:pPr>
              <w:rPr>
                <w:rFonts w:asciiTheme="minorHAnsi" w:hAnsiTheme="minorHAnsi" w:cstheme="minorHAnsi"/>
              </w:rPr>
            </w:pPr>
            <w:r w:rsidRPr="007B170B">
              <w:rPr>
                <w:rFonts w:asciiTheme="minorHAnsi" w:hAnsiTheme="minorHAnsi" w:cstheme="minorHAnsi"/>
              </w:rPr>
              <w:t>Full Council – Wednesday 24</w:t>
            </w:r>
            <w:r w:rsidRPr="007B170B">
              <w:rPr>
                <w:rFonts w:asciiTheme="minorHAnsi" w:hAnsiTheme="minorHAnsi" w:cstheme="minorHAnsi"/>
                <w:vertAlign w:val="superscript"/>
              </w:rPr>
              <w:t>th</w:t>
            </w:r>
            <w:r w:rsidRPr="007B170B">
              <w:rPr>
                <w:rFonts w:asciiTheme="minorHAnsi" w:hAnsiTheme="minorHAnsi" w:cstheme="minorHAnsi"/>
              </w:rPr>
              <w:t xml:space="preserve"> April 2024, 7pm in the West Dean Centre, Bream.</w:t>
            </w:r>
          </w:p>
          <w:p w14:paraId="1BB1AD51" w14:textId="5AD0CA2D" w:rsidR="007B170B" w:rsidRPr="007B170B" w:rsidRDefault="007B170B" w:rsidP="007B170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12AFB0D" w14:textId="77777777" w:rsidR="00447C3C" w:rsidRPr="00503E06" w:rsidRDefault="00447C3C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sectPr w:rsidR="00447C3C" w:rsidRPr="00503E06" w:rsidSect="00DD4A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080" w:bottom="851" w:left="1080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3CC8B" w14:textId="77777777" w:rsidR="00DD4A4F" w:rsidRDefault="00DD4A4F" w:rsidP="00A76BB3">
      <w:r>
        <w:separator/>
      </w:r>
    </w:p>
  </w:endnote>
  <w:endnote w:type="continuationSeparator" w:id="0">
    <w:p w14:paraId="410DBAAA" w14:textId="77777777" w:rsidR="00DD4A4F" w:rsidRDefault="00DD4A4F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58061" w14:textId="77777777" w:rsidR="00FB2329" w:rsidRDefault="00FB2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E2164" w14:textId="059A9646" w:rsidR="00BC1064" w:rsidRPr="00BC1064" w:rsidRDefault="0019486A">
    <w:pPr>
      <w:pStyle w:val="Foot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 "dd MMMM yyyy" </w:instrText>
    </w:r>
    <w:r>
      <w:rPr>
        <w:sz w:val="20"/>
        <w:szCs w:val="20"/>
      </w:rPr>
      <w:fldChar w:fldCharType="separate"/>
    </w:r>
    <w:r w:rsidR="007B170B">
      <w:rPr>
        <w:noProof/>
        <w:sz w:val="20"/>
        <w:szCs w:val="20"/>
      </w:rPr>
      <w:t>15 April 2024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  <w:r w:rsidRPr="0019486A">
      <w:rPr>
        <w:sz w:val="20"/>
        <w:szCs w:val="20"/>
      </w:rPr>
      <w:t xml:space="preserve">Page | </w:t>
    </w:r>
    <w:r w:rsidRPr="0019486A">
      <w:rPr>
        <w:sz w:val="20"/>
        <w:szCs w:val="20"/>
      </w:rPr>
      <w:fldChar w:fldCharType="begin"/>
    </w:r>
    <w:r w:rsidRPr="0019486A">
      <w:rPr>
        <w:sz w:val="20"/>
        <w:szCs w:val="20"/>
      </w:rPr>
      <w:instrText xml:space="preserve"> PAGE   \* MERGEFORMAT </w:instrText>
    </w:r>
    <w:r w:rsidRPr="0019486A">
      <w:rPr>
        <w:sz w:val="20"/>
        <w:szCs w:val="20"/>
      </w:rPr>
      <w:fldChar w:fldCharType="separate"/>
    </w:r>
    <w:r w:rsidRPr="0019486A">
      <w:rPr>
        <w:noProof/>
        <w:sz w:val="20"/>
        <w:szCs w:val="20"/>
      </w:rPr>
      <w:t>1</w:t>
    </w:r>
    <w:r w:rsidRPr="0019486A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FE676" w14:textId="77777777" w:rsidR="00FB2329" w:rsidRDefault="00FB2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58025" w14:textId="77777777" w:rsidR="00DD4A4F" w:rsidRDefault="00DD4A4F" w:rsidP="00A76BB3">
      <w:r>
        <w:separator/>
      </w:r>
    </w:p>
  </w:footnote>
  <w:footnote w:type="continuationSeparator" w:id="0">
    <w:p w14:paraId="09045C06" w14:textId="77777777" w:rsidR="00DD4A4F" w:rsidRDefault="00DD4A4F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2BBB7" w14:textId="77777777" w:rsidR="00FB2329" w:rsidRDefault="00FB2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1227502"/>
      <w:docPartObj>
        <w:docPartGallery w:val="Watermarks"/>
        <w:docPartUnique/>
      </w:docPartObj>
    </w:sdtPr>
    <w:sdtContent>
      <w:p w14:paraId="46084190" w14:textId="4AC390BF" w:rsidR="00FB2329" w:rsidRDefault="00000000">
        <w:pPr>
          <w:pStyle w:val="Header"/>
        </w:pPr>
        <w:r>
          <w:rPr>
            <w:noProof/>
          </w:rPr>
          <w:pict w14:anchorId="7F28FD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100423" o:spid="_x0000_s1025" type="#_x0000_t136" style="position:absolute;margin-left:0;margin-top:0;width:549.6pt;height:137.4pt;rotation:315;z-index:-25165619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34724" w14:textId="291966E5" w:rsidR="003067F4" w:rsidRDefault="006C4888" w:rsidP="003067F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5BC21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COUNCIL AGENDA</w:t>
                          </w:r>
                        </w:p>
                        <w:p w14:paraId="6A0F040B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15.05pt;margin-top:91.9pt;width:486.6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0F05BC21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COUNCIL AGENDA</w:t>
                    </w:r>
                  </w:p>
                  <w:p w14:paraId="6A0F040B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33" type="#_x0000_t202" style="position:absolute;margin-left:36.2pt;margin-top:-20.6pt;width:450.65pt;height:3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34" type="#_x0000_t202" style="position:absolute;margin-left:87.8pt;margin-top:15.4pt;width:245pt;height:8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55168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35" type="#_x0000_t202" style="position:absolute;margin-left:367.85pt;margin-top:14.9pt;width:121pt;height:81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284D13F6" w14:textId="77777777" w:rsidR="003067F4" w:rsidRDefault="00306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86E4325"/>
    <w:multiLevelType w:val="hybridMultilevel"/>
    <w:tmpl w:val="64847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7162F"/>
    <w:multiLevelType w:val="hybridMultilevel"/>
    <w:tmpl w:val="9CF4BC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704C73"/>
    <w:multiLevelType w:val="multilevel"/>
    <w:tmpl w:val="3710AD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64D3D89"/>
    <w:multiLevelType w:val="hybridMultilevel"/>
    <w:tmpl w:val="DFCAC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72B27"/>
    <w:multiLevelType w:val="hybridMultilevel"/>
    <w:tmpl w:val="57EA4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65974">
    <w:abstractNumId w:val="0"/>
  </w:num>
  <w:num w:numId="2" w16cid:durableId="1339189004">
    <w:abstractNumId w:val="5"/>
  </w:num>
  <w:num w:numId="3" w16cid:durableId="1473018504">
    <w:abstractNumId w:val="2"/>
  </w:num>
  <w:num w:numId="4" w16cid:durableId="73747330">
    <w:abstractNumId w:val="4"/>
  </w:num>
  <w:num w:numId="5" w16cid:durableId="124155499">
    <w:abstractNumId w:val="1"/>
  </w:num>
  <w:num w:numId="6" w16cid:durableId="1829663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155E9"/>
    <w:rsid w:val="000433B3"/>
    <w:rsid w:val="000C6AE1"/>
    <w:rsid w:val="00103FF1"/>
    <w:rsid w:val="00106622"/>
    <w:rsid w:val="0012281E"/>
    <w:rsid w:val="00150133"/>
    <w:rsid w:val="001552F2"/>
    <w:rsid w:val="001558EA"/>
    <w:rsid w:val="001842DD"/>
    <w:rsid w:val="0019486A"/>
    <w:rsid w:val="001A5534"/>
    <w:rsid w:val="001B7426"/>
    <w:rsid w:val="001D1AEE"/>
    <w:rsid w:val="001E4A0C"/>
    <w:rsid w:val="0021261A"/>
    <w:rsid w:val="00216A2E"/>
    <w:rsid w:val="00232EA5"/>
    <w:rsid w:val="00240E05"/>
    <w:rsid w:val="00247DDE"/>
    <w:rsid w:val="00296E29"/>
    <w:rsid w:val="002B5E66"/>
    <w:rsid w:val="003067F4"/>
    <w:rsid w:val="00310424"/>
    <w:rsid w:val="00313734"/>
    <w:rsid w:val="003313BE"/>
    <w:rsid w:val="00361653"/>
    <w:rsid w:val="003636E4"/>
    <w:rsid w:val="003B02A3"/>
    <w:rsid w:val="003B0F39"/>
    <w:rsid w:val="003E7DA0"/>
    <w:rsid w:val="00411438"/>
    <w:rsid w:val="00420886"/>
    <w:rsid w:val="00427039"/>
    <w:rsid w:val="004310ED"/>
    <w:rsid w:val="004415CF"/>
    <w:rsid w:val="00447C3C"/>
    <w:rsid w:val="00473D0A"/>
    <w:rsid w:val="0047660F"/>
    <w:rsid w:val="004A59E1"/>
    <w:rsid w:val="004A632D"/>
    <w:rsid w:val="004B2F50"/>
    <w:rsid w:val="005028A2"/>
    <w:rsid w:val="005115EE"/>
    <w:rsid w:val="005146CE"/>
    <w:rsid w:val="005153B7"/>
    <w:rsid w:val="00542A1E"/>
    <w:rsid w:val="00543A29"/>
    <w:rsid w:val="005665BF"/>
    <w:rsid w:val="00567457"/>
    <w:rsid w:val="00574027"/>
    <w:rsid w:val="005B56A3"/>
    <w:rsid w:val="005E7287"/>
    <w:rsid w:val="005F643B"/>
    <w:rsid w:val="005F75CE"/>
    <w:rsid w:val="00625107"/>
    <w:rsid w:val="00626616"/>
    <w:rsid w:val="00626F3F"/>
    <w:rsid w:val="00627582"/>
    <w:rsid w:val="00643CE2"/>
    <w:rsid w:val="006741FE"/>
    <w:rsid w:val="006836A1"/>
    <w:rsid w:val="006A0DD2"/>
    <w:rsid w:val="006A7220"/>
    <w:rsid w:val="006C4888"/>
    <w:rsid w:val="006E435E"/>
    <w:rsid w:val="00715B3D"/>
    <w:rsid w:val="00732193"/>
    <w:rsid w:val="00746BD9"/>
    <w:rsid w:val="00770752"/>
    <w:rsid w:val="007924D6"/>
    <w:rsid w:val="007A6715"/>
    <w:rsid w:val="007B170B"/>
    <w:rsid w:val="007C3DAF"/>
    <w:rsid w:val="007D2DAB"/>
    <w:rsid w:val="007D73FA"/>
    <w:rsid w:val="007F1E74"/>
    <w:rsid w:val="00807622"/>
    <w:rsid w:val="0082279E"/>
    <w:rsid w:val="00824044"/>
    <w:rsid w:val="008375FD"/>
    <w:rsid w:val="00893BAD"/>
    <w:rsid w:val="008A285F"/>
    <w:rsid w:val="008B752A"/>
    <w:rsid w:val="008F73F3"/>
    <w:rsid w:val="00945C9D"/>
    <w:rsid w:val="00983D81"/>
    <w:rsid w:val="00984DE8"/>
    <w:rsid w:val="009A26EF"/>
    <w:rsid w:val="009A4661"/>
    <w:rsid w:val="009B290B"/>
    <w:rsid w:val="009F1365"/>
    <w:rsid w:val="00A07F11"/>
    <w:rsid w:val="00A176CF"/>
    <w:rsid w:val="00A2729B"/>
    <w:rsid w:val="00A3469B"/>
    <w:rsid w:val="00A5229B"/>
    <w:rsid w:val="00A64544"/>
    <w:rsid w:val="00A73D3D"/>
    <w:rsid w:val="00A76BB3"/>
    <w:rsid w:val="00AB60E4"/>
    <w:rsid w:val="00AE7F7B"/>
    <w:rsid w:val="00B12733"/>
    <w:rsid w:val="00B46840"/>
    <w:rsid w:val="00B6522A"/>
    <w:rsid w:val="00B7119A"/>
    <w:rsid w:val="00B71920"/>
    <w:rsid w:val="00BB292A"/>
    <w:rsid w:val="00BC00DF"/>
    <w:rsid w:val="00BC1064"/>
    <w:rsid w:val="00BC78C8"/>
    <w:rsid w:val="00BE20B0"/>
    <w:rsid w:val="00BF045C"/>
    <w:rsid w:val="00BF5F29"/>
    <w:rsid w:val="00C137C7"/>
    <w:rsid w:val="00C27662"/>
    <w:rsid w:val="00C8616C"/>
    <w:rsid w:val="00C95103"/>
    <w:rsid w:val="00C963FB"/>
    <w:rsid w:val="00CF3846"/>
    <w:rsid w:val="00CF628C"/>
    <w:rsid w:val="00D12AC8"/>
    <w:rsid w:val="00D35875"/>
    <w:rsid w:val="00D52753"/>
    <w:rsid w:val="00D63C18"/>
    <w:rsid w:val="00DC49A1"/>
    <w:rsid w:val="00DD1B26"/>
    <w:rsid w:val="00DD4A4F"/>
    <w:rsid w:val="00DF7731"/>
    <w:rsid w:val="00E13DCD"/>
    <w:rsid w:val="00E26110"/>
    <w:rsid w:val="00E306A2"/>
    <w:rsid w:val="00E63ED2"/>
    <w:rsid w:val="00E766A7"/>
    <w:rsid w:val="00E93726"/>
    <w:rsid w:val="00EE217E"/>
    <w:rsid w:val="00F12F84"/>
    <w:rsid w:val="00F37F00"/>
    <w:rsid w:val="00F412DC"/>
    <w:rsid w:val="00F469F7"/>
    <w:rsid w:val="00F535DA"/>
    <w:rsid w:val="00F579D2"/>
    <w:rsid w:val="00F71CBA"/>
    <w:rsid w:val="00F847C3"/>
    <w:rsid w:val="00F95AC3"/>
    <w:rsid w:val="00FA65FF"/>
    <w:rsid w:val="00FB2329"/>
    <w:rsid w:val="00FC67E9"/>
    <w:rsid w:val="00FD19F9"/>
    <w:rsid w:val="00FD3854"/>
    <w:rsid w:val="00F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4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438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103F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rsid w:val="00B46840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6">
    <w:name w:val="WWNum6"/>
    <w:basedOn w:val="NoList"/>
    <w:rsid w:val="00B46840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westdeanpc.org.u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3w.co/womb.undertook.defende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dmin@westdeanpc.org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6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3</cp:revision>
  <cp:lastPrinted>2023-01-19T15:03:00Z</cp:lastPrinted>
  <dcterms:created xsi:type="dcterms:W3CDTF">2024-04-15T11:16:00Z</dcterms:created>
  <dcterms:modified xsi:type="dcterms:W3CDTF">2024-04-15T12:24:00Z</dcterms:modified>
</cp:coreProperties>
</file>