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1B674" w14:textId="59507C47" w:rsidR="008A285F" w:rsidRPr="00503E06" w:rsidRDefault="003B0F39" w:rsidP="008A285F">
      <w:pPr>
        <w:rPr>
          <w:rFonts w:asciiTheme="minorHAnsi" w:hAnsiTheme="minorHAnsi" w:cstheme="minorHAnsi"/>
        </w:rPr>
      </w:pPr>
      <w:r>
        <w:rPr>
          <w:noProof/>
        </w:rPr>
        <mc:AlternateContent>
          <mc:Choice Requires="wpg">
            <w:drawing>
              <wp:anchor distT="0" distB="0" distL="114300" distR="114300" simplePos="0" relativeHeight="251659264" behindDoc="0" locked="0" layoutInCell="1" allowOverlap="1" wp14:anchorId="1802DD30" wp14:editId="0884FDD5">
                <wp:simplePos x="0" y="0"/>
                <wp:positionH relativeFrom="column">
                  <wp:posOffset>-200025</wp:posOffset>
                </wp:positionH>
                <wp:positionV relativeFrom="paragraph">
                  <wp:posOffset>74295</wp:posOffset>
                </wp:positionV>
                <wp:extent cx="6495415" cy="1914525"/>
                <wp:effectExtent l="0" t="0" r="635" b="9525"/>
                <wp:wrapSquare wrapText="bothSides"/>
                <wp:docPr id="6" name="Group 6"/>
                <wp:cNvGraphicFramePr/>
                <a:graphic xmlns:a="http://schemas.openxmlformats.org/drawingml/2006/main">
                  <a:graphicData uri="http://schemas.microsoft.com/office/word/2010/wordprocessingGroup">
                    <wpg:wgp>
                      <wpg:cNvGrpSpPr/>
                      <wpg:grpSpPr>
                        <a:xfrm>
                          <a:off x="0" y="0"/>
                          <a:ext cx="6495415" cy="1914525"/>
                          <a:chOff x="76200" y="0"/>
                          <a:chExt cx="6495415" cy="1781175"/>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76200" y="139065"/>
                            <a:ext cx="1339850" cy="1339850"/>
                          </a:xfrm>
                          <a:prstGeom prst="rect">
                            <a:avLst/>
                          </a:prstGeom>
                        </pic:spPr>
                      </pic:pic>
                      <wps:wsp>
                        <wps:cNvPr id="8" name="Text Box 2"/>
                        <wps:cNvSpPr txBox="1">
                          <a:spLocks noChangeArrowheads="1"/>
                        </wps:cNvSpPr>
                        <wps:spPr bwMode="auto">
                          <a:xfrm>
                            <a:off x="659765"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1315085" y="45720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9"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4871720" y="447675"/>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91160" y="142875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802DD30" id="Group 6" o:spid="_x0000_s1026" style="position:absolute;margin-left:-15.75pt;margin-top:5.85pt;width:511.45pt;height:150.75pt;z-index:251659264;mso-width-relative:margin;mso-height-relative:margin" coordorigin="762" coordsize="64954,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QcmludABBZG9iZSBJbGx1c3RyYXRvciBDQyAyMDE3IChNYWNpbnRvc2gpAAAFkAMAAgAA&#10;ABQAABDQkAQAAgAAABQAABDkkpEAAgAAAAMwMAAAkpIAAgAAAAMwMAAA6hwABwAACAwAAAjEAAAA&#10;ABzq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&#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BNgftxDsd7Mc/PevH&#10;RWPsxEqL5r9Ntc+xauXIroP0x66G9ceuiPbHror3xq6K98aui/jGrov4xa2L+cWti/nFrYv6xa2L&#10;+sWti/rFrYv6xa2L+sWti/rFrYv6xa2L+sWti/rFrYv6xa2L+sWti/rFrYv6xa2L+sWti/rFrYv6&#10;xa2L+v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i/rFrYv6xa2L+sWti/rFrYv6xa2L+sWti/rFrYv6xa2L+sWti/rF&#10;rYv6xa2L+sWti/rFrYv6xa2L+vDBNgftxDsd7Mc/PevHRWPsxEqL5r9Ntc+xauXIroP0x66G9ceu&#10;iPbHror3xq6K98aui/jGrov4xa2L+cWti/nFrYv6xa2L+sWt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BNgftxDsd7Mc/PevHRWPsxEqL5r9N&#10;tc+xauXIroP0x66G9ceuiPbHror3xq6K98aui/jGrov4xa2L+cWti/nFrYv6xa2L+sWt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&#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EIQAAAQAAAAAAAAAAAAAAAAAAAAEAAAAAAAAAAAAAAAAAAAABAAA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BsE/6Ul&#10;Cv+jLxX/oDok/6NDM/+rSkL/rlRV/69daf+uZnz4q2+O8ad2n+qifqzlnIS44JSJwtyNjsvYiJbS&#10;1oah1sJ7o9i0cqLZtHKi2bRyotm0cqLZtHKi2bRyotm0cqLZtHKi2bRyotm0cqLZtHKi2bRyotm0&#10;cqLZtHKi2bRyotn/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10;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8P3hwYWNrZXQgZW5kPSd3Jz8+/9sAQwACAQECAQECAgICAgICAgMFAwMDAwMG&#10;BAQDBQcGBwcHBgcHCAkLCQgICggHBwoNCgoLDAwMDAcJDg8NDA4LDAwM/9sAQwECAgIDAwMGAwMG&#10;DAgHCAwMDAwMDAwMDAwMDAwMDAwMDAwMDAwMDAwMDAwMDAwMDAwMDAwMDAwMDAwMDAwMDAwM/8AA&#10;EQgAoAC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62;top:1390;width:13398;height:1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">
                  <v:imagedata r:id="rId10" o:title=""/>
                </v:shape>
                <v:shapetype id="_x0000_t202" coordsize="21600,21600" o:spt="202" path="m,l,21600r21600,l21600,xe">
                  <v:stroke joinstyle="miter"/>
                  <v:path gradientshapeok="t" o:connecttype="rect"/>
                </v:shapetype>
                <v:shape id="_x0000_s1028" type="#_x0000_t202" style="position:absolute;left:6597;width:57233;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v:textbox>
                </v:shape>
                <v:shape id="_x0000_s1029" type="#_x0000_t202" style="position:absolute;left:13150;top:4572;width:31115;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1"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v:textbox>
                </v:shape>
                <v:shape id="_x0000_s1030" type="#_x0000_t202" style="position:absolute;left:48717;top:4476;width:1536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v:textbox>
                </v:shape>
                <v:shape id="_x0000_s1031" type="#_x0000_t202" style="position:absolute;left:3911;top:14287;width:6180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v:textbox>
                </v:shape>
                <w10:wrap type="square"/>
              </v:group>
            </w:pict>
          </mc:Fallback>
        </mc:AlternateContent>
      </w:r>
      <w:r w:rsidR="008A285F" w:rsidRPr="00503E06">
        <w:rPr>
          <w:rFonts w:asciiTheme="minorHAnsi" w:hAnsiTheme="minorHAnsi" w:cstheme="minorHAnsi"/>
        </w:rPr>
        <w:t>To</w:t>
      </w:r>
      <w:r w:rsidR="00711027">
        <w:rPr>
          <w:rFonts w:asciiTheme="minorHAnsi" w:hAnsiTheme="minorHAnsi" w:cstheme="minorHAnsi"/>
        </w:rPr>
        <w:t>,</w:t>
      </w:r>
      <w:r w:rsidR="008A285F" w:rsidRPr="00503E06">
        <w:rPr>
          <w:rFonts w:asciiTheme="minorHAnsi" w:hAnsiTheme="minorHAnsi" w:cstheme="minorHAnsi"/>
        </w:rPr>
        <w:t xml:space="preserve"> Members of West Dean Parish Council </w:t>
      </w:r>
    </w:p>
    <w:p w14:paraId="766F266F" w14:textId="77777777" w:rsidR="006F2BAB" w:rsidRDefault="006F2BAB" w:rsidP="008A285F">
      <w:pPr>
        <w:rPr>
          <w:rFonts w:asciiTheme="minorHAnsi" w:hAnsiTheme="minorHAnsi" w:cstheme="minorHAnsi"/>
        </w:rPr>
      </w:pPr>
    </w:p>
    <w:p w14:paraId="1E7B53D6" w14:textId="11D6BF22"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p>
    <w:p w14:paraId="7C4C0C82" w14:textId="77777777" w:rsidR="008A285F" w:rsidRPr="00503E06" w:rsidRDefault="008A285F" w:rsidP="008A285F">
      <w:pPr>
        <w:rPr>
          <w:rFonts w:asciiTheme="minorHAnsi" w:hAnsiTheme="minorHAnsi" w:cstheme="minorHAnsi"/>
        </w:rPr>
      </w:pPr>
    </w:p>
    <w:p w14:paraId="036FF2BA" w14:textId="0839D6C0" w:rsidR="001A52D5" w:rsidRPr="006B01D7" w:rsidRDefault="008A285F" w:rsidP="00542A1E">
      <w:pPr>
        <w:jc w:val="both"/>
        <w:rPr>
          <w:rFonts w:asciiTheme="minorHAnsi" w:hAnsiTheme="minorHAnsi" w:cstheme="minorHAnsi"/>
          <w:i/>
          <w:iCs/>
        </w:rPr>
      </w:pPr>
      <w:r w:rsidRPr="00503E06">
        <w:rPr>
          <w:rFonts w:asciiTheme="minorHAnsi" w:hAnsiTheme="minorHAnsi" w:cstheme="minorHAnsi"/>
        </w:rPr>
        <w:t xml:space="preserve">I summon all members to attend </w:t>
      </w:r>
      <w:r>
        <w:rPr>
          <w:rFonts w:asciiTheme="minorHAnsi" w:hAnsiTheme="minorHAnsi" w:cstheme="minorHAnsi"/>
        </w:rPr>
        <w:t xml:space="preserve">a meeting </w:t>
      </w:r>
      <w:r w:rsidRPr="00503E06">
        <w:rPr>
          <w:rFonts w:asciiTheme="minorHAnsi" w:hAnsiTheme="minorHAnsi" w:cstheme="minorHAnsi"/>
        </w:rPr>
        <w:t xml:space="preserve">of West Dean Parish Council to be held on Wednesday </w:t>
      </w:r>
      <w:r w:rsidR="00C91070">
        <w:rPr>
          <w:rFonts w:asciiTheme="minorHAnsi" w:hAnsiTheme="minorHAnsi" w:cstheme="minorHAnsi"/>
        </w:rPr>
        <w:t>24</w:t>
      </w:r>
      <w:r w:rsidR="00C91070" w:rsidRPr="00C91070">
        <w:rPr>
          <w:rFonts w:asciiTheme="minorHAnsi" w:hAnsiTheme="minorHAnsi" w:cstheme="minorHAnsi"/>
          <w:vertAlign w:val="superscript"/>
        </w:rPr>
        <w:t>th</w:t>
      </w:r>
      <w:r w:rsidR="00C91070">
        <w:rPr>
          <w:rFonts w:asciiTheme="minorHAnsi" w:hAnsiTheme="minorHAnsi" w:cstheme="minorHAnsi"/>
        </w:rPr>
        <w:t xml:space="preserve"> April</w:t>
      </w:r>
      <w:r w:rsidR="00AB3180">
        <w:rPr>
          <w:rFonts w:asciiTheme="minorHAnsi" w:hAnsiTheme="minorHAnsi" w:cstheme="minorHAnsi"/>
        </w:rPr>
        <w:t xml:space="preserve"> 2024</w:t>
      </w:r>
      <w:r w:rsidR="00B52C9D">
        <w:rPr>
          <w:rFonts w:asciiTheme="minorHAnsi" w:hAnsiTheme="minorHAnsi" w:cstheme="minorHAnsi"/>
        </w:rPr>
        <w:t xml:space="preserve"> at 7pm </w:t>
      </w:r>
      <w:r w:rsidR="00CF68E4">
        <w:rPr>
          <w:rFonts w:asciiTheme="minorHAnsi" w:hAnsiTheme="minorHAnsi" w:cstheme="minorHAnsi"/>
        </w:rPr>
        <w:t xml:space="preserve">in the </w:t>
      </w:r>
      <w:r w:rsidR="00CF68E4" w:rsidRPr="00CF68E4">
        <w:rPr>
          <w:rFonts w:asciiTheme="minorHAnsi" w:hAnsiTheme="minorHAnsi" w:cstheme="minorHAnsi"/>
          <w:b/>
          <w:bCs/>
          <w:u w:val="single"/>
        </w:rPr>
        <w:t xml:space="preserve">Witherby Room of the </w:t>
      </w:r>
      <w:r w:rsidR="001F14C7" w:rsidRPr="00CF68E4">
        <w:rPr>
          <w:rFonts w:asciiTheme="minorHAnsi" w:hAnsiTheme="minorHAnsi" w:cstheme="minorHAnsi"/>
          <w:b/>
          <w:bCs/>
          <w:u w:val="single"/>
        </w:rPr>
        <w:t>West Dean Centre</w:t>
      </w:r>
      <w:r w:rsidR="00B52C9D" w:rsidRPr="00CF68E4">
        <w:rPr>
          <w:rFonts w:asciiTheme="minorHAnsi" w:hAnsiTheme="minorHAnsi" w:cstheme="minorHAnsi"/>
        </w:rPr>
        <w:t xml:space="preserve"> </w:t>
      </w:r>
      <w:r w:rsidR="00ED3AFB" w:rsidRPr="00ED3AFB">
        <w:rPr>
          <w:rFonts w:asciiTheme="minorHAnsi" w:hAnsiTheme="minorHAnsi" w:cstheme="minorHAnsi"/>
        </w:rPr>
        <w:t xml:space="preserve">for the purpose of transacting the business on the agenda </w:t>
      </w:r>
      <w:r w:rsidR="00C94B6B">
        <w:rPr>
          <w:rFonts w:asciiTheme="minorHAnsi" w:hAnsiTheme="minorHAnsi" w:cstheme="minorHAnsi"/>
        </w:rPr>
        <w:t xml:space="preserve">as </w:t>
      </w:r>
      <w:r w:rsidR="00ED3AFB" w:rsidRPr="00ED3AFB">
        <w:rPr>
          <w:rFonts w:asciiTheme="minorHAnsi" w:hAnsiTheme="minorHAnsi" w:cstheme="minorHAnsi"/>
        </w:rPr>
        <w:t>set out below</w:t>
      </w:r>
      <w:r w:rsidR="00B52C9D">
        <w:rPr>
          <w:rFonts w:asciiTheme="minorHAnsi" w:hAnsiTheme="minorHAnsi" w:cstheme="minorHAnsi"/>
        </w:rPr>
        <w:t>.</w:t>
      </w:r>
    </w:p>
    <w:p w14:paraId="677100E9" w14:textId="5B6A7251" w:rsidR="00B52C9D" w:rsidRDefault="006B01D7" w:rsidP="00542A1E">
      <w:pPr>
        <w:jc w:val="both"/>
        <w:rPr>
          <w:rFonts w:asciiTheme="minorHAnsi" w:hAnsiTheme="minorHAnsi" w:cstheme="minorHAnsi"/>
        </w:rPr>
      </w:pPr>
      <w:r w:rsidRPr="006B01D7">
        <w:rPr>
          <w:rFonts w:asciiTheme="minorHAnsi" w:hAnsiTheme="minorHAnsi" w:cstheme="minorHAnsi"/>
        </w:rPr>
        <w:t xml:space="preserve">Google Maps - </w:t>
      </w:r>
      <w:r w:rsidR="001F14C7" w:rsidRPr="001F14C7">
        <w:rPr>
          <w:rFonts w:asciiTheme="minorHAnsi" w:hAnsiTheme="minorHAnsi" w:cstheme="minorHAnsi"/>
        </w:rPr>
        <w:t>The West Dean Centre, High St, Bream, Lydney GL15 6JW</w:t>
      </w:r>
    </w:p>
    <w:p w14:paraId="405ABBF6" w14:textId="77777777" w:rsidR="00835D9D" w:rsidRDefault="00835D9D" w:rsidP="00542A1E">
      <w:pPr>
        <w:jc w:val="both"/>
        <w:rPr>
          <w:rFonts w:asciiTheme="minorHAnsi" w:hAnsiTheme="minorHAnsi" w:cstheme="minorHAnsi"/>
        </w:rPr>
      </w:pPr>
    </w:p>
    <w:p w14:paraId="1570B495" w14:textId="77777777" w:rsidR="00835D9D" w:rsidRPr="00BE20B0" w:rsidRDefault="00835D9D" w:rsidP="00835D9D">
      <w:pPr>
        <w:rPr>
          <w:rFonts w:asciiTheme="minorHAnsi" w:hAnsiTheme="minorHAnsi" w:cstheme="minorHAnsi"/>
          <w:color w:val="2E2E2E"/>
          <w:lang w:eastAsia="en-GB"/>
        </w:rPr>
      </w:pPr>
      <w:r w:rsidRPr="00BE20B0">
        <w:rPr>
          <w:rFonts w:asciiTheme="minorHAnsi" w:hAnsiTheme="minorHAnsi" w:cstheme="minorHAnsi"/>
          <w:bCs/>
        </w:rPr>
        <w:t>Members are reminded that the Council has a general duty to consider the following matters in the exercise of any of its functions: Equal Opportunities, Crime &amp; Disorder, Health &amp; Safety and Human Rights plus Social, Economic and Environmental matters</w:t>
      </w:r>
      <w:r w:rsidRPr="00BE20B0">
        <w:rPr>
          <w:rFonts w:asciiTheme="minorHAnsi" w:hAnsiTheme="minorHAnsi" w:cstheme="minorHAnsi"/>
          <w:bCs/>
          <w:color w:val="2E2E2E"/>
        </w:rPr>
        <w:t>.</w:t>
      </w:r>
    </w:p>
    <w:p w14:paraId="0C821E7C" w14:textId="77777777" w:rsidR="001F14C7" w:rsidRDefault="001F14C7" w:rsidP="00542A1E">
      <w:pPr>
        <w:jc w:val="both"/>
      </w:pPr>
    </w:p>
    <w:p w14:paraId="0C88DA48" w14:textId="4195248C" w:rsidR="008A285F" w:rsidRDefault="008A285F" w:rsidP="00542A1E">
      <w:pPr>
        <w:jc w:val="both"/>
        <w:rPr>
          <w:rFonts w:asciiTheme="minorHAnsi" w:hAnsiTheme="minorHAnsi" w:cstheme="minorHAnsi"/>
        </w:rPr>
      </w:pPr>
      <w:r w:rsidRPr="00503E06">
        <w:rPr>
          <w:rFonts w:asciiTheme="minorHAnsi" w:hAnsiTheme="minorHAnsi" w:cstheme="minorHAnsi"/>
        </w:rPr>
        <w:t xml:space="preserve">The </w:t>
      </w:r>
      <w:r w:rsidR="00C94B6B">
        <w:rPr>
          <w:rFonts w:asciiTheme="minorHAnsi" w:hAnsiTheme="minorHAnsi" w:cstheme="minorHAnsi"/>
        </w:rPr>
        <w:t>Council M</w:t>
      </w:r>
      <w:r w:rsidRPr="00503E06">
        <w:rPr>
          <w:rFonts w:asciiTheme="minorHAnsi" w:hAnsiTheme="minorHAnsi" w:cstheme="minorHAnsi"/>
        </w:rPr>
        <w:t xml:space="preserve">eeting will follow the </w:t>
      </w:r>
      <w:r w:rsidR="00746BD9">
        <w:rPr>
          <w:rFonts w:asciiTheme="minorHAnsi" w:hAnsiTheme="minorHAnsi" w:cstheme="minorHAnsi"/>
        </w:rPr>
        <w:t xml:space="preserve">Public </w:t>
      </w:r>
      <w:r w:rsidRPr="00503E06">
        <w:rPr>
          <w:rFonts w:asciiTheme="minorHAnsi" w:hAnsiTheme="minorHAnsi" w:cstheme="minorHAnsi"/>
        </w:rPr>
        <w:t>Forum, which will begin at 7.00pm.</w:t>
      </w:r>
    </w:p>
    <w:p w14:paraId="6BB62DD6" w14:textId="77777777" w:rsidR="00C94B6B" w:rsidRPr="00503E06" w:rsidRDefault="00C94B6B" w:rsidP="00542A1E">
      <w:pPr>
        <w:jc w:val="both"/>
        <w:rPr>
          <w:rFonts w:asciiTheme="minorHAnsi" w:hAnsiTheme="minorHAnsi" w:cstheme="minorHAnsi"/>
        </w:rPr>
      </w:pPr>
    </w:p>
    <w:p w14:paraId="73DA7FF4" w14:textId="4F489B43" w:rsidR="008A285F" w:rsidRPr="008804AF" w:rsidRDefault="008A285F" w:rsidP="008A285F">
      <w:pPr>
        <w:jc w:val="center"/>
        <w:rPr>
          <w:rFonts w:asciiTheme="minorHAnsi" w:hAnsiTheme="minorHAnsi" w:cstheme="minorHAnsi"/>
          <w:b/>
          <w:bCs/>
          <w:sz w:val="22"/>
          <w:szCs w:val="22"/>
        </w:rPr>
      </w:pPr>
      <w:r w:rsidRPr="008804AF">
        <w:rPr>
          <w:rFonts w:asciiTheme="minorHAnsi" w:hAnsiTheme="minorHAnsi" w:cstheme="minorHAnsi"/>
          <w:b/>
          <w:bCs/>
          <w:sz w:val="22"/>
          <w:szCs w:val="22"/>
        </w:rPr>
        <w:t>IN ACCORDANCE WITH THE COUNCIL’S CLIMATE EMERGENCY POLICY, PLEASE DO NOT BRING SINGLE USE BOTTLES TO THIS MEETING</w:t>
      </w:r>
    </w:p>
    <w:p w14:paraId="2420A4A8" w14:textId="734424AB" w:rsidR="008A285F" w:rsidRDefault="008A285F" w:rsidP="008A285F">
      <w:pPr>
        <w:rPr>
          <w:rFonts w:asciiTheme="minorHAnsi" w:hAnsiTheme="minorHAnsi" w:cstheme="minorHAnsi"/>
        </w:rPr>
      </w:pPr>
      <w:r w:rsidRPr="00503E06">
        <w:rPr>
          <w:rFonts w:asciiTheme="minorHAnsi" w:hAnsiTheme="minorHAnsi" w:cstheme="minorHAnsi"/>
        </w:rPr>
        <w:t>Yours sincerely</w:t>
      </w:r>
    </w:p>
    <w:p w14:paraId="135986DE" w14:textId="1CA5B6A0" w:rsidR="008A285F" w:rsidRPr="00503E06" w:rsidRDefault="00B71920" w:rsidP="008A285F">
      <w:pPr>
        <w:rPr>
          <w:rFonts w:asciiTheme="minorHAnsi" w:hAnsiTheme="minorHAnsi" w:cstheme="minorHAnsi"/>
        </w:rPr>
      </w:pPr>
      <w:r>
        <w:rPr>
          <w:noProof/>
        </w:rPr>
        <w:drawing>
          <wp:inline distT="0" distB="0" distL="0" distR="0" wp14:anchorId="1C5BE6BA" wp14:editId="317BCC57">
            <wp:extent cx="1998689" cy="762000"/>
            <wp:effectExtent l="0" t="0" r="1905" b="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819" cy="762812"/>
                    </a:xfrm>
                    <a:prstGeom prst="rect">
                      <a:avLst/>
                    </a:prstGeom>
                    <a:noFill/>
                    <a:ln>
                      <a:noFill/>
                    </a:ln>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7634554F" w14:textId="77777777" w:rsidR="00A44100" w:rsidRPr="00A44100" w:rsidRDefault="00A44100" w:rsidP="00A44100">
      <w:pPr>
        <w:rPr>
          <w:rFonts w:asciiTheme="minorHAnsi" w:hAnsiTheme="minorHAnsi" w:cstheme="minorHAnsi"/>
          <w:b/>
          <w:bCs/>
        </w:rPr>
      </w:pPr>
      <w:r w:rsidRPr="00A44100">
        <w:rPr>
          <w:rFonts w:asciiTheme="minorHAnsi" w:hAnsiTheme="minorHAnsi" w:cstheme="minorHAnsi"/>
          <w:b/>
          <w:bCs/>
        </w:rPr>
        <w:t>Parish Clerk/RFO</w:t>
      </w:r>
    </w:p>
    <w:p w14:paraId="24CD61F9" w14:textId="77777777" w:rsidR="00A44100" w:rsidRDefault="00A44100" w:rsidP="008A285F">
      <w:pPr>
        <w:pStyle w:val="Default"/>
        <w:rPr>
          <w:rFonts w:asciiTheme="minorHAnsi" w:hAnsiTheme="minorHAnsi" w:cstheme="minorHAnsi"/>
          <w:b/>
          <w:bCs/>
          <w:color w:val="auto"/>
        </w:rPr>
      </w:pPr>
    </w:p>
    <w:p w14:paraId="437097FA" w14:textId="10CAB391"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 xml:space="preserve">PUBLIC </w:t>
      </w:r>
      <w:r w:rsidR="002712C1">
        <w:rPr>
          <w:rFonts w:asciiTheme="minorHAnsi" w:hAnsiTheme="minorHAnsi" w:cstheme="minorHAnsi"/>
          <w:b/>
          <w:bCs/>
          <w:color w:val="auto"/>
        </w:rPr>
        <w:t>QUESTIONS &amp; COMMENTS</w:t>
      </w:r>
      <w:r>
        <w:rPr>
          <w:rFonts w:asciiTheme="minorHAnsi" w:hAnsiTheme="minorHAnsi" w:cstheme="minorHAnsi"/>
          <w:b/>
          <w:bCs/>
          <w:color w:val="auto"/>
        </w:rPr>
        <w:t xml:space="preserve"> – 7.00 pm to 7.30 pm</w:t>
      </w:r>
    </w:p>
    <w:p w14:paraId="6B1D958F" w14:textId="77777777" w:rsidR="0021247B" w:rsidRDefault="0021247B" w:rsidP="008A285F">
      <w:pPr>
        <w:pStyle w:val="Default"/>
        <w:rPr>
          <w:rFonts w:asciiTheme="minorHAnsi" w:hAnsiTheme="minorHAnsi" w:cstheme="minorHAnsi"/>
          <w:b/>
          <w:bCs/>
          <w:color w:val="auto"/>
        </w:rPr>
      </w:pPr>
    </w:p>
    <w:p w14:paraId="10D0FA17" w14:textId="77777777" w:rsidR="00CE6BA3" w:rsidRDefault="00CE6BA3" w:rsidP="008A285F">
      <w:pPr>
        <w:pStyle w:val="Default"/>
        <w:rPr>
          <w:rFonts w:asciiTheme="minorHAnsi" w:hAnsiTheme="minorHAnsi" w:cstheme="minorHAnsi"/>
          <w:b/>
          <w:bCs/>
          <w:color w:val="auto"/>
        </w:rPr>
      </w:pPr>
    </w:p>
    <w:tbl>
      <w:tblPr>
        <w:tblStyle w:val="GridTable1Light"/>
        <w:tblW w:w="9880" w:type="dxa"/>
        <w:tblLayout w:type="fixed"/>
        <w:tblLook w:val="04A0" w:firstRow="1" w:lastRow="0" w:firstColumn="1" w:lastColumn="0" w:noHBand="0" w:noVBand="1"/>
      </w:tblPr>
      <w:tblGrid>
        <w:gridCol w:w="1271"/>
        <w:gridCol w:w="8609"/>
      </w:tblGrid>
      <w:tr w:rsidR="00447C3C" w:rsidRPr="008804AF" w14:paraId="1D8061B5" w14:textId="77777777" w:rsidTr="00924A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101CAC8C" w14:textId="189F9285"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240</w:t>
            </w:r>
            <w:r w:rsidR="00C91070">
              <w:rPr>
                <w:rFonts w:asciiTheme="minorHAnsi" w:hAnsiTheme="minorHAnsi" w:cstheme="minorHAnsi"/>
                <w:iCs/>
                <w:sz w:val="22"/>
                <w:szCs w:val="22"/>
              </w:rPr>
              <w:t>4</w:t>
            </w:r>
            <w:r>
              <w:rPr>
                <w:rFonts w:asciiTheme="minorHAnsi" w:hAnsiTheme="minorHAnsi" w:cstheme="minorHAnsi"/>
                <w:iCs/>
                <w:sz w:val="22"/>
                <w:szCs w:val="22"/>
              </w:rPr>
              <w:t>1</w:t>
            </w:r>
          </w:p>
        </w:tc>
        <w:tc>
          <w:tcPr>
            <w:tcW w:w="8609" w:type="dxa"/>
            <w:shd w:val="clear" w:color="auto" w:fill="EAF1DD" w:themeFill="accent3" w:themeFillTint="33"/>
          </w:tcPr>
          <w:p w14:paraId="61422BB1" w14:textId="77777777"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r w:rsidRPr="008804AF">
              <w:rPr>
                <w:rFonts w:asciiTheme="minorHAnsi" w:hAnsiTheme="minorHAnsi" w:cstheme="minorHAnsi"/>
                <w:iCs/>
                <w:sz w:val="22"/>
                <w:szCs w:val="22"/>
                <w:u w:val="single"/>
              </w:rPr>
              <w:t>Council Formal Business</w:t>
            </w:r>
          </w:p>
          <w:p w14:paraId="371436A0" w14:textId="4FE00C3C"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p>
        </w:tc>
      </w:tr>
      <w:tr w:rsidR="00AB3180" w:rsidRPr="008804AF" w14:paraId="2E9C1EA3"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4735ECB" w14:textId="60ABD4A8" w:rsidR="00AB3180" w:rsidRDefault="00AB3180" w:rsidP="00AB3180">
            <w:pPr>
              <w:rPr>
                <w:rFonts w:asciiTheme="minorHAnsi" w:hAnsiTheme="minorHAnsi" w:cstheme="minorHAnsi"/>
                <w:iCs/>
                <w:sz w:val="22"/>
                <w:szCs w:val="22"/>
              </w:rPr>
            </w:pPr>
            <w:r>
              <w:rPr>
                <w:rFonts w:asciiTheme="minorHAnsi" w:hAnsiTheme="minorHAnsi" w:cstheme="minorHAnsi"/>
                <w:iCs/>
                <w:sz w:val="22"/>
                <w:szCs w:val="22"/>
              </w:rPr>
              <w:t>240</w:t>
            </w:r>
            <w:r w:rsidR="00C91070">
              <w:rPr>
                <w:rFonts w:asciiTheme="minorHAnsi" w:hAnsiTheme="minorHAnsi" w:cstheme="minorHAnsi"/>
                <w:iCs/>
                <w:sz w:val="22"/>
                <w:szCs w:val="22"/>
              </w:rPr>
              <w:t>4</w:t>
            </w:r>
            <w:r>
              <w:rPr>
                <w:rFonts w:asciiTheme="minorHAnsi" w:hAnsiTheme="minorHAnsi" w:cstheme="minorHAnsi"/>
                <w:iCs/>
                <w:sz w:val="22"/>
                <w:szCs w:val="22"/>
              </w:rPr>
              <w:t>1.1</w:t>
            </w:r>
          </w:p>
        </w:tc>
        <w:tc>
          <w:tcPr>
            <w:tcW w:w="8609" w:type="dxa"/>
          </w:tcPr>
          <w:p w14:paraId="3D886E51" w14:textId="77777777"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Apologies</w:t>
            </w:r>
          </w:p>
          <w:p w14:paraId="35FCE960" w14:textId="77777777"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291DA72" w14:textId="77777777"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w:t>
            </w:r>
            <w:r>
              <w:rPr>
                <w:rFonts w:asciiTheme="minorHAnsi" w:hAnsiTheme="minorHAnsi" w:cstheme="minorHAnsi"/>
                <w:iCs/>
                <w:sz w:val="22"/>
                <w:szCs w:val="22"/>
              </w:rPr>
              <w:t>, and consider for approval,</w:t>
            </w:r>
            <w:r w:rsidRPr="008804AF">
              <w:rPr>
                <w:rFonts w:asciiTheme="minorHAnsi" w:hAnsiTheme="minorHAnsi" w:cstheme="minorHAnsi"/>
                <w:iCs/>
                <w:sz w:val="22"/>
                <w:szCs w:val="22"/>
              </w:rPr>
              <w:t xml:space="preserve"> any apologies for absence</w:t>
            </w:r>
            <w:r>
              <w:rPr>
                <w:rFonts w:asciiTheme="minorHAnsi" w:hAnsiTheme="minorHAnsi" w:cstheme="minorHAnsi"/>
                <w:iCs/>
                <w:sz w:val="22"/>
                <w:szCs w:val="22"/>
              </w:rPr>
              <w:t xml:space="preserve"> and reasons given.</w:t>
            </w:r>
          </w:p>
          <w:p w14:paraId="59084DC3" w14:textId="6BBA4C63" w:rsidR="00AB3180" w:rsidRPr="00D50F38"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AB3180" w:rsidRPr="008804AF" w14:paraId="799D716C"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61311E77" w14:textId="0E6EFABC" w:rsidR="00AB3180" w:rsidRPr="008804AF" w:rsidRDefault="00AB3180" w:rsidP="00AB3180">
            <w:pPr>
              <w:rPr>
                <w:rFonts w:asciiTheme="minorHAnsi" w:hAnsiTheme="minorHAnsi" w:cstheme="minorHAnsi"/>
                <w:b w:val="0"/>
                <w:bCs w:val="0"/>
                <w:iCs/>
                <w:sz w:val="22"/>
                <w:szCs w:val="22"/>
              </w:rPr>
            </w:pPr>
            <w:r>
              <w:rPr>
                <w:rFonts w:asciiTheme="minorHAnsi" w:hAnsiTheme="minorHAnsi" w:cstheme="minorHAnsi"/>
                <w:iCs/>
                <w:sz w:val="22"/>
                <w:szCs w:val="22"/>
              </w:rPr>
              <w:t>240</w:t>
            </w:r>
            <w:r w:rsidR="00C91070">
              <w:rPr>
                <w:rFonts w:asciiTheme="minorHAnsi" w:hAnsiTheme="minorHAnsi" w:cstheme="minorHAnsi"/>
                <w:iCs/>
                <w:sz w:val="22"/>
                <w:szCs w:val="22"/>
              </w:rPr>
              <w:t>4</w:t>
            </w:r>
            <w:r>
              <w:rPr>
                <w:rFonts w:asciiTheme="minorHAnsi" w:hAnsiTheme="minorHAnsi" w:cstheme="minorHAnsi"/>
                <w:iCs/>
                <w:sz w:val="22"/>
                <w:szCs w:val="22"/>
              </w:rPr>
              <w:t>1.2</w:t>
            </w:r>
          </w:p>
        </w:tc>
        <w:tc>
          <w:tcPr>
            <w:tcW w:w="8609" w:type="dxa"/>
          </w:tcPr>
          <w:p w14:paraId="707627B2" w14:textId="77777777"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Declarations of Interest</w:t>
            </w:r>
          </w:p>
          <w:p w14:paraId="7FDDC129" w14:textId="77777777"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9483881" w14:textId="77777777"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 any declarations of interest</w:t>
            </w:r>
            <w:r>
              <w:rPr>
                <w:rFonts w:asciiTheme="minorHAnsi" w:hAnsiTheme="minorHAnsi" w:cstheme="minorHAnsi"/>
                <w:iCs/>
                <w:sz w:val="22"/>
                <w:szCs w:val="22"/>
              </w:rPr>
              <w:t xml:space="preserve">, members are reminded to declare any interest on any item on this agenda at this point or at any point during the meeting in accordance with the Council’s Code of Conduct.  </w:t>
            </w:r>
          </w:p>
          <w:p w14:paraId="62AC9B61" w14:textId="77777777"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2D1D572" w14:textId="77777777"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lastRenderedPageBreak/>
              <w:t>A request for dispensations can be requested at the meeting and the paperwork completed for Councils consideration.</w:t>
            </w:r>
          </w:p>
          <w:p w14:paraId="175FA6A4" w14:textId="77777777" w:rsidR="0047641E" w:rsidRDefault="0047641E"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2FBBE0C" w14:textId="6792D8E8" w:rsidR="0047641E" w:rsidRDefault="0047641E"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note the dispensations granted to Cllr J Richmond and Cllr S Yeates in respect of Berry Hill Memorial Institute (The Hut).</w:t>
            </w:r>
          </w:p>
          <w:p w14:paraId="346AA089" w14:textId="14990A56"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B3180" w:rsidRPr="008804AF" w14:paraId="1EB8B798"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152B48" w14:textId="5489C253" w:rsidR="00AB3180" w:rsidRPr="008804AF" w:rsidRDefault="00AB3180" w:rsidP="00AB3180">
            <w:pPr>
              <w:rPr>
                <w:rFonts w:asciiTheme="minorHAnsi" w:hAnsiTheme="minorHAnsi" w:cstheme="minorHAnsi"/>
                <w:b w:val="0"/>
                <w:bCs w:val="0"/>
                <w:iCs/>
                <w:sz w:val="22"/>
                <w:szCs w:val="22"/>
              </w:rPr>
            </w:pPr>
            <w:r>
              <w:rPr>
                <w:rFonts w:asciiTheme="minorHAnsi" w:hAnsiTheme="minorHAnsi" w:cstheme="minorHAnsi"/>
                <w:iCs/>
                <w:sz w:val="22"/>
                <w:szCs w:val="22"/>
              </w:rPr>
              <w:lastRenderedPageBreak/>
              <w:t>240</w:t>
            </w:r>
            <w:r w:rsidR="00C91070">
              <w:rPr>
                <w:rFonts w:asciiTheme="minorHAnsi" w:hAnsiTheme="minorHAnsi" w:cstheme="minorHAnsi"/>
                <w:iCs/>
                <w:sz w:val="22"/>
                <w:szCs w:val="22"/>
              </w:rPr>
              <w:t>4</w:t>
            </w:r>
            <w:r>
              <w:rPr>
                <w:rFonts w:asciiTheme="minorHAnsi" w:hAnsiTheme="minorHAnsi" w:cstheme="minorHAnsi"/>
                <w:iCs/>
                <w:sz w:val="22"/>
                <w:szCs w:val="22"/>
              </w:rPr>
              <w:t>1.3</w:t>
            </w:r>
          </w:p>
        </w:tc>
        <w:tc>
          <w:tcPr>
            <w:tcW w:w="8609" w:type="dxa"/>
          </w:tcPr>
          <w:p w14:paraId="63B7F0F2" w14:textId="77777777"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Minutes of the Previous Meeting</w:t>
            </w:r>
          </w:p>
          <w:p w14:paraId="22A350FA" w14:textId="77777777"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6E665139" w14:textId="2EFDF4FC"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confirm and sign the minutes of the meeting held </w:t>
            </w:r>
            <w:r>
              <w:rPr>
                <w:rFonts w:asciiTheme="minorHAnsi" w:hAnsiTheme="minorHAnsi" w:cstheme="minorHAnsi"/>
                <w:iCs/>
                <w:sz w:val="22"/>
                <w:szCs w:val="22"/>
              </w:rPr>
              <w:t xml:space="preserve">the </w:t>
            </w:r>
            <w:proofErr w:type="gramStart"/>
            <w:r w:rsidR="00C91070">
              <w:rPr>
                <w:rFonts w:asciiTheme="minorHAnsi" w:hAnsiTheme="minorHAnsi" w:cstheme="minorHAnsi"/>
                <w:iCs/>
                <w:sz w:val="22"/>
                <w:szCs w:val="22"/>
              </w:rPr>
              <w:t>27</w:t>
            </w:r>
            <w:r w:rsidR="00C91070" w:rsidRPr="00C91070">
              <w:rPr>
                <w:rFonts w:asciiTheme="minorHAnsi" w:hAnsiTheme="minorHAnsi" w:cstheme="minorHAnsi"/>
                <w:iCs/>
                <w:sz w:val="22"/>
                <w:szCs w:val="22"/>
                <w:vertAlign w:val="superscript"/>
              </w:rPr>
              <w:t>th</w:t>
            </w:r>
            <w:proofErr w:type="gramEnd"/>
            <w:r w:rsidR="00C91070">
              <w:rPr>
                <w:rFonts w:asciiTheme="minorHAnsi" w:hAnsiTheme="minorHAnsi" w:cstheme="minorHAnsi"/>
                <w:iCs/>
                <w:sz w:val="22"/>
                <w:szCs w:val="22"/>
              </w:rPr>
              <w:t xml:space="preserve"> March 2024</w:t>
            </w:r>
          </w:p>
          <w:p w14:paraId="48010117" w14:textId="54DABCFC"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 – Minutes of the Council meeting held on </w:t>
            </w:r>
            <w:r w:rsidR="00C91070">
              <w:rPr>
                <w:rFonts w:asciiTheme="minorHAnsi" w:hAnsiTheme="minorHAnsi" w:cstheme="minorHAnsi"/>
                <w:i/>
                <w:sz w:val="22"/>
                <w:szCs w:val="22"/>
              </w:rPr>
              <w:t>27</w:t>
            </w:r>
            <w:r w:rsidR="00C91070" w:rsidRPr="00C91070">
              <w:rPr>
                <w:rFonts w:asciiTheme="minorHAnsi" w:hAnsiTheme="minorHAnsi" w:cstheme="minorHAnsi"/>
                <w:i/>
                <w:sz w:val="22"/>
                <w:szCs w:val="22"/>
                <w:vertAlign w:val="superscript"/>
              </w:rPr>
              <w:t>th</w:t>
            </w:r>
            <w:r w:rsidR="00C91070">
              <w:rPr>
                <w:rFonts w:asciiTheme="minorHAnsi" w:hAnsiTheme="minorHAnsi" w:cstheme="minorHAnsi"/>
                <w:i/>
                <w:sz w:val="22"/>
                <w:szCs w:val="22"/>
              </w:rPr>
              <w:t xml:space="preserve"> March</w:t>
            </w:r>
            <w:r>
              <w:rPr>
                <w:rFonts w:asciiTheme="minorHAnsi" w:hAnsiTheme="minorHAnsi" w:cstheme="minorHAnsi"/>
                <w:i/>
                <w:sz w:val="22"/>
                <w:szCs w:val="22"/>
              </w:rPr>
              <w:t xml:space="preserve"> 2024</w:t>
            </w:r>
          </w:p>
          <w:p w14:paraId="4F2A2420" w14:textId="61A9B554"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B3180" w:rsidRPr="008804AF" w14:paraId="6FA1E419"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564E19F6" w14:textId="07427173" w:rsidR="00AB3180" w:rsidRPr="008804AF" w:rsidRDefault="00AB3180" w:rsidP="00AB3180">
            <w:pPr>
              <w:rPr>
                <w:rFonts w:asciiTheme="minorHAnsi" w:hAnsiTheme="minorHAnsi" w:cstheme="minorHAnsi"/>
                <w:b w:val="0"/>
                <w:bCs w:val="0"/>
                <w:iCs/>
                <w:sz w:val="22"/>
                <w:szCs w:val="22"/>
              </w:rPr>
            </w:pPr>
            <w:r>
              <w:rPr>
                <w:rFonts w:asciiTheme="minorHAnsi" w:hAnsiTheme="minorHAnsi" w:cstheme="minorHAnsi"/>
                <w:iCs/>
                <w:sz w:val="22"/>
                <w:szCs w:val="22"/>
              </w:rPr>
              <w:t>240</w:t>
            </w:r>
            <w:r w:rsidR="00C91070">
              <w:rPr>
                <w:rFonts w:asciiTheme="minorHAnsi" w:hAnsiTheme="minorHAnsi" w:cstheme="minorHAnsi"/>
                <w:iCs/>
                <w:sz w:val="22"/>
                <w:szCs w:val="22"/>
              </w:rPr>
              <w:t>4</w:t>
            </w:r>
            <w:r>
              <w:rPr>
                <w:rFonts w:asciiTheme="minorHAnsi" w:hAnsiTheme="minorHAnsi" w:cstheme="minorHAnsi"/>
                <w:iCs/>
                <w:sz w:val="22"/>
                <w:szCs w:val="22"/>
              </w:rPr>
              <w:t>2</w:t>
            </w:r>
          </w:p>
        </w:tc>
        <w:tc>
          <w:tcPr>
            <w:tcW w:w="8609" w:type="dxa"/>
            <w:shd w:val="clear" w:color="auto" w:fill="EAF1DD" w:themeFill="accent3" w:themeFillTint="33"/>
          </w:tcPr>
          <w:p w14:paraId="7A2D66C6" w14:textId="5B1A6F0E"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 xml:space="preserve">Items for </w:t>
            </w:r>
            <w:r>
              <w:rPr>
                <w:rFonts w:asciiTheme="minorHAnsi" w:hAnsiTheme="minorHAnsi" w:cstheme="minorHAnsi"/>
                <w:b/>
                <w:bCs/>
                <w:iCs/>
                <w:sz w:val="22"/>
                <w:szCs w:val="22"/>
                <w:u w:val="single"/>
              </w:rPr>
              <w:t>Consideration and Resolution</w:t>
            </w:r>
          </w:p>
          <w:p w14:paraId="0D46C936" w14:textId="478CA89D"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AB3180" w:rsidRPr="008804AF" w14:paraId="034B9215"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30455F" w14:textId="74A3AB52" w:rsidR="00AB3180" w:rsidRPr="008804AF" w:rsidRDefault="00AB3180" w:rsidP="00AB3180">
            <w:pPr>
              <w:rPr>
                <w:rFonts w:asciiTheme="minorHAnsi" w:hAnsiTheme="minorHAnsi" w:cstheme="minorHAnsi"/>
                <w:b w:val="0"/>
                <w:bCs w:val="0"/>
                <w:iCs/>
                <w:sz w:val="22"/>
                <w:szCs w:val="22"/>
              </w:rPr>
            </w:pPr>
            <w:r>
              <w:rPr>
                <w:rFonts w:asciiTheme="minorHAnsi" w:hAnsiTheme="minorHAnsi" w:cstheme="minorHAnsi"/>
                <w:iCs/>
                <w:sz w:val="22"/>
                <w:szCs w:val="22"/>
              </w:rPr>
              <w:t>240</w:t>
            </w:r>
            <w:r w:rsidR="00C91070">
              <w:rPr>
                <w:rFonts w:asciiTheme="minorHAnsi" w:hAnsiTheme="minorHAnsi" w:cstheme="minorHAnsi"/>
                <w:iCs/>
                <w:sz w:val="22"/>
                <w:szCs w:val="22"/>
              </w:rPr>
              <w:t>4</w:t>
            </w:r>
            <w:r>
              <w:rPr>
                <w:rFonts w:asciiTheme="minorHAnsi" w:hAnsiTheme="minorHAnsi" w:cstheme="minorHAnsi"/>
                <w:iCs/>
                <w:sz w:val="22"/>
                <w:szCs w:val="22"/>
              </w:rPr>
              <w:t>2.1</w:t>
            </w:r>
          </w:p>
          <w:p w14:paraId="594E96C1" w14:textId="564486B1" w:rsidR="00AB3180" w:rsidRPr="008804AF" w:rsidRDefault="00AB3180" w:rsidP="00AB3180">
            <w:pPr>
              <w:rPr>
                <w:rFonts w:asciiTheme="minorHAnsi" w:hAnsiTheme="minorHAnsi" w:cstheme="minorHAnsi"/>
                <w:b w:val="0"/>
                <w:bCs w:val="0"/>
                <w:iCs/>
                <w:sz w:val="22"/>
                <w:szCs w:val="22"/>
              </w:rPr>
            </w:pPr>
          </w:p>
          <w:p w14:paraId="2EEAD4B5" w14:textId="2EFF17CE" w:rsidR="00AB3180" w:rsidRPr="008804AF" w:rsidRDefault="00AB3180" w:rsidP="00AB3180">
            <w:pPr>
              <w:rPr>
                <w:rFonts w:asciiTheme="minorHAnsi" w:hAnsiTheme="minorHAnsi" w:cstheme="minorHAnsi"/>
                <w:b w:val="0"/>
                <w:bCs w:val="0"/>
                <w:iCs/>
                <w:sz w:val="22"/>
                <w:szCs w:val="22"/>
              </w:rPr>
            </w:pPr>
            <w:r>
              <w:rPr>
                <w:rFonts w:asciiTheme="minorHAnsi" w:hAnsiTheme="minorHAnsi" w:cstheme="minorHAnsi"/>
                <w:iCs/>
                <w:sz w:val="22"/>
                <w:szCs w:val="22"/>
              </w:rPr>
              <w:t>240</w:t>
            </w:r>
            <w:r w:rsidR="00C91070">
              <w:rPr>
                <w:rFonts w:asciiTheme="minorHAnsi" w:hAnsiTheme="minorHAnsi" w:cstheme="minorHAnsi"/>
                <w:iCs/>
                <w:sz w:val="22"/>
                <w:szCs w:val="22"/>
              </w:rPr>
              <w:t>4</w:t>
            </w:r>
            <w:r>
              <w:rPr>
                <w:rFonts w:asciiTheme="minorHAnsi" w:hAnsiTheme="minorHAnsi" w:cstheme="minorHAnsi"/>
                <w:iCs/>
                <w:sz w:val="22"/>
                <w:szCs w:val="22"/>
              </w:rPr>
              <w:t>2</w:t>
            </w:r>
            <w:r w:rsidRPr="008804AF">
              <w:rPr>
                <w:rFonts w:asciiTheme="minorHAnsi" w:hAnsiTheme="minorHAnsi" w:cstheme="minorHAnsi"/>
                <w:iCs/>
                <w:sz w:val="22"/>
                <w:szCs w:val="22"/>
              </w:rPr>
              <w:t>.1i</w:t>
            </w:r>
          </w:p>
          <w:p w14:paraId="001B2CFD" w14:textId="2D998801" w:rsidR="00AB3180" w:rsidRDefault="00AB3180" w:rsidP="00AB3180">
            <w:pPr>
              <w:rPr>
                <w:rFonts w:asciiTheme="minorHAnsi" w:hAnsiTheme="minorHAnsi" w:cstheme="minorHAnsi"/>
                <w:iCs/>
                <w:sz w:val="22"/>
                <w:szCs w:val="22"/>
              </w:rPr>
            </w:pPr>
          </w:p>
          <w:p w14:paraId="516AE64E" w14:textId="77777777" w:rsidR="00AB3180" w:rsidRPr="008804AF" w:rsidRDefault="00AB3180" w:rsidP="00AB3180">
            <w:pPr>
              <w:rPr>
                <w:rFonts w:asciiTheme="minorHAnsi" w:hAnsiTheme="minorHAnsi" w:cstheme="minorHAnsi"/>
                <w:b w:val="0"/>
                <w:bCs w:val="0"/>
                <w:iCs/>
                <w:sz w:val="22"/>
                <w:szCs w:val="22"/>
              </w:rPr>
            </w:pPr>
          </w:p>
          <w:p w14:paraId="73C5BD1D" w14:textId="77777777" w:rsidR="00AB3180" w:rsidRDefault="00AB3180" w:rsidP="00AB3180">
            <w:pPr>
              <w:rPr>
                <w:rFonts w:asciiTheme="minorHAnsi" w:hAnsiTheme="minorHAnsi" w:cstheme="minorHAnsi"/>
                <w:b w:val="0"/>
                <w:bCs w:val="0"/>
                <w:iCs/>
                <w:sz w:val="22"/>
                <w:szCs w:val="22"/>
              </w:rPr>
            </w:pPr>
          </w:p>
          <w:p w14:paraId="090C14BA" w14:textId="77777777" w:rsidR="00792FEA" w:rsidRDefault="00792FEA" w:rsidP="00AB3180">
            <w:pPr>
              <w:rPr>
                <w:rFonts w:asciiTheme="minorHAnsi" w:hAnsiTheme="minorHAnsi" w:cstheme="minorHAnsi"/>
                <w:b w:val="0"/>
                <w:bCs w:val="0"/>
                <w:iCs/>
                <w:sz w:val="22"/>
                <w:szCs w:val="22"/>
              </w:rPr>
            </w:pPr>
          </w:p>
          <w:p w14:paraId="6C51593D" w14:textId="77777777" w:rsidR="0068220E" w:rsidRPr="008804AF" w:rsidRDefault="0068220E" w:rsidP="00AB3180">
            <w:pPr>
              <w:rPr>
                <w:rFonts w:asciiTheme="minorHAnsi" w:hAnsiTheme="minorHAnsi" w:cstheme="minorHAnsi"/>
                <w:iCs/>
                <w:sz w:val="22"/>
                <w:szCs w:val="22"/>
              </w:rPr>
            </w:pPr>
          </w:p>
          <w:p w14:paraId="5AC9FD57" w14:textId="55FF3AAC" w:rsidR="00AB3180" w:rsidRPr="008804AF" w:rsidRDefault="00AB3180" w:rsidP="00AB3180">
            <w:pPr>
              <w:rPr>
                <w:rFonts w:asciiTheme="minorHAnsi" w:hAnsiTheme="minorHAnsi" w:cstheme="minorHAnsi"/>
                <w:b w:val="0"/>
                <w:bCs w:val="0"/>
                <w:iCs/>
                <w:sz w:val="22"/>
                <w:szCs w:val="22"/>
              </w:rPr>
            </w:pPr>
            <w:r>
              <w:rPr>
                <w:rFonts w:asciiTheme="minorHAnsi" w:hAnsiTheme="minorHAnsi" w:cstheme="minorHAnsi"/>
                <w:iCs/>
                <w:sz w:val="22"/>
                <w:szCs w:val="22"/>
              </w:rPr>
              <w:t>240</w:t>
            </w:r>
            <w:r w:rsidR="00C91070">
              <w:rPr>
                <w:rFonts w:asciiTheme="minorHAnsi" w:hAnsiTheme="minorHAnsi" w:cstheme="minorHAnsi"/>
                <w:iCs/>
                <w:sz w:val="22"/>
                <w:szCs w:val="22"/>
              </w:rPr>
              <w:t>4</w:t>
            </w:r>
            <w:r>
              <w:rPr>
                <w:rFonts w:asciiTheme="minorHAnsi" w:hAnsiTheme="minorHAnsi" w:cstheme="minorHAnsi"/>
                <w:iCs/>
                <w:sz w:val="22"/>
                <w:szCs w:val="22"/>
              </w:rPr>
              <w:t>2</w:t>
            </w:r>
            <w:r w:rsidRPr="008804AF">
              <w:rPr>
                <w:rFonts w:asciiTheme="minorHAnsi" w:hAnsiTheme="minorHAnsi" w:cstheme="minorHAnsi"/>
                <w:iCs/>
                <w:sz w:val="22"/>
                <w:szCs w:val="22"/>
              </w:rPr>
              <w:t>.1ii</w:t>
            </w:r>
          </w:p>
          <w:p w14:paraId="409DA118" w14:textId="79A1BCE0" w:rsidR="00AB3180" w:rsidRDefault="00AB3180" w:rsidP="00AB3180">
            <w:pPr>
              <w:rPr>
                <w:rFonts w:asciiTheme="minorHAnsi" w:hAnsiTheme="minorHAnsi" w:cstheme="minorHAnsi"/>
                <w:b w:val="0"/>
                <w:bCs w:val="0"/>
                <w:iCs/>
                <w:sz w:val="22"/>
                <w:szCs w:val="22"/>
              </w:rPr>
            </w:pPr>
          </w:p>
          <w:p w14:paraId="7163F178" w14:textId="77777777" w:rsidR="00AB3180" w:rsidRDefault="00AB3180" w:rsidP="00AB3180">
            <w:pPr>
              <w:rPr>
                <w:rFonts w:asciiTheme="minorHAnsi" w:hAnsiTheme="minorHAnsi" w:cstheme="minorHAnsi"/>
                <w:b w:val="0"/>
                <w:bCs w:val="0"/>
                <w:iCs/>
                <w:sz w:val="22"/>
                <w:szCs w:val="22"/>
              </w:rPr>
            </w:pPr>
          </w:p>
          <w:p w14:paraId="495A0576" w14:textId="77777777" w:rsidR="00AB3180" w:rsidRDefault="00AB3180" w:rsidP="00AB3180">
            <w:pPr>
              <w:rPr>
                <w:rFonts w:asciiTheme="minorHAnsi" w:hAnsiTheme="minorHAnsi" w:cstheme="minorHAnsi"/>
                <w:b w:val="0"/>
                <w:bCs w:val="0"/>
                <w:iCs/>
                <w:sz w:val="22"/>
                <w:szCs w:val="22"/>
              </w:rPr>
            </w:pPr>
          </w:p>
          <w:p w14:paraId="396635B6" w14:textId="6DE402A4" w:rsidR="00AB3180" w:rsidRDefault="00AB3180" w:rsidP="00AB3180">
            <w:pPr>
              <w:rPr>
                <w:rFonts w:asciiTheme="minorHAnsi" w:hAnsiTheme="minorHAnsi" w:cstheme="minorHAnsi"/>
                <w:b w:val="0"/>
                <w:bCs w:val="0"/>
                <w:iCs/>
                <w:sz w:val="22"/>
                <w:szCs w:val="22"/>
              </w:rPr>
            </w:pPr>
            <w:r>
              <w:rPr>
                <w:rFonts w:asciiTheme="minorHAnsi" w:hAnsiTheme="minorHAnsi" w:cstheme="minorHAnsi"/>
                <w:iCs/>
                <w:sz w:val="22"/>
                <w:szCs w:val="22"/>
              </w:rPr>
              <w:t>240</w:t>
            </w:r>
            <w:r w:rsidR="00C91070">
              <w:rPr>
                <w:rFonts w:asciiTheme="minorHAnsi" w:hAnsiTheme="minorHAnsi" w:cstheme="minorHAnsi"/>
                <w:iCs/>
                <w:sz w:val="22"/>
                <w:szCs w:val="22"/>
              </w:rPr>
              <w:t>4</w:t>
            </w:r>
            <w:r>
              <w:rPr>
                <w:rFonts w:asciiTheme="minorHAnsi" w:hAnsiTheme="minorHAnsi" w:cstheme="minorHAnsi"/>
                <w:iCs/>
                <w:sz w:val="22"/>
                <w:szCs w:val="22"/>
              </w:rPr>
              <w:t>2</w:t>
            </w:r>
            <w:r w:rsidRPr="008804AF">
              <w:rPr>
                <w:rFonts w:asciiTheme="minorHAnsi" w:hAnsiTheme="minorHAnsi" w:cstheme="minorHAnsi"/>
                <w:iCs/>
                <w:sz w:val="22"/>
                <w:szCs w:val="22"/>
              </w:rPr>
              <w:t>.1iii</w:t>
            </w:r>
          </w:p>
          <w:p w14:paraId="2FB34BE6" w14:textId="77777777" w:rsidR="00AB3180" w:rsidRDefault="00AB3180" w:rsidP="00AB3180">
            <w:pPr>
              <w:rPr>
                <w:rFonts w:asciiTheme="minorHAnsi" w:hAnsiTheme="minorHAnsi" w:cstheme="minorHAnsi"/>
                <w:b w:val="0"/>
                <w:bCs w:val="0"/>
                <w:iCs/>
                <w:sz w:val="22"/>
                <w:szCs w:val="22"/>
              </w:rPr>
            </w:pPr>
          </w:p>
          <w:p w14:paraId="46F8F590" w14:textId="2376CD9F" w:rsidR="00AB3180" w:rsidRDefault="00AB3180" w:rsidP="00AB3180">
            <w:pPr>
              <w:rPr>
                <w:rFonts w:asciiTheme="minorHAnsi" w:hAnsiTheme="minorHAnsi" w:cstheme="minorHAnsi"/>
                <w:b w:val="0"/>
                <w:bCs w:val="0"/>
                <w:iCs/>
                <w:sz w:val="22"/>
                <w:szCs w:val="22"/>
              </w:rPr>
            </w:pPr>
            <w:r>
              <w:rPr>
                <w:rFonts w:asciiTheme="minorHAnsi" w:hAnsiTheme="minorHAnsi" w:cstheme="minorHAnsi"/>
                <w:iCs/>
                <w:sz w:val="22"/>
                <w:szCs w:val="22"/>
              </w:rPr>
              <w:t>240</w:t>
            </w:r>
            <w:r w:rsidR="00C91070">
              <w:rPr>
                <w:rFonts w:asciiTheme="minorHAnsi" w:hAnsiTheme="minorHAnsi" w:cstheme="minorHAnsi"/>
                <w:iCs/>
                <w:sz w:val="22"/>
                <w:szCs w:val="22"/>
              </w:rPr>
              <w:t>4</w:t>
            </w:r>
            <w:r>
              <w:rPr>
                <w:rFonts w:asciiTheme="minorHAnsi" w:hAnsiTheme="minorHAnsi" w:cstheme="minorHAnsi"/>
                <w:iCs/>
                <w:sz w:val="22"/>
                <w:szCs w:val="22"/>
              </w:rPr>
              <w:t>2.1iv</w:t>
            </w:r>
          </w:p>
          <w:p w14:paraId="374FEBBC" w14:textId="77777777" w:rsidR="00126690" w:rsidRDefault="00126690" w:rsidP="00AB3180">
            <w:pPr>
              <w:rPr>
                <w:rFonts w:asciiTheme="minorHAnsi" w:hAnsiTheme="minorHAnsi" w:cstheme="minorHAnsi"/>
                <w:b w:val="0"/>
                <w:bCs w:val="0"/>
                <w:iCs/>
                <w:sz w:val="22"/>
                <w:szCs w:val="22"/>
              </w:rPr>
            </w:pPr>
          </w:p>
          <w:p w14:paraId="5207CDCD" w14:textId="77777777" w:rsidR="00126690" w:rsidRDefault="00126690" w:rsidP="00AB3180">
            <w:pPr>
              <w:rPr>
                <w:rFonts w:asciiTheme="minorHAnsi" w:hAnsiTheme="minorHAnsi" w:cstheme="minorHAnsi"/>
                <w:b w:val="0"/>
                <w:bCs w:val="0"/>
                <w:iCs/>
                <w:sz w:val="22"/>
                <w:szCs w:val="22"/>
              </w:rPr>
            </w:pPr>
          </w:p>
          <w:p w14:paraId="10CC79D2" w14:textId="04583353" w:rsidR="00126690" w:rsidRDefault="00126690" w:rsidP="00AB3180">
            <w:pPr>
              <w:rPr>
                <w:rFonts w:asciiTheme="minorHAnsi" w:hAnsiTheme="minorHAnsi" w:cstheme="minorHAnsi"/>
                <w:b w:val="0"/>
                <w:bCs w:val="0"/>
                <w:iCs/>
                <w:sz w:val="22"/>
                <w:szCs w:val="22"/>
              </w:rPr>
            </w:pPr>
            <w:r>
              <w:rPr>
                <w:rFonts w:asciiTheme="minorHAnsi" w:hAnsiTheme="minorHAnsi" w:cstheme="minorHAnsi"/>
                <w:iCs/>
                <w:sz w:val="22"/>
                <w:szCs w:val="22"/>
              </w:rPr>
              <w:t>24042.1v</w:t>
            </w:r>
          </w:p>
          <w:p w14:paraId="102DCB05" w14:textId="77777777" w:rsidR="0068220E" w:rsidRDefault="0068220E" w:rsidP="00AB3180">
            <w:pPr>
              <w:rPr>
                <w:rFonts w:asciiTheme="minorHAnsi" w:hAnsiTheme="minorHAnsi" w:cstheme="minorHAnsi"/>
                <w:b w:val="0"/>
                <w:bCs w:val="0"/>
                <w:iCs/>
                <w:sz w:val="22"/>
                <w:szCs w:val="22"/>
              </w:rPr>
            </w:pPr>
          </w:p>
          <w:p w14:paraId="67084B98" w14:textId="40658CA9" w:rsidR="0068220E" w:rsidRDefault="0068220E" w:rsidP="00AB3180">
            <w:pPr>
              <w:rPr>
                <w:rFonts w:asciiTheme="minorHAnsi" w:hAnsiTheme="minorHAnsi" w:cstheme="minorHAnsi"/>
                <w:b w:val="0"/>
                <w:bCs w:val="0"/>
                <w:iCs/>
                <w:sz w:val="22"/>
                <w:szCs w:val="22"/>
              </w:rPr>
            </w:pPr>
            <w:r>
              <w:rPr>
                <w:rFonts w:asciiTheme="minorHAnsi" w:hAnsiTheme="minorHAnsi" w:cstheme="minorHAnsi"/>
                <w:iCs/>
                <w:sz w:val="22"/>
                <w:szCs w:val="22"/>
              </w:rPr>
              <w:t>24042.2</w:t>
            </w:r>
          </w:p>
          <w:p w14:paraId="76498419" w14:textId="77777777" w:rsidR="0068220E" w:rsidRDefault="0068220E" w:rsidP="00AB3180">
            <w:pPr>
              <w:rPr>
                <w:rFonts w:asciiTheme="minorHAnsi" w:hAnsiTheme="minorHAnsi" w:cstheme="minorHAnsi"/>
                <w:b w:val="0"/>
                <w:bCs w:val="0"/>
                <w:iCs/>
                <w:sz w:val="22"/>
                <w:szCs w:val="22"/>
              </w:rPr>
            </w:pPr>
          </w:p>
          <w:p w14:paraId="0F68E132" w14:textId="77777777" w:rsidR="0068220E" w:rsidRDefault="0068220E" w:rsidP="00AB3180">
            <w:pPr>
              <w:rPr>
                <w:rFonts w:asciiTheme="minorHAnsi" w:hAnsiTheme="minorHAnsi" w:cstheme="minorHAnsi"/>
                <w:b w:val="0"/>
                <w:bCs w:val="0"/>
                <w:iCs/>
                <w:sz w:val="22"/>
                <w:szCs w:val="22"/>
              </w:rPr>
            </w:pPr>
          </w:p>
          <w:p w14:paraId="5A953473" w14:textId="1FC08159" w:rsidR="0068220E" w:rsidRDefault="0068220E" w:rsidP="00AB3180">
            <w:pPr>
              <w:rPr>
                <w:rFonts w:asciiTheme="minorHAnsi" w:hAnsiTheme="minorHAnsi" w:cstheme="minorHAnsi"/>
                <w:b w:val="0"/>
                <w:bCs w:val="0"/>
                <w:iCs/>
                <w:sz w:val="22"/>
                <w:szCs w:val="22"/>
              </w:rPr>
            </w:pPr>
            <w:r>
              <w:rPr>
                <w:rFonts w:asciiTheme="minorHAnsi" w:hAnsiTheme="minorHAnsi" w:cstheme="minorHAnsi"/>
                <w:iCs/>
                <w:sz w:val="22"/>
                <w:szCs w:val="22"/>
              </w:rPr>
              <w:t>24042.3</w:t>
            </w:r>
          </w:p>
          <w:p w14:paraId="30B877DD" w14:textId="0B5B7151" w:rsidR="00AB3180" w:rsidRPr="008804AF" w:rsidRDefault="00AB3180" w:rsidP="00C91070">
            <w:pPr>
              <w:rPr>
                <w:rFonts w:asciiTheme="minorHAnsi" w:hAnsiTheme="minorHAnsi" w:cstheme="minorHAnsi"/>
                <w:iCs/>
                <w:sz w:val="22"/>
                <w:szCs w:val="22"/>
              </w:rPr>
            </w:pPr>
          </w:p>
        </w:tc>
        <w:tc>
          <w:tcPr>
            <w:tcW w:w="8609" w:type="dxa"/>
          </w:tcPr>
          <w:p w14:paraId="63863FCD" w14:textId="18C86D9B"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Finance and Staffing</w:t>
            </w:r>
          </w:p>
          <w:p w14:paraId="448D88C7" w14:textId="68C11A68"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D486706" w14:textId="28E773C2"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Pr>
                <w:rFonts w:asciiTheme="minorHAnsi" w:hAnsiTheme="minorHAnsi" w:cstheme="minorHAnsi"/>
                <w:iCs/>
                <w:sz w:val="22"/>
                <w:szCs w:val="22"/>
              </w:rPr>
              <w:t xml:space="preserve">review and </w:t>
            </w:r>
            <w:r w:rsidRPr="008804AF">
              <w:rPr>
                <w:rFonts w:asciiTheme="minorHAnsi" w:hAnsiTheme="minorHAnsi" w:cstheme="minorHAnsi"/>
                <w:iCs/>
                <w:sz w:val="22"/>
                <w:szCs w:val="22"/>
              </w:rPr>
              <w:t>a</w:t>
            </w:r>
            <w:r>
              <w:rPr>
                <w:rFonts w:asciiTheme="minorHAnsi" w:hAnsiTheme="minorHAnsi" w:cstheme="minorHAnsi"/>
                <w:iCs/>
                <w:sz w:val="22"/>
                <w:szCs w:val="22"/>
              </w:rPr>
              <w:t>pprove</w:t>
            </w:r>
            <w:r w:rsidRPr="008804AF">
              <w:rPr>
                <w:rFonts w:asciiTheme="minorHAnsi" w:hAnsiTheme="minorHAnsi" w:cstheme="minorHAnsi"/>
                <w:iCs/>
                <w:sz w:val="22"/>
                <w:szCs w:val="22"/>
              </w:rPr>
              <w:t xml:space="preserve"> the</w:t>
            </w:r>
            <w:r>
              <w:rPr>
                <w:rFonts w:asciiTheme="minorHAnsi" w:hAnsiTheme="minorHAnsi" w:cstheme="minorHAnsi"/>
                <w:iCs/>
                <w:sz w:val="22"/>
                <w:szCs w:val="22"/>
              </w:rPr>
              <w:t xml:space="preserve"> March </w:t>
            </w:r>
            <w:r w:rsidRPr="008804AF">
              <w:rPr>
                <w:rFonts w:asciiTheme="minorHAnsi" w:hAnsiTheme="minorHAnsi" w:cstheme="minorHAnsi"/>
                <w:iCs/>
                <w:sz w:val="22"/>
                <w:szCs w:val="22"/>
              </w:rPr>
              <w:t>202</w:t>
            </w:r>
            <w:r>
              <w:rPr>
                <w:rFonts w:asciiTheme="minorHAnsi" w:hAnsiTheme="minorHAnsi" w:cstheme="minorHAnsi"/>
                <w:iCs/>
                <w:sz w:val="22"/>
                <w:szCs w:val="22"/>
              </w:rPr>
              <w:t>4</w:t>
            </w:r>
            <w:r w:rsidRPr="008804AF">
              <w:rPr>
                <w:rFonts w:asciiTheme="minorHAnsi" w:hAnsiTheme="minorHAnsi" w:cstheme="minorHAnsi"/>
                <w:iCs/>
                <w:sz w:val="22"/>
                <w:szCs w:val="22"/>
              </w:rPr>
              <w:t xml:space="preserve"> </w:t>
            </w:r>
            <w:r>
              <w:rPr>
                <w:rFonts w:asciiTheme="minorHAnsi" w:hAnsiTheme="minorHAnsi" w:cstheme="minorHAnsi"/>
                <w:iCs/>
                <w:sz w:val="22"/>
                <w:szCs w:val="22"/>
              </w:rPr>
              <w:t xml:space="preserve">expenditure </w:t>
            </w:r>
            <w:r w:rsidRPr="008804AF">
              <w:rPr>
                <w:rFonts w:asciiTheme="minorHAnsi" w:hAnsiTheme="minorHAnsi" w:cstheme="minorHAnsi"/>
                <w:iCs/>
                <w:sz w:val="22"/>
                <w:szCs w:val="22"/>
              </w:rPr>
              <w:t xml:space="preserve">payment schedule, Direct Debits, </w:t>
            </w:r>
            <w:r>
              <w:rPr>
                <w:rFonts w:asciiTheme="minorHAnsi" w:hAnsiTheme="minorHAnsi" w:cstheme="minorHAnsi"/>
                <w:iCs/>
                <w:sz w:val="22"/>
                <w:szCs w:val="22"/>
              </w:rPr>
              <w:t xml:space="preserve">Standing Orders, </w:t>
            </w:r>
            <w:r w:rsidRPr="008804AF">
              <w:rPr>
                <w:rFonts w:asciiTheme="minorHAnsi" w:hAnsiTheme="minorHAnsi" w:cstheme="minorHAnsi"/>
                <w:iCs/>
                <w:sz w:val="22"/>
                <w:szCs w:val="22"/>
              </w:rPr>
              <w:t xml:space="preserve">and credit card transactions totalling </w:t>
            </w:r>
            <w:r>
              <w:rPr>
                <w:rFonts w:asciiTheme="minorHAnsi" w:hAnsiTheme="minorHAnsi" w:cstheme="minorHAnsi"/>
                <w:iCs/>
                <w:sz w:val="22"/>
                <w:szCs w:val="22"/>
              </w:rPr>
              <w:t>WDPC =</w:t>
            </w:r>
            <w:r w:rsidR="00792FEA">
              <w:rPr>
                <w:rFonts w:asciiTheme="minorHAnsi" w:hAnsiTheme="minorHAnsi" w:cstheme="minorHAnsi"/>
                <w:iCs/>
                <w:sz w:val="22"/>
                <w:szCs w:val="22"/>
              </w:rPr>
              <w:t xml:space="preserve"> £</w:t>
            </w:r>
            <w:r w:rsidR="00C91070">
              <w:rPr>
                <w:rFonts w:asciiTheme="minorHAnsi" w:hAnsiTheme="minorHAnsi" w:cstheme="minorHAnsi"/>
                <w:iCs/>
                <w:sz w:val="22"/>
                <w:szCs w:val="22"/>
              </w:rPr>
              <w:t xml:space="preserve"> </w:t>
            </w:r>
            <w:r w:rsidR="00A71358">
              <w:rPr>
                <w:rFonts w:asciiTheme="minorHAnsi" w:hAnsiTheme="minorHAnsi" w:cstheme="minorHAnsi"/>
                <w:iCs/>
                <w:sz w:val="22"/>
                <w:szCs w:val="22"/>
              </w:rPr>
              <w:t>2</w:t>
            </w:r>
            <w:r w:rsidR="006E0D4C">
              <w:rPr>
                <w:rFonts w:asciiTheme="minorHAnsi" w:hAnsiTheme="minorHAnsi" w:cstheme="minorHAnsi"/>
                <w:iCs/>
                <w:sz w:val="22"/>
                <w:szCs w:val="22"/>
              </w:rPr>
              <w:t>8,042.44</w:t>
            </w:r>
            <w:r w:rsidR="00C91070">
              <w:rPr>
                <w:rFonts w:asciiTheme="minorHAnsi" w:hAnsiTheme="minorHAnsi" w:cstheme="minorHAnsi"/>
                <w:iCs/>
                <w:sz w:val="22"/>
                <w:szCs w:val="22"/>
              </w:rPr>
              <w:t xml:space="preserve">  </w:t>
            </w:r>
            <w:r w:rsidR="00792FEA">
              <w:rPr>
                <w:rFonts w:asciiTheme="minorHAnsi" w:hAnsiTheme="minorHAnsi" w:cstheme="minorHAnsi"/>
                <w:iCs/>
                <w:sz w:val="22"/>
                <w:szCs w:val="22"/>
              </w:rPr>
              <w:t>excluding VAT</w:t>
            </w:r>
            <w:r>
              <w:rPr>
                <w:rFonts w:asciiTheme="minorHAnsi" w:hAnsiTheme="minorHAnsi" w:cstheme="minorHAnsi"/>
                <w:iCs/>
                <w:sz w:val="22"/>
                <w:szCs w:val="22"/>
              </w:rPr>
              <w:t xml:space="preserve">  and  WDC = </w:t>
            </w:r>
            <w:r w:rsidR="000B15D7">
              <w:rPr>
                <w:rFonts w:asciiTheme="minorHAnsi" w:hAnsiTheme="minorHAnsi" w:cstheme="minorHAnsi"/>
                <w:iCs/>
                <w:sz w:val="22"/>
                <w:szCs w:val="22"/>
              </w:rPr>
              <w:t>£</w:t>
            </w:r>
            <w:r w:rsidR="00C91070">
              <w:rPr>
                <w:rFonts w:asciiTheme="minorHAnsi" w:hAnsiTheme="minorHAnsi" w:cstheme="minorHAnsi"/>
                <w:iCs/>
                <w:sz w:val="22"/>
                <w:szCs w:val="22"/>
              </w:rPr>
              <w:t xml:space="preserve">  </w:t>
            </w:r>
            <w:r w:rsidR="000B15D7">
              <w:rPr>
                <w:rFonts w:asciiTheme="minorHAnsi" w:hAnsiTheme="minorHAnsi" w:cstheme="minorHAnsi"/>
                <w:iCs/>
                <w:sz w:val="22"/>
                <w:szCs w:val="22"/>
              </w:rPr>
              <w:t xml:space="preserve"> excluding VAT.</w:t>
            </w:r>
            <w:r w:rsidR="00617782">
              <w:rPr>
                <w:rFonts w:asciiTheme="minorHAnsi" w:hAnsiTheme="minorHAnsi" w:cstheme="minorHAnsi"/>
                <w:iCs/>
                <w:sz w:val="22"/>
                <w:szCs w:val="22"/>
              </w:rPr>
              <w:t xml:space="preserve">  (</w:t>
            </w:r>
            <w:r w:rsidR="00617782" w:rsidRPr="00617782">
              <w:rPr>
                <w:rFonts w:asciiTheme="minorHAnsi" w:hAnsiTheme="minorHAnsi" w:cstheme="minorHAnsi"/>
                <w:i/>
                <w:sz w:val="20"/>
                <w:szCs w:val="20"/>
              </w:rPr>
              <w:t>The WDPC payments will also include the Community Infrastructure Grant to the West Dean Centre</w:t>
            </w:r>
            <w:r w:rsidR="00617782">
              <w:rPr>
                <w:rFonts w:asciiTheme="minorHAnsi" w:hAnsiTheme="minorHAnsi" w:cstheme="minorHAnsi"/>
                <w:iCs/>
                <w:sz w:val="22"/>
                <w:szCs w:val="22"/>
              </w:rPr>
              <w:t>)</w:t>
            </w:r>
          </w:p>
          <w:p w14:paraId="233B59FA" w14:textId="6D4CEEF3" w:rsidR="00AB3180" w:rsidRPr="001C400A"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r>
              <w:rPr>
                <w:rFonts w:asciiTheme="minorHAnsi" w:hAnsiTheme="minorHAnsi" w:cstheme="minorHAnsi"/>
                <w:i/>
                <w:sz w:val="18"/>
                <w:szCs w:val="18"/>
              </w:rPr>
              <w:t>Attachment – 2.1i Expenditure payment schedule</w:t>
            </w:r>
          </w:p>
          <w:p w14:paraId="5280AE0C" w14:textId="77777777"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0CCB815D" w14:textId="0D09F28B"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Pr>
                <w:rFonts w:asciiTheme="minorHAnsi" w:hAnsiTheme="minorHAnsi" w:cstheme="minorHAnsi"/>
                <w:iCs/>
                <w:sz w:val="22"/>
                <w:szCs w:val="22"/>
              </w:rPr>
              <w:t xml:space="preserve">advise Council that </w:t>
            </w:r>
            <w:r w:rsidR="00C91070">
              <w:rPr>
                <w:rFonts w:asciiTheme="minorHAnsi" w:hAnsiTheme="minorHAnsi" w:cstheme="minorHAnsi"/>
                <w:iCs/>
                <w:sz w:val="22"/>
                <w:szCs w:val="22"/>
              </w:rPr>
              <w:t>Cllrs Costley &amp; Grant</w:t>
            </w:r>
            <w:r>
              <w:rPr>
                <w:rFonts w:asciiTheme="minorHAnsi" w:hAnsiTheme="minorHAnsi" w:cstheme="minorHAnsi"/>
                <w:iCs/>
                <w:sz w:val="22"/>
                <w:szCs w:val="22"/>
              </w:rPr>
              <w:t xml:space="preserve"> are to authorise payments on the banking system and that Cllrs </w:t>
            </w:r>
            <w:r w:rsidR="00C91070">
              <w:rPr>
                <w:rFonts w:asciiTheme="minorHAnsi" w:hAnsiTheme="minorHAnsi" w:cstheme="minorHAnsi"/>
                <w:iCs/>
                <w:sz w:val="22"/>
                <w:szCs w:val="22"/>
              </w:rPr>
              <w:t>Moore &amp; Freshwater</w:t>
            </w:r>
            <w:r>
              <w:rPr>
                <w:rFonts w:asciiTheme="minorHAnsi" w:hAnsiTheme="minorHAnsi" w:cstheme="minorHAnsi"/>
                <w:iCs/>
                <w:sz w:val="22"/>
                <w:szCs w:val="22"/>
              </w:rPr>
              <w:t xml:space="preserve"> will be undertaking the financial inspection of </w:t>
            </w:r>
            <w:r w:rsidR="001D3800">
              <w:rPr>
                <w:rFonts w:asciiTheme="minorHAnsi" w:hAnsiTheme="minorHAnsi" w:cstheme="minorHAnsi"/>
                <w:iCs/>
                <w:sz w:val="22"/>
                <w:szCs w:val="22"/>
              </w:rPr>
              <w:t>April</w:t>
            </w:r>
            <w:r>
              <w:rPr>
                <w:rFonts w:asciiTheme="minorHAnsi" w:hAnsiTheme="minorHAnsi" w:cstheme="minorHAnsi"/>
                <w:iCs/>
                <w:sz w:val="22"/>
                <w:szCs w:val="22"/>
              </w:rPr>
              <w:t xml:space="preserve"> transactions.</w:t>
            </w:r>
          </w:p>
          <w:p w14:paraId="178D63DB" w14:textId="77777777"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EDE4C20" w14:textId="726CC4EA"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receive a report on the </w:t>
            </w:r>
            <w:r w:rsidR="00C91070">
              <w:rPr>
                <w:rFonts w:asciiTheme="minorHAnsi" w:hAnsiTheme="minorHAnsi" w:cstheme="minorHAnsi"/>
                <w:iCs/>
                <w:sz w:val="22"/>
                <w:szCs w:val="22"/>
              </w:rPr>
              <w:t>March</w:t>
            </w:r>
            <w:r>
              <w:rPr>
                <w:rFonts w:asciiTheme="minorHAnsi" w:hAnsiTheme="minorHAnsi" w:cstheme="minorHAnsi"/>
                <w:iCs/>
                <w:sz w:val="22"/>
                <w:szCs w:val="22"/>
              </w:rPr>
              <w:t xml:space="preserve"> financial inspection from Cllrs </w:t>
            </w:r>
            <w:r w:rsidR="00C91070">
              <w:rPr>
                <w:rFonts w:asciiTheme="minorHAnsi" w:hAnsiTheme="minorHAnsi" w:cstheme="minorHAnsi"/>
                <w:iCs/>
                <w:sz w:val="22"/>
                <w:szCs w:val="22"/>
              </w:rPr>
              <w:t>Grant &amp; Evans</w:t>
            </w:r>
          </w:p>
          <w:p w14:paraId="71E41359" w14:textId="77777777"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C138719" w14:textId="611B5DA3"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the budget monitoring information for WDPC and WDC.  </w:t>
            </w:r>
          </w:p>
          <w:p w14:paraId="41BC503E" w14:textId="77777777"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8804AF">
              <w:rPr>
                <w:rFonts w:asciiTheme="minorHAnsi" w:hAnsiTheme="minorHAnsi" w:cstheme="minorHAnsi"/>
                <w:i/>
                <w:sz w:val="22"/>
                <w:szCs w:val="22"/>
              </w:rPr>
              <w:t>Attachments 2.1v – Working Budgets 2022/23 WDPC &amp; WDC &amp; Budget overview documents.</w:t>
            </w:r>
          </w:p>
          <w:p w14:paraId="429FF805" w14:textId="77777777" w:rsidR="00126690" w:rsidRDefault="0012669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6345254F" w14:textId="07799A09" w:rsidR="00126690" w:rsidRPr="00126690" w:rsidRDefault="0012669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review and approve the annual accounts statements for WDPC and the WDC.</w:t>
            </w:r>
          </w:p>
          <w:p w14:paraId="1D6BA379" w14:textId="77777777"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p w14:paraId="1405854A" w14:textId="04ECC7AB" w:rsidR="0068220E" w:rsidRDefault="0068220E"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formally review and approve the Zurich insurance policy and quotation and agree that the insurance cover is fit for purpose for the term specified.</w:t>
            </w:r>
          </w:p>
          <w:p w14:paraId="7FB79BCF" w14:textId="77777777" w:rsidR="0068220E" w:rsidRDefault="0068220E"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1DCC91A" w14:textId="77777777" w:rsidR="0068220E" w:rsidRDefault="0068220E"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review the WDPC &amp; WDC asset register.</w:t>
            </w:r>
          </w:p>
          <w:p w14:paraId="2FDB189A" w14:textId="4E12B7CF" w:rsidR="0068220E" w:rsidRPr="0068220E" w:rsidRDefault="0068220E"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71358" w:rsidRPr="008804AF" w14:paraId="7F4B4BB7"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3FF61C8" w14:textId="2DB60793" w:rsidR="00A71358" w:rsidRDefault="00A71358" w:rsidP="00AB3180">
            <w:pPr>
              <w:rPr>
                <w:rFonts w:asciiTheme="minorHAnsi" w:hAnsiTheme="minorHAnsi" w:cstheme="minorHAnsi"/>
                <w:iCs/>
                <w:sz w:val="22"/>
                <w:szCs w:val="22"/>
              </w:rPr>
            </w:pPr>
            <w:r>
              <w:rPr>
                <w:rFonts w:asciiTheme="minorHAnsi" w:hAnsiTheme="minorHAnsi" w:cstheme="minorHAnsi"/>
                <w:iCs/>
                <w:sz w:val="22"/>
                <w:szCs w:val="22"/>
              </w:rPr>
              <w:t>24042.2</w:t>
            </w:r>
          </w:p>
        </w:tc>
        <w:tc>
          <w:tcPr>
            <w:tcW w:w="8609" w:type="dxa"/>
          </w:tcPr>
          <w:p w14:paraId="4D33A5E9" w14:textId="77777777" w:rsidR="00A71358" w:rsidRDefault="00A71358"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Chestnut Wood Playing Field (Five Acres)</w:t>
            </w:r>
          </w:p>
          <w:p w14:paraId="6C22E563" w14:textId="77777777" w:rsidR="00A71358" w:rsidRDefault="00A71358"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6DB4DF76" w14:textId="77777777" w:rsidR="00A71358" w:rsidRDefault="00A71358"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approve the Agreement for Lease of the Chestnut Wood Playing Field with Forest Dean District Council.</w:t>
            </w:r>
          </w:p>
          <w:p w14:paraId="108A4637" w14:textId="77777777" w:rsidR="00A71358" w:rsidRDefault="00A71358"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0B79167" w14:textId="7A86C85D" w:rsidR="00A71358" w:rsidRDefault="00A71358"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Council to authorise the Clerk to sign agreement and submit to W Jackson, Regeneration Manager, FoDDC.</w:t>
            </w:r>
          </w:p>
          <w:p w14:paraId="1756FD97" w14:textId="34228839" w:rsidR="00A71358" w:rsidRPr="00A71358" w:rsidRDefault="00A71358"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B3180" w:rsidRPr="008804AF" w14:paraId="72728E2E" w14:textId="77777777" w:rsidTr="004B3CB7">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0EB123D1" w14:textId="64AE8E33" w:rsidR="00AB3180" w:rsidRPr="008804AF" w:rsidRDefault="00AB3180" w:rsidP="00AB3180">
            <w:pPr>
              <w:rPr>
                <w:rFonts w:asciiTheme="minorHAnsi" w:hAnsiTheme="minorHAnsi" w:cstheme="minorHAnsi"/>
                <w:iCs/>
                <w:sz w:val="22"/>
                <w:szCs w:val="22"/>
              </w:rPr>
            </w:pPr>
            <w:r w:rsidRPr="00A44100">
              <w:rPr>
                <w:rFonts w:asciiTheme="minorHAnsi" w:hAnsiTheme="minorHAnsi" w:cstheme="minorHAnsi"/>
                <w:iCs/>
                <w:sz w:val="22"/>
                <w:szCs w:val="22"/>
              </w:rPr>
              <w:t>240</w:t>
            </w:r>
            <w:r w:rsidR="00C91070">
              <w:rPr>
                <w:rFonts w:asciiTheme="minorHAnsi" w:hAnsiTheme="minorHAnsi" w:cstheme="minorHAnsi"/>
                <w:iCs/>
                <w:sz w:val="22"/>
                <w:szCs w:val="22"/>
              </w:rPr>
              <w:t>4</w:t>
            </w:r>
            <w:r w:rsidRPr="00A44100">
              <w:rPr>
                <w:rFonts w:asciiTheme="minorHAnsi" w:hAnsiTheme="minorHAnsi" w:cstheme="minorHAnsi"/>
                <w:iCs/>
                <w:sz w:val="22"/>
                <w:szCs w:val="22"/>
              </w:rPr>
              <w:t>3</w:t>
            </w:r>
          </w:p>
        </w:tc>
        <w:tc>
          <w:tcPr>
            <w:tcW w:w="8609" w:type="dxa"/>
            <w:shd w:val="clear" w:color="auto" w:fill="EAF1DD" w:themeFill="accent3" w:themeFillTint="33"/>
          </w:tcPr>
          <w:p w14:paraId="6342DB8A" w14:textId="77777777" w:rsidR="00AB3180" w:rsidRPr="00F535DA"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3CB7CE4F" w14:textId="70D5E2A4" w:rsidR="00AB3180" w:rsidRPr="00FF5DE2"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B3180" w:rsidRPr="008804AF" w14:paraId="26DE88C5"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B6B06AD" w14:textId="3107BD00" w:rsidR="00AB3180" w:rsidRPr="008804AF" w:rsidRDefault="00AB3180" w:rsidP="00AB3180">
            <w:pPr>
              <w:rPr>
                <w:rFonts w:asciiTheme="minorHAnsi" w:hAnsiTheme="minorHAnsi" w:cstheme="minorHAnsi"/>
                <w:iCs/>
                <w:sz w:val="22"/>
                <w:szCs w:val="22"/>
              </w:rPr>
            </w:pPr>
            <w:r>
              <w:rPr>
                <w:rFonts w:asciiTheme="minorHAnsi" w:hAnsiTheme="minorHAnsi" w:cstheme="minorHAnsi"/>
                <w:iCs/>
                <w:sz w:val="22"/>
                <w:szCs w:val="22"/>
              </w:rPr>
              <w:t>240</w:t>
            </w:r>
            <w:r w:rsidR="00C91070">
              <w:rPr>
                <w:rFonts w:asciiTheme="minorHAnsi" w:hAnsiTheme="minorHAnsi" w:cstheme="minorHAnsi"/>
                <w:iCs/>
                <w:sz w:val="22"/>
                <w:szCs w:val="22"/>
              </w:rPr>
              <w:t>4</w:t>
            </w:r>
            <w:r>
              <w:rPr>
                <w:rFonts w:asciiTheme="minorHAnsi" w:hAnsiTheme="minorHAnsi" w:cstheme="minorHAnsi"/>
                <w:iCs/>
                <w:sz w:val="22"/>
                <w:szCs w:val="22"/>
              </w:rPr>
              <w:t>3.1</w:t>
            </w:r>
          </w:p>
        </w:tc>
        <w:tc>
          <w:tcPr>
            <w:tcW w:w="8609" w:type="dxa"/>
          </w:tcPr>
          <w:p w14:paraId="46BDA936" w14:textId="77777777"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Planning Committee</w:t>
            </w:r>
          </w:p>
          <w:p w14:paraId="345701E0" w14:textId="77777777"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F633343" w14:textId="35E720CA"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receive and note the minutes of the Planning Committee held on Tuesday </w:t>
            </w:r>
            <w:r w:rsidR="00C91070">
              <w:rPr>
                <w:rFonts w:asciiTheme="minorHAnsi" w:hAnsiTheme="minorHAnsi" w:cstheme="minorHAnsi"/>
                <w:iCs/>
                <w:sz w:val="22"/>
                <w:szCs w:val="22"/>
              </w:rPr>
              <w:t>2</w:t>
            </w:r>
            <w:r w:rsidR="00C91070" w:rsidRPr="00C91070">
              <w:rPr>
                <w:rFonts w:asciiTheme="minorHAnsi" w:hAnsiTheme="minorHAnsi" w:cstheme="minorHAnsi"/>
                <w:iCs/>
                <w:sz w:val="22"/>
                <w:szCs w:val="22"/>
                <w:vertAlign w:val="superscript"/>
              </w:rPr>
              <w:t>nd</w:t>
            </w:r>
            <w:r w:rsidR="00C91070">
              <w:rPr>
                <w:rFonts w:asciiTheme="minorHAnsi" w:hAnsiTheme="minorHAnsi" w:cstheme="minorHAnsi"/>
                <w:iCs/>
                <w:sz w:val="22"/>
                <w:szCs w:val="22"/>
              </w:rPr>
              <w:t xml:space="preserve"> &amp; 16</w:t>
            </w:r>
            <w:r w:rsidR="00C91070" w:rsidRPr="00C91070">
              <w:rPr>
                <w:rFonts w:asciiTheme="minorHAnsi" w:hAnsiTheme="minorHAnsi" w:cstheme="minorHAnsi"/>
                <w:iCs/>
                <w:sz w:val="22"/>
                <w:szCs w:val="22"/>
                <w:vertAlign w:val="superscript"/>
              </w:rPr>
              <w:t>th</w:t>
            </w:r>
            <w:r w:rsidR="00C91070">
              <w:rPr>
                <w:rFonts w:asciiTheme="minorHAnsi" w:hAnsiTheme="minorHAnsi" w:cstheme="minorHAnsi"/>
                <w:iCs/>
                <w:sz w:val="22"/>
                <w:szCs w:val="22"/>
              </w:rPr>
              <w:t xml:space="preserve"> April 2024</w:t>
            </w:r>
          </w:p>
          <w:p w14:paraId="2374BE6E" w14:textId="69FA02E1"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 – Minutes of the meeting held on </w:t>
            </w:r>
            <w:r w:rsidR="00C91070">
              <w:rPr>
                <w:rFonts w:asciiTheme="minorHAnsi" w:hAnsiTheme="minorHAnsi" w:cstheme="minorHAnsi"/>
                <w:i/>
                <w:sz w:val="22"/>
                <w:szCs w:val="22"/>
              </w:rPr>
              <w:t>2</w:t>
            </w:r>
            <w:r w:rsidR="00C91070" w:rsidRPr="00C91070">
              <w:rPr>
                <w:rFonts w:asciiTheme="minorHAnsi" w:hAnsiTheme="minorHAnsi" w:cstheme="minorHAnsi"/>
                <w:i/>
                <w:sz w:val="22"/>
                <w:szCs w:val="22"/>
                <w:vertAlign w:val="superscript"/>
              </w:rPr>
              <w:t>nd</w:t>
            </w:r>
            <w:r w:rsidR="00C91070">
              <w:rPr>
                <w:rFonts w:asciiTheme="minorHAnsi" w:hAnsiTheme="minorHAnsi" w:cstheme="minorHAnsi"/>
                <w:i/>
                <w:sz w:val="22"/>
                <w:szCs w:val="22"/>
              </w:rPr>
              <w:t xml:space="preserve"> &amp; 16</w:t>
            </w:r>
            <w:r w:rsidR="00C91070" w:rsidRPr="00C91070">
              <w:rPr>
                <w:rFonts w:asciiTheme="minorHAnsi" w:hAnsiTheme="minorHAnsi" w:cstheme="minorHAnsi"/>
                <w:i/>
                <w:sz w:val="22"/>
                <w:szCs w:val="22"/>
                <w:vertAlign w:val="superscript"/>
              </w:rPr>
              <w:t>th</w:t>
            </w:r>
            <w:r w:rsidR="00C91070">
              <w:rPr>
                <w:rFonts w:asciiTheme="minorHAnsi" w:hAnsiTheme="minorHAnsi" w:cstheme="minorHAnsi"/>
                <w:i/>
                <w:sz w:val="22"/>
                <w:szCs w:val="22"/>
              </w:rPr>
              <w:t xml:space="preserve"> April</w:t>
            </w:r>
            <w:r>
              <w:rPr>
                <w:rFonts w:asciiTheme="minorHAnsi" w:hAnsiTheme="minorHAnsi" w:cstheme="minorHAnsi"/>
                <w:i/>
                <w:sz w:val="22"/>
                <w:szCs w:val="22"/>
              </w:rPr>
              <w:t xml:space="preserve"> 2024</w:t>
            </w:r>
            <w:r w:rsidR="00B206D0">
              <w:rPr>
                <w:rFonts w:asciiTheme="minorHAnsi" w:hAnsiTheme="minorHAnsi" w:cstheme="minorHAnsi"/>
                <w:i/>
                <w:sz w:val="22"/>
                <w:szCs w:val="22"/>
              </w:rPr>
              <w:t>.</w:t>
            </w:r>
          </w:p>
          <w:p w14:paraId="3AC10826" w14:textId="77777777" w:rsidR="002C237B" w:rsidRDefault="002C237B"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4F7C8148" w14:textId="77777777" w:rsidR="002C237B" w:rsidRDefault="002C237B"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23EBC483" w14:textId="1835D3E5" w:rsidR="00AB3180" w:rsidRPr="00D77223"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2C237B" w:rsidRPr="008804AF" w14:paraId="458501D7"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6A51181E" w14:textId="39DF2308" w:rsidR="002C237B" w:rsidRDefault="002C237B" w:rsidP="002C237B">
            <w:pPr>
              <w:rPr>
                <w:rFonts w:asciiTheme="minorHAnsi" w:hAnsiTheme="minorHAnsi" w:cstheme="minorHAnsi"/>
                <w:iCs/>
                <w:sz w:val="22"/>
                <w:szCs w:val="22"/>
              </w:rPr>
            </w:pPr>
            <w:r>
              <w:rPr>
                <w:rFonts w:asciiTheme="minorHAnsi" w:hAnsiTheme="minorHAnsi" w:cstheme="minorHAnsi"/>
                <w:iCs/>
                <w:sz w:val="22"/>
                <w:szCs w:val="22"/>
              </w:rPr>
              <w:lastRenderedPageBreak/>
              <w:t>2404</w:t>
            </w:r>
            <w:r>
              <w:rPr>
                <w:rFonts w:asciiTheme="minorHAnsi" w:hAnsiTheme="minorHAnsi" w:cstheme="minorHAnsi"/>
                <w:iCs/>
                <w:sz w:val="22"/>
                <w:szCs w:val="22"/>
              </w:rPr>
              <w:t>3</w:t>
            </w:r>
            <w:r>
              <w:rPr>
                <w:rFonts w:asciiTheme="minorHAnsi" w:hAnsiTheme="minorHAnsi" w:cstheme="minorHAnsi"/>
                <w:iCs/>
                <w:sz w:val="22"/>
                <w:szCs w:val="22"/>
              </w:rPr>
              <w:t>.</w:t>
            </w:r>
            <w:r>
              <w:rPr>
                <w:rFonts w:asciiTheme="minorHAnsi" w:hAnsiTheme="minorHAnsi" w:cstheme="minorHAnsi"/>
                <w:iCs/>
                <w:sz w:val="22"/>
                <w:szCs w:val="22"/>
              </w:rPr>
              <w:t>2</w:t>
            </w:r>
          </w:p>
        </w:tc>
        <w:tc>
          <w:tcPr>
            <w:tcW w:w="8609" w:type="dxa"/>
          </w:tcPr>
          <w:p w14:paraId="07452061" w14:textId="77777777" w:rsidR="002C237B" w:rsidRDefault="002C237B" w:rsidP="002C237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 xml:space="preserve">Highways &amp; Footpaths </w:t>
            </w:r>
          </w:p>
          <w:p w14:paraId="01F7F0F3" w14:textId="77777777" w:rsidR="002C237B" w:rsidRDefault="002C237B" w:rsidP="002C237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FE3473D" w14:textId="77777777" w:rsidR="002C237B" w:rsidRDefault="002C237B" w:rsidP="002C237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approve the minutes of the meeting held on Tuesday 16</w:t>
            </w:r>
            <w:r w:rsidRPr="004767C8">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April 2024.</w:t>
            </w:r>
          </w:p>
          <w:p w14:paraId="6D30A209" w14:textId="77777777" w:rsidR="002C237B" w:rsidRDefault="002C237B" w:rsidP="002C237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2.3: Minutes of Highways &amp; footpath Committee held on 16</w:t>
            </w:r>
            <w:r w:rsidRPr="004767C8">
              <w:rPr>
                <w:rFonts w:asciiTheme="minorHAnsi" w:hAnsiTheme="minorHAnsi" w:cstheme="minorHAnsi"/>
                <w:i/>
                <w:sz w:val="22"/>
                <w:szCs w:val="22"/>
                <w:vertAlign w:val="superscript"/>
              </w:rPr>
              <w:t>th</w:t>
            </w:r>
            <w:r>
              <w:rPr>
                <w:rFonts w:asciiTheme="minorHAnsi" w:hAnsiTheme="minorHAnsi" w:cstheme="minorHAnsi"/>
                <w:i/>
                <w:sz w:val="22"/>
                <w:szCs w:val="22"/>
              </w:rPr>
              <w:t xml:space="preserve"> April 2024.</w:t>
            </w:r>
          </w:p>
          <w:p w14:paraId="44171B74" w14:textId="7DC530EC" w:rsidR="002C237B" w:rsidRDefault="002C237B" w:rsidP="002C237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i/>
                <w:sz w:val="22"/>
                <w:szCs w:val="22"/>
              </w:rPr>
              <w:t xml:space="preserve"> </w:t>
            </w:r>
          </w:p>
        </w:tc>
      </w:tr>
      <w:tr w:rsidR="00AB3180" w:rsidRPr="008804AF" w14:paraId="17FA3B17"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79E5CED0" w14:textId="4E0CD3F5" w:rsidR="00AB3180" w:rsidRPr="008804AF" w:rsidRDefault="00AB3180" w:rsidP="00AB3180">
            <w:pPr>
              <w:rPr>
                <w:rFonts w:asciiTheme="minorHAnsi" w:hAnsiTheme="minorHAnsi" w:cstheme="minorHAnsi"/>
                <w:iCs/>
                <w:sz w:val="22"/>
                <w:szCs w:val="22"/>
              </w:rPr>
            </w:pPr>
            <w:r>
              <w:rPr>
                <w:rFonts w:asciiTheme="minorHAnsi" w:hAnsiTheme="minorHAnsi" w:cstheme="minorHAnsi"/>
                <w:iCs/>
                <w:sz w:val="22"/>
                <w:szCs w:val="22"/>
              </w:rPr>
              <w:t>240</w:t>
            </w:r>
            <w:r w:rsidR="00C91070">
              <w:rPr>
                <w:rFonts w:asciiTheme="minorHAnsi" w:hAnsiTheme="minorHAnsi" w:cstheme="minorHAnsi"/>
                <w:iCs/>
                <w:sz w:val="22"/>
                <w:szCs w:val="22"/>
              </w:rPr>
              <w:t>4</w:t>
            </w:r>
            <w:r>
              <w:rPr>
                <w:rFonts w:asciiTheme="minorHAnsi" w:hAnsiTheme="minorHAnsi" w:cstheme="minorHAnsi"/>
                <w:iCs/>
                <w:sz w:val="22"/>
                <w:szCs w:val="22"/>
              </w:rPr>
              <w:t>3.</w:t>
            </w:r>
            <w:r w:rsidR="002C237B">
              <w:rPr>
                <w:rFonts w:asciiTheme="minorHAnsi" w:hAnsiTheme="minorHAnsi" w:cstheme="minorHAnsi"/>
                <w:iCs/>
                <w:sz w:val="22"/>
                <w:szCs w:val="22"/>
              </w:rPr>
              <w:t>3</w:t>
            </w:r>
          </w:p>
        </w:tc>
        <w:tc>
          <w:tcPr>
            <w:tcW w:w="8609" w:type="dxa"/>
          </w:tcPr>
          <w:p w14:paraId="7030EF7B" w14:textId="77777777"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Chairs Items</w:t>
            </w:r>
          </w:p>
          <w:p w14:paraId="20603A65" w14:textId="77777777"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6AD0025" w14:textId="77777777" w:rsidR="00AB3180" w:rsidRPr="008E1D34"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E1D34">
              <w:rPr>
                <w:rFonts w:asciiTheme="minorHAnsi" w:hAnsiTheme="minorHAnsi" w:cstheme="minorHAnsi"/>
                <w:iCs/>
                <w:sz w:val="22"/>
                <w:szCs w:val="22"/>
              </w:rPr>
              <w:t>To receive any reports or information from the Chair.</w:t>
            </w:r>
          </w:p>
          <w:p w14:paraId="003BFA34" w14:textId="12DF59DB" w:rsidR="00AB3180" w:rsidRPr="008E1D34"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B3180" w:rsidRPr="008804AF" w14:paraId="4502F914"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DF802DA" w14:textId="03A973AE" w:rsidR="00AB3180" w:rsidRDefault="00AB3180" w:rsidP="00AB3180">
            <w:pPr>
              <w:rPr>
                <w:rFonts w:asciiTheme="minorHAnsi" w:hAnsiTheme="minorHAnsi" w:cstheme="minorHAnsi"/>
                <w:iCs/>
                <w:sz w:val="22"/>
                <w:szCs w:val="22"/>
              </w:rPr>
            </w:pPr>
            <w:r>
              <w:rPr>
                <w:rFonts w:asciiTheme="minorHAnsi" w:hAnsiTheme="minorHAnsi" w:cstheme="minorHAnsi"/>
                <w:iCs/>
                <w:sz w:val="22"/>
                <w:szCs w:val="22"/>
              </w:rPr>
              <w:t>240</w:t>
            </w:r>
            <w:r w:rsidR="00C91070">
              <w:rPr>
                <w:rFonts w:asciiTheme="minorHAnsi" w:hAnsiTheme="minorHAnsi" w:cstheme="minorHAnsi"/>
                <w:iCs/>
                <w:sz w:val="22"/>
                <w:szCs w:val="22"/>
              </w:rPr>
              <w:t>4</w:t>
            </w:r>
            <w:r>
              <w:rPr>
                <w:rFonts w:asciiTheme="minorHAnsi" w:hAnsiTheme="minorHAnsi" w:cstheme="minorHAnsi"/>
                <w:iCs/>
                <w:sz w:val="22"/>
                <w:szCs w:val="22"/>
              </w:rPr>
              <w:t>3.</w:t>
            </w:r>
            <w:r w:rsidR="002C237B">
              <w:rPr>
                <w:rFonts w:asciiTheme="minorHAnsi" w:hAnsiTheme="minorHAnsi" w:cstheme="minorHAnsi"/>
                <w:iCs/>
                <w:sz w:val="22"/>
                <w:szCs w:val="22"/>
              </w:rPr>
              <w:t>4</w:t>
            </w:r>
          </w:p>
        </w:tc>
        <w:tc>
          <w:tcPr>
            <w:tcW w:w="8609" w:type="dxa"/>
          </w:tcPr>
          <w:p w14:paraId="4242BDA0" w14:textId="77777777"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Clerks Report</w:t>
            </w:r>
          </w:p>
          <w:p w14:paraId="3CFF2AF9" w14:textId="77777777"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1EA95CF" w14:textId="77777777" w:rsidR="00AB3180" w:rsidRDefault="00A71358" w:rsidP="00C9107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note deputy clerk’s report and agree recommendations made in the report.</w:t>
            </w:r>
          </w:p>
          <w:p w14:paraId="22FA419F" w14:textId="77777777" w:rsidR="00A71358" w:rsidRDefault="00A71358" w:rsidP="00C9107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468A44E" w14:textId="617FDA09" w:rsidR="0047641E" w:rsidRDefault="00AF2BCD" w:rsidP="00C9107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note that this year </w:t>
            </w:r>
            <w:r w:rsidR="0047641E">
              <w:rPr>
                <w:rFonts w:asciiTheme="minorHAnsi" w:hAnsiTheme="minorHAnsi" w:cstheme="minorHAnsi"/>
                <w:iCs/>
                <w:sz w:val="22"/>
                <w:szCs w:val="22"/>
              </w:rPr>
              <w:t>mark</w:t>
            </w:r>
            <w:r>
              <w:rPr>
                <w:rFonts w:asciiTheme="minorHAnsi" w:hAnsiTheme="minorHAnsi" w:cstheme="minorHAnsi"/>
                <w:iCs/>
                <w:sz w:val="22"/>
                <w:szCs w:val="22"/>
              </w:rPr>
              <w:t>s</w:t>
            </w:r>
            <w:r w:rsidR="0047641E">
              <w:rPr>
                <w:rFonts w:asciiTheme="minorHAnsi" w:hAnsiTheme="minorHAnsi" w:cstheme="minorHAnsi"/>
                <w:iCs/>
                <w:sz w:val="22"/>
                <w:szCs w:val="22"/>
              </w:rPr>
              <w:t xml:space="preserve"> the 50</w:t>
            </w:r>
            <w:r w:rsidR="0047641E" w:rsidRPr="0047641E">
              <w:rPr>
                <w:rFonts w:asciiTheme="minorHAnsi" w:hAnsiTheme="minorHAnsi" w:cstheme="minorHAnsi"/>
                <w:iCs/>
                <w:sz w:val="22"/>
                <w:szCs w:val="22"/>
                <w:vertAlign w:val="superscript"/>
              </w:rPr>
              <w:t>th</w:t>
            </w:r>
            <w:r w:rsidR="0047641E">
              <w:rPr>
                <w:rFonts w:asciiTheme="minorHAnsi" w:hAnsiTheme="minorHAnsi" w:cstheme="minorHAnsi"/>
                <w:iCs/>
                <w:sz w:val="22"/>
                <w:szCs w:val="22"/>
              </w:rPr>
              <w:t xml:space="preserve"> Anniversary of West Dean Parish Council being created 1</w:t>
            </w:r>
            <w:r w:rsidR="0047641E" w:rsidRPr="0047641E">
              <w:rPr>
                <w:rFonts w:asciiTheme="minorHAnsi" w:hAnsiTheme="minorHAnsi" w:cstheme="minorHAnsi"/>
                <w:iCs/>
                <w:sz w:val="22"/>
                <w:szCs w:val="22"/>
                <w:vertAlign w:val="superscript"/>
              </w:rPr>
              <w:t>st</w:t>
            </w:r>
            <w:r w:rsidR="0047641E">
              <w:rPr>
                <w:rFonts w:asciiTheme="minorHAnsi" w:hAnsiTheme="minorHAnsi" w:cstheme="minorHAnsi"/>
                <w:iCs/>
                <w:sz w:val="22"/>
                <w:szCs w:val="22"/>
              </w:rPr>
              <w:t xml:space="preserve"> April </w:t>
            </w:r>
            <w:r w:rsidR="00086645">
              <w:rPr>
                <w:rFonts w:asciiTheme="minorHAnsi" w:hAnsiTheme="minorHAnsi" w:cstheme="minorHAnsi"/>
                <w:iCs/>
                <w:sz w:val="22"/>
                <w:szCs w:val="22"/>
              </w:rPr>
              <w:t>1974</w:t>
            </w:r>
            <w:r w:rsidR="0068220E">
              <w:rPr>
                <w:rFonts w:asciiTheme="minorHAnsi" w:hAnsiTheme="minorHAnsi" w:cstheme="minorHAnsi"/>
                <w:iCs/>
                <w:sz w:val="22"/>
                <w:szCs w:val="22"/>
              </w:rPr>
              <w:t xml:space="preserve"> as a civil parish</w:t>
            </w:r>
            <w:r w:rsidR="00086645">
              <w:rPr>
                <w:rFonts w:asciiTheme="minorHAnsi" w:hAnsiTheme="minorHAnsi" w:cstheme="minorHAnsi"/>
                <w:iCs/>
                <w:sz w:val="22"/>
                <w:szCs w:val="22"/>
              </w:rPr>
              <w:t xml:space="preserve">; it was created </w:t>
            </w:r>
            <w:r w:rsidR="0047641E">
              <w:rPr>
                <w:rFonts w:asciiTheme="minorHAnsi" w:hAnsiTheme="minorHAnsi" w:cstheme="minorHAnsi"/>
                <w:iCs/>
                <w:sz w:val="22"/>
                <w:szCs w:val="22"/>
              </w:rPr>
              <w:t>by the Local Government Act 1972 which reshaped local government.</w:t>
            </w:r>
          </w:p>
          <w:p w14:paraId="2455FB5E" w14:textId="77777777" w:rsidR="00AF2BCD" w:rsidRDefault="00AF2BCD" w:rsidP="00C9107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946D898" w14:textId="47864614" w:rsidR="00AF2BCD" w:rsidRDefault="00AF2BCD" w:rsidP="00C9107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How would Council like to mark this </w:t>
            </w:r>
            <w:r w:rsidR="006A2E49">
              <w:rPr>
                <w:rFonts w:asciiTheme="minorHAnsi" w:hAnsiTheme="minorHAnsi" w:cstheme="minorHAnsi"/>
                <w:iCs/>
                <w:sz w:val="22"/>
                <w:szCs w:val="22"/>
              </w:rPr>
              <w:t>anniversary</w:t>
            </w:r>
            <w:r>
              <w:rPr>
                <w:rFonts w:asciiTheme="minorHAnsi" w:hAnsiTheme="minorHAnsi" w:cstheme="minorHAnsi"/>
                <w:iCs/>
                <w:sz w:val="22"/>
                <w:szCs w:val="22"/>
              </w:rPr>
              <w:t>?</w:t>
            </w:r>
          </w:p>
          <w:p w14:paraId="7E92137F" w14:textId="12FE2D5E" w:rsidR="0047641E" w:rsidRPr="005A4571" w:rsidRDefault="0047641E" w:rsidP="00C9107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AB3180" w:rsidRPr="008804AF" w14:paraId="51E7E30B"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FE246A7" w14:textId="01066571" w:rsidR="00AB3180" w:rsidRDefault="00AB3180" w:rsidP="00AB3180">
            <w:pPr>
              <w:rPr>
                <w:rFonts w:asciiTheme="minorHAnsi" w:hAnsiTheme="minorHAnsi" w:cstheme="minorHAnsi"/>
                <w:iCs/>
                <w:sz w:val="22"/>
                <w:szCs w:val="22"/>
              </w:rPr>
            </w:pPr>
            <w:r>
              <w:rPr>
                <w:rFonts w:asciiTheme="minorHAnsi" w:hAnsiTheme="minorHAnsi" w:cstheme="minorHAnsi"/>
                <w:iCs/>
                <w:sz w:val="22"/>
                <w:szCs w:val="22"/>
              </w:rPr>
              <w:t>240</w:t>
            </w:r>
            <w:r w:rsidR="00C91070">
              <w:rPr>
                <w:rFonts w:asciiTheme="minorHAnsi" w:hAnsiTheme="minorHAnsi" w:cstheme="minorHAnsi"/>
                <w:iCs/>
                <w:sz w:val="22"/>
                <w:szCs w:val="22"/>
              </w:rPr>
              <w:t>4</w:t>
            </w:r>
            <w:r>
              <w:rPr>
                <w:rFonts w:asciiTheme="minorHAnsi" w:hAnsiTheme="minorHAnsi" w:cstheme="minorHAnsi"/>
                <w:iCs/>
                <w:sz w:val="22"/>
                <w:szCs w:val="22"/>
              </w:rPr>
              <w:t>3.</w:t>
            </w:r>
            <w:r w:rsidR="002C237B">
              <w:rPr>
                <w:rFonts w:asciiTheme="minorHAnsi" w:hAnsiTheme="minorHAnsi" w:cstheme="minorHAnsi"/>
                <w:iCs/>
                <w:sz w:val="22"/>
                <w:szCs w:val="22"/>
              </w:rPr>
              <w:t>5</w:t>
            </w:r>
          </w:p>
        </w:tc>
        <w:tc>
          <w:tcPr>
            <w:tcW w:w="8609" w:type="dxa"/>
          </w:tcPr>
          <w:p w14:paraId="2B9FD5DF" w14:textId="77777777"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Public Round-up – 10 minutes</w:t>
            </w:r>
          </w:p>
          <w:p w14:paraId="2DDCA554" w14:textId="77777777"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4BF4EC7" w14:textId="77777777" w:rsidR="00AB3180"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iCs/>
                <w:sz w:val="22"/>
                <w:szCs w:val="22"/>
              </w:rPr>
              <w:t>A time set aside for any members of the public to comment or ask further questions following the meeting.</w:t>
            </w:r>
          </w:p>
          <w:p w14:paraId="76BD2957" w14:textId="50397D96"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AB3180" w:rsidRPr="008804AF" w14:paraId="76BB878F"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31264202" w14:textId="21AF89DB" w:rsidR="00AB3180" w:rsidRPr="008804AF" w:rsidRDefault="00AB3180" w:rsidP="00AB3180">
            <w:pPr>
              <w:rPr>
                <w:rFonts w:asciiTheme="minorHAnsi" w:hAnsiTheme="minorHAnsi" w:cstheme="minorHAnsi"/>
                <w:b w:val="0"/>
                <w:bCs w:val="0"/>
                <w:iCs/>
                <w:sz w:val="22"/>
                <w:szCs w:val="22"/>
              </w:rPr>
            </w:pPr>
            <w:r>
              <w:rPr>
                <w:rFonts w:asciiTheme="minorHAnsi" w:hAnsiTheme="minorHAnsi" w:cstheme="minorHAnsi"/>
                <w:iCs/>
                <w:sz w:val="22"/>
                <w:szCs w:val="22"/>
              </w:rPr>
              <w:t>240</w:t>
            </w:r>
            <w:r w:rsidR="00C91070">
              <w:rPr>
                <w:rFonts w:asciiTheme="minorHAnsi" w:hAnsiTheme="minorHAnsi" w:cstheme="minorHAnsi"/>
                <w:iCs/>
                <w:sz w:val="22"/>
                <w:szCs w:val="22"/>
              </w:rPr>
              <w:t>4</w:t>
            </w:r>
            <w:r w:rsidRPr="008804AF">
              <w:rPr>
                <w:rFonts w:asciiTheme="minorHAnsi" w:hAnsiTheme="minorHAnsi" w:cstheme="minorHAnsi"/>
                <w:iCs/>
                <w:sz w:val="22"/>
                <w:szCs w:val="22"/>
              </w:rPr>
              <w:t>4</w:t>
            </w:r>
          </w:p>
        </w:tc>
        <w:tc>
          <w:tcPr>
            <w:tcW w:w="8609" w:type="dxa"/>
            <w:shd w:val="clear" w:color="auto" w:fill="EAF1DD" w:themeFill="accent3" w:themeFillTint="33"/>
          </w:tcPr>
          <w:p w14:paraId="07148DB7" w14:textId="52CA0E21"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Forthcoming Meeting</w:t>
            </w:r>
            <w:r>
              <w:rPr>
                <w:rFonts w:asciiTheme="minorHAnsi" w:hAnsiTheme="minorHAnsi" w:cstheme="minorHAnsi"/>
                <w:b/>
                <w:bCs/>
                <w:iCs/>
                <w:sz w:val="22"/>
                <w:szCs w:val="22"/>
                <w:u w:val="single"/>
              </w:rPr>
              <w:t xml:space="preserve"> Schedule</w:t>
            </w:r>
            <w:r w:rsidRPr="008804AF">
              <w:rPr>
                <w:rFonts w:asciiTheme="minorHAnsi" w:hAnsiTheme="minorHAnsi" w:cstheme="minorHAnsi"/>
                <w:b/>
                <w:bCs/>
                <w:iCs/>
                <w:sz w:val="22"/>
                <w:szCs w:val="22"/>
                <w:u w:val="single"/>
              </w:rPr>
              <w:t>:</w:t>
            </w:r>
          </w:p>
          <w:p w14:paraId="23BF2357" w14:textId="5F5CD2EC" w:rsidR="00AB3180" w:rsidRPr="008804AF" w:rsidRDefault="00AB3180" w:rsidP="00AB318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AB3180" w:rsidRPr="008804AF" w14:paraId="1D5D1C79" w14:textId="77777777" w:rsidTr="00013D01">
        <w:trPr>
          <w:trHeight w:val="1505"/>
        </w:trPr>
        <w:tc>
          <w:tcPr>
            <w:cnfStyle w:val="001000000000" w:firstRow="0" w:lastRow="0" w:firstColumn="1" w:lastColumn="0" w:oddVBand="0" w:evenVBand="0" w:oddHBand="0" w:evenHBand="0" w:firstRowFirstColumn="0" w:firstRowLastColumn="0" w:lastRowFirstColumn="0" w:lastRowLastColumn="0"/>
            <w:tcW w:w="9880" w:type="dxa"/>
            <w:gridSpan w:val="2"/>
          </w:tcPr>
          <w:p w14:paraId="77E4BE15" w14:textId="4CA5B6B4" w:rsidR="00AB3180" w:rsidRPr="008804AF" w:rsidRDefault="001821E5" w:rsidP="001821E5">
            <w:pPr>
              <w:jc w:val="center"/>
              <w:rPr>
                <w:rFonts w:asciiTheme="minorHAnsi" w:hAnsiTheme="minorHAnsi" w:cstheme="minorHAnsi"/>
                <w:b w:val="0"/>
                <w:bCs w:val="0"/>
                <w:iCs/>
                <w:sz w:val="22"/>
                <w:szCs w:val="22"/>
              </w:rPr>
            </w:pPr>
            <w:r w:rsidRPr="001821E5">
              <w:rPr>
                <w:rFonts w:asciiTheme="minorHAnsi" w:hAnsiTheme="minorHAnsi" w:cstheme="minorHAnsi"/>
                <w:iCs/>
                <w:noProof/>
                <w:sz w:val="22"/>
                <w:szCs w:val="22"/>
              </w:rPr>
              <w:drawing>
                <wp:inline distT="0" distB="0" distL="0" distR="0" wp14:anchorId="0C5EEB9D" wp14:editId="559688F6">
                  <wp:extent cx="5475054" cy="4171950"/>
                  <wp:effectExtent l="0" t="0" r="0" b="0"/>
                  <wp:docPr id="1628304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04635" name=""/>
                          <pic:cNvPicPr/>
                        </pic:nvPicPr>
                        <pic:blipFill>
                          <a:blip r:embed="rId13"/>
                          <a:stretch>
                            <a:fillRect/>
                          </a:stretch>
                        </pic:blipFill>
                        <pic:spPr>
                          <a:xfrm>
                            <a:off x="0" y="0"/>
                            <a:ext cx="5490214" cy="4183502"/>
                          </a:xfrm>
                          <a:prstGeom prst="rect">
                            <a:avLst/>
                          </a:prstGeom>
                        </pic:spPr>
                      </pic:pic>
                    </a:graphicData>
                  </a:graphic>
                </wp:inline>
              </w:drawing>
            </w:r>
          </w:p>
        </w:tc>
      </w:tr>
      <w:tr w:rsidR="00AB3180" w:rsidRPr="008804AF" w14:paraId="5BCE1599" w14:textId="77777777" w:rsidTr="00013D01">
        <w:tc>
          <w:tcPr>
            <w:cnfStyle w:val="001000000000" w:firstRow="0" w:lastRow="0" w:firstColumn="1" w:lastColumn="0" w:oddVBand="0" w:evenVBand="0" w:oddHBand="0" w:evenHBand="0" w:firstRowFirstColumn="0" w:firstRowLastColumn="0" w:lastRowFirstColumn="0" w:lastRowLastColumn="0"/>
            <w:tcW w:w="9880" w:type="dxa"/>
            <w:gridSpan w:val="2"/>
          </w:tcPr>
          <w:p w14:paraId="15B725EE" w14:textId="77777777" w:rsidR="00AB3180" w:rsidRPr="008804AF" w:rsidRDefault="00AB3180" w:rsidP="00AB3180">
            <w:pPr>
              <w:ind w:left="720" w:hanging="720"/>
              <w:jc w:val="both"/>
              <w:rPr>
                <w:rFonts w:asciiTheme="minorHAnsi" w:hAnsiTheme="minorHAnsi" w:cstheme="minorHAnsi"/>
                <w:b w:val="0"/>
                <w:bCs w:val="0"/>
                <w:sz w:val="22"/>
                <w:szCs w:val="22"/>
              </w:rPr>
            </w:pPr>
          </w:p>
          <w:p w14:paraId="6FA0E5B1" w14:textId="0B2348F9" w:rsidR="00AB3180" w:rsidRPr="008804AF" w:rsidRDefault="00AB3180" w:rsidP="00AB3180">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1</w:t>
            </w:r>
            <w:r w:rsidRPr="008804AF">
              <w:rPr>
                <w:rFonts w:asciiTheme="minorHAnsi" w:hAnsiTheme="minorHAnsi" w:cstheme="minorHAnsi"/>
                <w:b w:val="0"/>
                <w:bCs w:val="0"/>
                <w:sz w:val="20"/>
                <w:szCs w:val="20"/>
              </w:rPr>
              <w:tab/>
              <w:t xml:space="preserve">The Public </w:t>
            </w:r>
            <w:r>
              <w:rPr>
                <w:rFonts w:asciiTheme="minorHAnsi" w:hAnsiTheme="minorHAnsi" w:cstheme="minorHAnsi"/>
                <w:b w:val="0"/>
                <w:bCs w:val="0"/>
                <w:sz w:val="20"/>
                <w:szCs w:val="20"/>
              </w:rPr>
              <w:t>Questions &amp; Comments</w:t>
            </w:r>
            <w:r w:rsidRPr="008804AF">
              <w:rPr>
                <w:rFonts w:asciiTheme="minorHAnsi" w:hAnsiTheme="minorHAnsi" w:cstheme="minorHAnsi"/>
                <w:b w:val="0"/>
                <w:bCs w:val="0"/>
                <w:sz w:val="20"/>
                <w:szCs w:val="20"/>
              </w:rPr>
              <w:t xml:space="preserve"> is designed to give electors the opportunity to make representations to the Council or to ask questions.  It takes place before the formal meeting of the Council. </w:t>
            </w:r>
          </w:p>
          <w:p w14:paraId="0A98BD93" w14:textId="77777777" w:rsidR="00AB3180" w:rsidRPr="008804AF" w:rsidRDefault="00AB3180" w:rsidP="00AB3180">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2</w:t>
            </w:r>
            <w:r w:rsidRPr="008804AF">
              <w:rPr>
                <w:rFonts w:asciiTheme="minorHAnsi" w:hAnsiTheme="minorHAnsi" w:cstheme="minorHAnsi"/>
                <w:b w:val="0"/>
                <w:bCs w:val="0"/>
                <w:sz w:val="20"/>
                <w:szCs w:val="20"/>
              </w:rPr>
              <w:tab/>
              <w:t>The time allocated to the whole period of the open forum is 30 minutes.</w:t>
            </w:r>
          </w:p>
          <w:p w14:paraId="20AD7710" w14:textId="77777777" w:rsidR="00AB3180" w:rsidRPr="008804AF" w:rsidRDefault="00AB3180" w:rsidP="00AB3180">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lastRenderedPageBreak/>
              <w:t>3</w:t>
            </w:r>
            <w:r w:rsidRPr="008804AF">
              <w:rPr>
                <w:rFonts w:asciiTheme="minorHAnsi" w:hAnsiTheme="minorHAnsi" w:cstheme="minorHAnsi"/>
                <w:b w:val="0"/>
                <w:bCs w:val="0"/>
                <w:sz w:val="20"/>
                <w:szCs w:val="20"/>
              </w:rPr>
              <w:tab/>
              <w:t>Whether your attendance is part of a deputation or as an individual, the spokesperson will be invited to put the case with a maximum time limit of 10 minutes.  Follow up speakers will be allowed 5 minutes in total.</w:t>
            </w:r>
          </w:p>
          <w:p w14:paraId="39BD5F4E" w14:textId="17826969" w:rsidR="00AB3180" w:rsidRPr="008804AF" w:rsidRDefault="00AB3180" w:rsidP="00AB3180">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4</w:t>
            </w:r>
            <w:r w:rsidRPr="008804AF">
              <w:rPr>
                <w:rFonts w:asciiTheme="minorHAnsi" w:hAnsiTheme="minorHAnsi" w:cstheme="minorHAnsi"/>
                <w:b w:val="0"/>
                <w:bCs w:val="0"/>
                <w:sz w:val="20"/>
                <w:szCs w:val="20"/>
              </w:rPr>
              <w:tab/>
              <w:t>The Chairman will decide whether he</w:t>
            </w:r>
            <w:r>
              <w:rPr>
                <w:rFonts w:asciiTheme="minorHAnsi" w:hAnsiTheme="minorHAnsi" w:cstheme="minorHAnsi"/>
                <w:b w:val="0"/>
                <w:bCs w:val="0"/>
                <w:sz w:val="20"/>
                <w:szCs w:val="20"/>
              </w:rPr>
              <w:t>/she</w:t>
            </w:r>
            <w:r w:rsidRPr="008804AF">
              <w:rPr>
                <w:rFonts w:asciiTheme="minorHAnsi" w:hAnsiTheme="minorHAnsi" w:cstheme="minorHAnsi"/>
                <w:b w:val="0"/>
                <w:bCs w:val="0"/>
                <w:sz w:val="20"/>
                <w:szCs w:val="20"/>
              </w:rPr>
              <w:t xml:space="preserve"> can advise the deputation immediately or if he needs to sound out members and/or consult the Clerk.  The Chair will then inform the deputation what action the Parish Council intends to take.</w:t>
            </w:r>
          </w:p>
          <w:p w14:paraId="30FDF98C" w14:textId="77777777" w:rsidR="00AB3180" w:rsidRPr="008804AF" w:rsidRDefault="00AB3180" w:rsidP="00AB3180">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5</w:t>
            </w:r>
            <w:r w:rsidRPr="008804AF">
              <w:rPr>
                <w:rFonts w:asciiTheme="minorHAnsi" w:hAnsiTheme="minorHAnsi" w:cstheme="minorHAnsi"/>
                <w:b w:val="0"/>
                <w:bCs w:val="0"/>
                <w:sz w:val="20"/>
                <w:szCs w:val="20"/>
              </w:rPr>
              <w:tab/>
              <w:t>The initial response by the Council will be to establish if the matter is something which the Council should be involved in as a matter of public interest or is a private matter for the electors to deal with themselves.</w:t>
            </w:r>
          </w:p>
          <w:p w14:paraId="1A5B2AE8" w14:textId="77777777" w:rsidR="00AB3180" w:rsidRPr="008804AF" w:rsidRDefault="00AB3180" w:rsidP="00AB3180">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6</w:t>
            </w:r>
            <w:r w:rsidRPr="008804AF">
              <w:rPr>
                <w:rFonts w:asciiTheme="minorHAnsi" w:hAnsiTheme="minorHAnsi" w:cstheme="minorHAnsi"/>
                <w:b w:val="0"/>
                <w:bCs w:val="0"/>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3689BEDA" w14:textId="77777777" w:rsidR="00AB3180" w:rsidRPr="008804AF" w:rsidRDefault="00AB3180" w:rsidP="00AB3180">
            <w:pPr>
              <w:ind w:left="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 xml:space="preserve">The Council can decide - </w:t>
            </w:r>
          </w:p>
          <w:p w14:paraId="5D6B905A" w14:textId="77777777" w:rsidR="00AB3180" w:rsidRPr="008804AF" w:rsidRDefault="00AB3180" w:rsidP="00AB3180">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w:t>
            </w:r>
            <w:proofErr w:type="spellStart"/>
            <w:r w:rsidRPr="008804AF">
              <w:rPr>
                <w:rFonts w:asciiTheme="minorHAnsi" w:hAnsiTheme="minorHAnsi" w:cstheme="minorHAnsi"/>
                <w:b w:val="0"/>
                <w:bCs w:val="0"/>
                <w:sz w:val="20"/>
                <w:szCs w:val="20"/>
              </w:rPr>
              <w:t>i</w:t>
            </w:r>
            <w:proofErr w:type="spellEnd"/>
            <w:r w:rsidRPr="008804AF">
              <w:rPr>
                <w:rFonts w:asciiTheme="minorHAnsi" w:hAnsiTheme="minorHAnsi" w:cstheme="minorHAnsi"/>
                <w:b w:val="0"/>
                <w:bCs w:val="0"/>
                <w:sz w:val="20"/>
                <w:szCs w:val="20"/>
              </w:rPr>
              <w:t>)</w:t>
            </w:r>
            <w:r w:rsidRPr="008804AF">
              <w:rPr>
                <w:rFonts w:asciiTheme="minorHAnsi" w:hAnsiTheme="minorHAnsi" w:cstheme="minorHAnsi"/>
                <w:b w:val="0"/>
                <w:bCs w:val="0"/>
                <w:sz w:val="20"/>
                <w:szCs w:val="20"/>
              </w:rPr>
              <w:tab/>
              <w:t>The degree to which the Council can act as advocate on behalf of the individual or group of electors.</w:t>
            </w:r>
          </w:p>
          <w:p w14:paraId="028DC0C3" w14:textId="77777777" w:rsidR="00AB3180" w:rsidRPr="008804AF" w:rsidRDefault="00AB3180" w:rsidP="00AB3180">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w:t>
            </w:r>
            <w:r w:rsidRPr="008804AF">
              <w:rPr>
                <w:rFonts w:asciiTheme="minorHAnsi" w:hAnsiTheme="minorHAnsi" w:cstheme="minorHAnsi"/>
                <w:b w:val="0"/>
                <w:bCs w:val="0"/>
                <w:sz w:val="20"/>
                <w:szCs w:val="20"/>
              </w:rPr>
              <w:tab/>
              <w:t>To refer the matter to a Committee of the Council for action.</w:t>
            </w:r>
          </w:p>
          <w:p w14:paraId="1328BA2E" w14:textId="77777777" w:rsidR="00AB3180" w:rsidRPr="008804AF" w:rsidRDefault="00AB3180" w:rsidP="00AB3180">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(iii)</w:t>
            </w:r>
            <w:r w:rsidRPr="008804AF">
              <w:rPr>
                <w:rFonts w:asciiTheme="minorHAnsi" w:hAnsiTheme="minorHAnsi" w:cstheme="minorHAnsi"/>
                <w:b w:val="0"/>
                <w:bCs w:val="0"/>
                <w:sz w:val="20"/>
                <w:szCs w:val="20"/>
              </w:rPr>
              <w:tab/>
              <w:t>To place the matter on a future Parish Council agenda.</w:t>
            </w:r>
          </w:p>
          <w:p w14:paraId="1C7B392D" w14:textId="77777777" w:rsidR="00AB3180" w:rsidRPr="008804AF" w:rsidRDefault="00AB3180" w:rsidP="00AB3180">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(iv)</w:t>
            </w:r>
            <w:r w:rsidRPr="008804AF">
              <w:rPr>
                <w:rFonts w:asciiTheme="minorHAnsi" w:hAnsiTheme="minorHAnsi" w:cstheme="minorHAnsi"/>
                <w:b w:val="0"/>
                <w:bCs w:val="0"/>
                <w:sz w:val="20"/>
                <w:szCs w:val="20"/>
              </w:rPr>
              <w:tab/>
              <w:t>To instruct the Clerk to make further enquiries or conduct correspondence on behalf of the deputation or arrange meetings as considered necessary.</w:t>
            </w:r>
          </w:p>
          <w:p w14:paraId="3E4D423F" w14:textId="6ABE884A" w:rsidR="00AB3180" w:rsidRPr="008804AF" w:rsidRDefault="00AB3180" w:rsidP="00AB3180">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(v)</w:t>
            </w:r>
            <w:r w:rsidRPr="008804AF">
              <w:rPr>
                <w:rFonts w:asciiTheme="minorHAnsi" w:hAnsiTheme="minorHAnsi" w:cstheme="minorHAnsi"/>
                <w:b w:val="0"/>
                <w:bCs w:val="0"/>
                <w:sz w:val="20"/>
                <w:szCs w:val="20"/>
              </w:rPr>
              <w:tab/>
              <w:t>If the matter is already on the Council agenda the Chair will invite electors to make any points they feel are relevant regarding the agenda item.  The deputation can then remain and listen to the debate in Council</w:t>
            </w:r>
            <w:r>
              <w:rPr>
                <w:rFonts w:asciiTheme="minorHAnsi" w:hAnsiTheme="minorHAnsi" w:cstheme="minorHAnsi"/>
                <w:b w:val="0"/>
                <w:bCs w:val="0"/>
                <w:sz w:val="20"/>
                <w:szCs w:val="20"/>
              </w:rPr>
              <w:t>.</w:t>
            </w:r>
          </w:p>
          <w:p w14:paraId="1E6D226B" w14:textId="1F03996B" w:rsidR="00AB3180" w:rsidRPr="008804AF" w:rsidRDefault="00AB3180" w:rsidP="00AB3180">
            <w:pPr>
              <w:ind w:left="1440" w:hanging="720"/>
              <w:jc w:val="both"/>
              <w:rPr>
                <w:rFonts w:asciiTheme="minorHAnsi" w:hAnsiTheme="minorHAnsi" w:cstheme="minorHAnsi"/>
                <w:b w:val="0"/>
                <w:bCs w:val="0"/>
                <w:iCs/>
                <w:sz w:val="22"/>
                <w:szCs w:val="22"/>
              </w:rPr>
            </w:pPr>
            <w:r w:rsidRPr="008804AF">
              <w:rPr>
                <w:rFonts w:asciiTheme="minorHAnsi" w:hAnsiTheme="minorHAnsi" w:cstheme="minorHAnsi"/>
                <w:b w:val="0"/>
                <w:bCs w:val="0"/>
                <w:sz w:val="20"/>
                <w:szCs w:val="20"/>
              </w:rPr>
              <w:t>(vi)</w:t>
            </w:r>
            <w:r w:rsidRPr="008804AF">
              <w:rPr>
                <w:rFonts w:asciiTheme="minorHAnsi" w:hAnsiTheme="minorHAnsi" w:cstheme="minorHAnsi"/>
                <w:b w:val="0"/>
                <w:bCs w:val="0"/>
                <w:sz w:val="20"/>
                <w:szCs w:val="20"/>
              </w:rPr>
              <w:tab/>
              <w:t>If, during the formal meeting, the Chair feels that the deputation has information which will be useful to the Council, the Chair with the agreement of members can invite a spokesperson to address the Council.</w:t>
            </w:r>
          </w:p>
        </w:tc>
      </w:tr>
    </w:tbl>
    <w:p w14:paraId="61BC38CE" w14:textId="77777777" w:rsidR="008A285F" w:rsidRPr="00B7119A" w:rsidRDefault="008A285F" w:rsidP="008A285F">
      <w:pPr>
        <w:pStyle w:val="Default"/>
        <w:rPr>
          <w:rFonts w:asciiTheme="minorHAnsi" w:hAnsiTheme="minorHAnsi" w:cstheme="minorHAnsi"/>
          <w:sz w:val="22"/>
          <w:szCs w:val="22"/>
        </w:rPr>
      </w:pPr>
    </w:p>
    <w:sectPr w:rsidR="008A285F" w:rsidRPr="00B7119A" w:rsidSect="003D7799">
      <w:footerReference w:type="default" r:id="rId14"/>
      <w:headerReference w:type="first" r:id="rId15"/>
      <w:pgSz w:w="11906" w:h="16838"/>
      <w:pgMar w:top="993" w:right="1080" w:bottom="851" w:left="1080" w:header="708"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6EEB1" w14:textId="77777777" w:rsidR="003D7799" w:rsidRDefault="003D7799" w:rsidP="00A76BB3">
      <w:r>
        <w:separator/>
      </w:r>
    </w:p>
  </w:endnote>
  <w:endnote w:type="continuationSeparator" w:id="0">
    <w:p w14:paraId="28EB19FF" w14:textId="77777777" w:rsidR="003D7799" w:rsidRDefault="003D7799"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E2164" w14:textId="100CDDA7" w:rsidR="00BC1064" w:rsidRPr="00BC1064" w:rsidRDefault="0019486A">
    <w:pPr>
      <w:pStyle w:val="Footer"/>
      <w:jc w:val="center"/>
      <w:rPr>
        <w:sz w:val="20"/>
        <w:szCs w:val="20"/>
      </w:rPr>
    </w:pPr>
    <w:r>
      <w:rPr>
        <w:sz w:val="20"/>
        <w:szCs w:val="20"/>
      </w:rPr>
      <w:fldChar w:fldCharType="begin"/>
    </w:r>
    <w:r>
      <w:rPr>
        <w:sz w:val="20"/>
        <w:szCs w:val="20"/>
      </w:rPr>
      <w:instrText xml:space="preserve"> DATE \@ "dd MMMM yyyy" </w:instrText>
    </w:r>
    <w:r>
      <w:rPr>
        <w:sz w:val="20"/>
        <w:szCs w:val="20"/>
      </w:rPr>
      <w:fldChar w:fldCharType="separate"/>
    </w:r>
    <w:r w:rsidR="006E0D4C">
      <w:rPr>
        <w:noProof/>
        <w:sz w:val="20"/>
        <w:szCs w:val="20"/>
      </w:rPr>
      <w:t>17 April 2024</w:t>
    </w:r>
    <w:r>
      <w:rPr>
        <w:sz w:val="20"/>
        <w:szCs w:val="20"/>
      </w:rPr>
      <w:fldChar w:fldCharType="end"/>
    </w:r>
    <w:r>
      <w:rPr>
        <w:sz w:val="20"/>
        <w:szCs w:val="20"/>
      </w:rPr>
      <w:tab/>
    </w:r>
    <w:r w:rsidRPr="0019486A">
      <w:rPr>
        <w:sz w:val="20"/>
        <w:szCs w:val="20"/>
      </w:rPr>
      <w:t xml:space="preserve">Page | </w:t>
    </w:r>
    <w:r w:rsidRPr="0019486A">
      <w:rPr>
        <w:sz w:val="20"/>
        <w:szCs w:val="20"/>
      </w:rPr>
      <w:fldChar w:fldCharType="begin"/>
    </w:r>
    <w:r w:rsidRPr="0019486A">
      <w:rPr>
        <w:sz w:val="20"/>
        <w:szCs w:val="20"/>
      </w:rPr>
      <w:instrText xml:space="preserve"> PAGE   \* MERGEFORMAT </w:instrText>
    </w:r>
    <w:r w:rsidRPr="0019486A">
      <w:rPr>
        <w:sz w:val="20"/>
        <w:szCs w:val="20"/>
      </w:rPr>
      <w:fldChar w:fldCharType="separate"/>
    </w:r>
    <w:r w:rsidRPr="0019486A">
      <w:rPr>
        <w:noProof/>
        <w:sz w:val="20"/>
        <w:szCs w:val="20"/>
      </w:rPr>
      <w:t>1</w:t>
    </w:r>
    <w:r w:rsidRPr="0019486A">
      <w:rPr>
        <w:noProof/>
        <w:sz w:val="20"/>
        <w:szCs w:val="20"/>
      </w:rPr>
      <w:fldChar w:fldCharType="end"/>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85462" w14:textId="77777777" w:rsidR="003D7799" w:rsidRDefault="003D7799" w:rsidP="00A76BB3">
      <w:r>
        <w:separator/>
      </w:r>
    </w:p>
  </w:footnote>
  <w:footnote w:type="continuationSeparator" w:id="0">
    <w:p w14:paraId="56DE695B" w14:textId="77777777" w:rsidR="003D7799" w:rsidRDefault="003D7799"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32"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33"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34"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35"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348"/>
        </w:tabs>
        <w:ind w:left="780" w:hanging="432"/>
      </w:pPr>
    </w:lvl>
    <w:lvl w:ilvl="1">
      <w:start w:val="1"/>
      <w:numFmt w:val="none"/>
      <w:pStyle w:val="Heading2"/>
      <w:suff w:val="nothing"/>
      <w:lvlText w:val=""/>
      <w:lvlJc w:val="left"/>
      <w:pPr>
        <w:tabs>
          <w:tab w:val="num" w:pos="348"/>
        </w:tabs>
        <w:ind w:left="924" w:hanging="576"/>
      </w:pPr>
    </w:lvl>
    <w:lvl w:ilvl="2">
      <w:start w:val="1"/>
      <w:numFmt w:val="none"/>
      <w:suff w:val="nothing"/>
      <w:lvlText w:val=""/>
      <w:lvlJc w:val="left"/>
      <w:pPr>
        <w:tabs>
          <w:tab w:val="num" w:pos="348"/>
        </w:tabs>
        <w:ind w:left="1068" w:hanging="720"/>
      </w:pPr>
    </w:lvl>
    <w:lvl w:ilvl="3">
      <w:start w:val="1"/>
      <w:numFmt w:val="none"/>
      <w:pStyle w:val="Heading4"/>
      <w:suff w:val="nothing"/>
      <w:lvlText w:val=""/>
      <w:lvlJc w:val="left"/>
      <w:pPr>
        <w:tabs>
          <w:tab w:val="num" w:pos="348"/>
        </w:tabs>
        <w:ind w:left="1212" w:hanging="864"/>
      </w:pPr>
    </w:lvl>
    <w:lvl w:ilvl="4">
      <w:start w:val="1"/>
      <w:numFmt w:val="none"/>
      <w:pStyle w:val="Heading5"/>
      <w:suff w:val="nothing"/>
      <w:lvlText w:val=""/>
      <w:lvlJc w:val="left"/>
      <w:pPr>
        <w:tabs>
          <w:tab w:val="num" w:pos="348"/>
        </w:tabs>
        <w:ind w:left="1356" w:hanging="1008"/>
      </w:pPr>
    </w:lvl>
    <w:lvl w:ilvl="5">
      <w:start w:val="1"/>
      <w:numFmt w:val="none"/>
      <w:suff w:val="nothing"/>
      <w:lvlText w:val=""/>
      <w:lvlJc w:val="left"/>
      <w:pPr>
        <w:tabs>
          <w:tab w:val="num" w:pos="348"/>
        </w:tabs>
        <w:ind w:left="1500" w:hanging="1152"/>
      </w:pPr>
    </w:lvl>
    <w:lvl w:ilvl="6">
      <w:start w:val="1"/>
      <w:numFmt w:val="none"/>
      <w:suff w:val="nothing"/>
      <w:lvlText w:val=""/>
      <w:lvlJc w:val="left"/>
      <w:pPr>
        <w:tabs>
          <w:tab w:val="num" w:pos="348"/>
        </w:tabs>
        <w:ind w:left="1644" w:hanging="1296"/>
      </w:pPr>
    </w:lvl>
    <w:lvl w:ilvl="7">
      <w:start w:val="1"/>
      <w:numFmt w:val="none"/>
      <w:suff w:val="nothing"/>
      <w:lvlText w:val=""/>
      <w:lvlJc w:val="left"/>
      <w:pPr>
        <w:tabs>
          <w:tab w:val="num" w:pos="348"/>
        </w:tabs>
        <w:ind w:left="1788" w:hanging="1440"/>
      </w:pPr>
    </w:lvl>
    <w:lvl w:ilvl="8">
      <w:start w:val="1"/>
      <w:numFmt w:val="none"/>
      <w:suff w:val="nothing"/>
      <w:lvlText w:val=""/>
      <w:lvlJc w:val="left"/>
      <w:pPr>
        <w:tabs>
          <w:tab w:val="num" w:pos="348"/>
        </w:tabs>
        <w:ind w:left="1932" w:hanging="1584"/>
      </w:pPr>
    </w:lvl>
  </w:abstractNum>
  <w:abstractNum w:abstractNumId="1" w15:restartNumberingAfterBreak="0">
    <w:nsid w:val="0BCD72D2"/>
    <w:multiLevelType w:val="hybridMultilevel"/>
    <w:tmpl w:val="80965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80AC8"/>
    <w:multiLevelType w:val="hybridMultilevel"/>
    <w:tmpl w:val="765E7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51E58"/>
    <w:multiLevelType w:val="hybridMultilevel"/>
    <w:tmpl w:val="01FA401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3F68B0"/>
    <w:multiLevelType w:val="hybridMultilevel"/>
    <w:tmpl w:val="EC6A5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A673E9"/>
    <w:multiLevelType w:val="hybridMultilevel"/>
    <w:tmpl w:val="F3A8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61B3D"/>
    <w:multiLevelType w:val="hybridMultilevel"/>
    <w:tmpl w:val="5CDC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0963B2"/>
    <w:multiLevelType w:val="hybridMultilevel"/>
    <w:tmpl w:val="C094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E4325"/>
    <w:multiLevelType w:val="hybridMultilevel"/>
    <w:tmpl w:val="6484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D5614"/>
    <w:multiLevelType w:val="hybridMultilevel"/>
    <w:tmpl w:val="125E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2A047A"/>
    <w:multiLevelType w:val="hybridMultilevel"/>
    <w:tmpl w:val="C154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3320CE"/>
    <w:multiLevelType w:val="hybridMultilevel"/>
    <w:tmpl w:val="4FD8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023E48"/>
    <w:multiLevelType w:val="hybridMultilevel"/>
    <w:tmpl w:val="12BC1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C03550"/>
    <w:multiLevelType w:val="hybridMultilevel"/>
    <w:tmpl w:val="2A1A91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0C32AC7"/>
    <w:multiLevelType w:val="hybridMultilevel"/>
    <w:tmpl w:val="05EECF9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D27162F"/>
    <w:multiLevelType w:val="hybridMultilevel"/>
    <w:tmpl w:val="9CF4B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19503EF"/>
    <w:multiLevelType w:val="hybridMultilevel"/>
    <w:tmpl w:val="10A29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D414C8"/>
    <w:multiLevelType w:val="hybridMultilevel"/>
    <w:tmpl w:val="245A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DF760A"/>
    <w:multiLevelType w:val="hybridMultilevel"/>
    <w:tmpl w:val="822EA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F06CB3"/>
    <w:multiLevelType w:val="hybridMultilevel"/>
    <w:tmpl w:val="C49A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4E09E0"/>
    <w:multiLevelType w:val="hybridMultilevel"/>
    <w:tmpl w:val="2396B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7D65CF6"/>
    <w:multiLevelType w:val="hybridMultilevel"/>
    <w:tmpl w:val="DACA1D82"/>
    <w:lvl w:ilvl="0" w:tplc="AC70AF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B645B0"/>
    <w:multiLevelType w:val="hybridMultilevel"/>
    <w:tmpl w:val="47BEB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8436A2"/>
    <w:multiLevelType w:val="hybridMultilevel"/>
    <w:tmpl w:val="2E32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4EF3648"/>
    <w:multiLevelType w:val="hybridMultilevel"/>
    <w:tmpl w:val="3FE0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4D3D89"/>
    <w:multiLevelType w:val="hybridMultilevel"/>
    <w:tmpl w:val="DFCA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B72B27"/>
    <w:multiLevelType w:val="hybridMultilevel"/>
    <w:tmpl w:val="57EA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3C250C"/>
    <w:multiLevelType w:val="hybridMultilevel"/>
    <w:tmpl w:val="F2C4FD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C355459"/>
    <w:multiLevelType w:val="hybridMultilevel"/>
    <w:tmpl w:val="34DC6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9C594F"/>
    <w:multiLevelType w:val="hybridMultilevel"/>
    <w:tmpl w:val="0DD4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565974">
    <w:abstractNumId w:val="0"/>
  </w:num>
  <w:num w:numId="2" w16cid:durableId="1339189004">
    <w:abstractNumId w:val="26"/>
  </w:num>
  <w:num w:numId="3" w16cid:durableId="1473018504">
    <w:abstractNumId w:val="15"/>
  </w:num>
  <w:num w:numId="4" w16cid:durableId="73747330">
    <w:abstractNumId w:val="25"/>
  </w:num>
  <w:num w:numId="5" w16cid:durableId="124155499">
    <w:abstractNumId w:val="8"/>
  </w:num>
  <w:num w:numId="6" w16cid:durableId="1611279189">
    <w:abstractNumId w:val="22"/>
  </w:num>
  <w:num w:numId="7" w16cid:durableId="267859756">
    <w:abstractNumId w:val="16"/>
  </w:num>
  <w:num w:numId="8" w16cid:durableId="667904377">
    <w:abstractNumId w:val="5"/>
  </w:num>
  <w:num w:numId="9" w16cid:durableId="2102335927">
    <w:abstractNumId w:val="9"/>
  </w:num>
  <w:num w:numId="10" w16cid:durableId="237596976">
    <w:abstractNumId w:val="6"/>
  </w:num>
  <w:num w:numId="11" w16cid:durableId="534851886">
    <w:abstractNumId w:val="24"/>
  </w:num>
  <w:num w:numId="12" w16cid:durableId="326637422">
    <w:abstractNumId w:val="4"/>
  </w:num>
  <w:num w:numId="13" w16cid:durableId="446198235">
    <w:abstractNumId w:val="11"/>
  </w:num>
  <w:num w:numId="14" w16cid:durableId="2051882350">
    <w:abstractNumId w:val="19"/>
  </w:num>
  <w:num w:numId="15" w16cid:durableId="876892285">
    <w:abstractNumId w:val="1"/>
  </w:num>
  <w:num w:numId="16" w16cid:durableId="45615655">
    <w:abstractNumId w:val="7"/>
  </w:num>
  <w:num w:numId="17" w16cid:durableId="179514682">
    <w:abstractNumId w:val="10"/>
  </w:num>
  <w:num w:numId="18" w16cid:durableId="1865552438">
    <w:abstractNumId w:val="18"/>
  </w:num>
  <w:num w:numId="19" w16cid:durableId="5252167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3953729">
    <w:abstractNumId w:val="14"/>
  </w:num>
  <w:num w:numId="21" w16cid:durableId="124008117">
    <w:abstractNumId w:val="28"/>
  </w:num>
  <w:num w:numId="22" w16cid:durableId="1793286121">
    <w:abstractNumId w:val="12"/>
  </w:num>
  <w:num w:numId="23" w16cid:durableId="1470174849">
    <w:abstractNumId w:val="3"/>
  </w:num>
  <w:num w:numId="24" w16cid:durableId="1821922046">
    <w:abstractNumId w:val="13"/>
  </w:num>
  <w:num w:numId="25" w16cid:durableId="800535090">
    <w:abstractNumId w:val="20"/>
  </w:num>
  <w:num w:numId="26" w16cid:durableId="1821190235">
    <w:abstractNumId w:val="23"/>
  </w:num>
  <w:num w:numId="27" w16cid:durableId="588199998">
    <w:abstractNumId w:val="17"/>
  </w:num>
  <w:num w:numId="28" w16cid:durableId="1532263078">
    <w:abstractNumId w:val="29"/>
  </w:num>
  <w:num w:numId="29" w16cid:durableId="1876119095">
    <w:abstractNumId w:val="21"/>
  </w:num>
  <w:num w:numId="30" w16cid:durableId="518204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0037B"/>
    <w:rsid w:val="00004190"/>
    <w:rsid w:val="0001130C"/>
    <w:rsid w:val="00013D01"/>
    <w:rsid w:val="0001510F"/>
    <w:rsid w:val="000155E9"/>
    <w:rsid w:val="00023922"/>
    <w:rsid w:val="00024FB8"/>
    <w:rsid w:val="000273BF"/>
    <w:rsid w:val="000319DB"/>
    <w:rsid w:val="0003264F"/>
    <w:rsid w:val="00037F6D"/>
    <w:rsid w:val="000418ED"/>
    <w:rsid w:val="000433B3"/>
    <w:rsid w:val="00047736"/>
    <w:rsid w:val="00060CAC"/>
    <w:rsid w:val="000662A3"/>
    <w:rsid w:val="00086645"/>
    <w:rsid w:val="00091961"/>
    <w:rsid w:val="00091A9D"/>
    <w:rsid w:val="000935B1"/>
    <w:rsid w:val="00096685"/>
    <w:rsid w:val="000A1CF8"/>
    <w:rsid w:val="000A34DA"/>
    <w:rsid w:val="000B15D7"/>
    <w:rsid w:val="000B222E"/>
    <w:rsid w:val="000B3FF9"/>
    <w:rsid w:val="000B4945"/>
    <w:rsid w:val="000C6AE1"/>
    <w:rsid w:val="000D118D"/>
    <w:rsid w:val="000E04FB"/>
    <w:rsid w:val="000E0C62"/>
    <w:rsid w:val="000E2AA8"/>
    <w:rsid w:val="00103A7A"/>
    <w:rsid w:val="00103FF1"/>
    <w:rsid w:val="00105120"/>
    <w:rsid w:val="00106571"/>
    <w:rsid w:val="00106622"/>
    <w:rsid w:val="00112336"/>
    <w:rsid w:val="00114EC4"/>
    <w:rsid w:val="0012281E"/>
    <w:rsid w:val="00126690"/>
    <w:rsid w:val="00127D48"/>
    <w:rsid w:val="0013350D"/>
    <w:rsid w:val="00143170"/>
    <w:rsid w:val="001455A3"/>
    <w:rsid w:val="00146267"/>
    <w:rsid w:val="00150133"/>
    <w:rsid w:val="0015500A"/>
    <w:rsid w:val="001552F2"/>
    <w:rsid w:val="001558EA"/>
    <w:rsid w:val="00156CA4"/>
    <w:rsid w:val="001654BF"/>
    <w:rsid w:val="00165AE2"/>
    <w:rsid w:val="001744E9"/>
    <w:rsid w:val="001821E5"/>
    <w:rsid w:val="001842DD"/>
    <w:rsid w:val="001858BE"/>
    <w:rsid w:val="00192D1C"/>
    <w:rsid w:val="0019486A"/>
    <w:rsid w:val="00197F59"/>
    <w:rsid w:val="001A1AA1"/>
    <w:rsid w:val="001A2D86"/>
    <w:rsid w:val="001A52D5"/>
    <w:rsid w:val="001A5534"/>
    <w:rsid w:val="001A7C0B"/>
    <w:rsid w:val="001B6D19"/>
    <w:rsid w:val="001B7426"/>
    <w:rsid w:val="001C0175"/>
    <w:rsid w:val="001C400A"/>
    <w:rsid w:val="001D0D8F"/>
    <w:rsid w:val="001D1AEE"/>
    <w:rsid w:val="001D3800"/>
    <w:rsid w:val="001E4A0C"/>
    <w:rsid w:val="001F14C7"/>
    <w:rsid w:val="001F14D7"/>
    <w:rsid w:val="001F3F23"/>
    <w:rsid w:val="0021247B"/>
    <w:rsid w:val="0021261A"/>
    <w:rsid w:val="002137A3"/>
    <w:rsid w:val="00215E13"/>
    <w:rsid w:val="00216A2E"/>
    <w:rsid w:val="002304D7"/>
    <w:rsid w:val="002317C5"/>
    <w:rsid w:val="00232EA5"/>
    <w:rsid w:val="00233AD1"/>
    <w:rsid w:val="002407FA"/>
    <w:rsid w:val="00240E05"/>
    <w:rsid w:val="00242928"/>
    <w:rsid w:val="002449A9"/>
    <w:rsid w:val="00246588"/>
    <w:rsid w:val="00247DDE"/>
    <w:rsid w:val="0025663F"/>
    <w:rsid w:val="00262A55"/>
    <w:rsid w:val="002712C1"/>
    <w:rsid w:val="00271396"/>
    <w:rsid w:val="00271602"/>
    <w:rsid w:val="00271972"/>
    <w:rsid w:val="002745AC"/>
    <w:rsid w:val="002751CB"/>
    <w:rsid w:val="00280457"/>
    <w:rsid w:val="00283058"/>
    <w:rsid w:val="00293B38"/>
    <w:rsid w:val="00296E29"/>
    <w:rsid w:val="002A04CE"/>
    <w:rsid w:val="002B1614"/>
    <w:rsid w:val="002B23CA"/>
    <w:rsid w:val="002B5E66"/>
    <w:rsid w:val="002C0944"/>
    <w:rsid w:val="002C17E0"/>
    <w:rsid w:val="002C237B"/>
    <w:rsid w:val="002C418E"/>
    <w:rsid w:val="002D1802"/>
    <w:rsid w:val="002D2C68"/>
    <w:rsid w:val="002E16FB"/>
    <w:rsid w:val="002E39A5"/>
    <w:rsid w:val="002E4F0C"/>
    <w:rsid w:val="002E66D4"/>
    <w:rsid w:val="002F06FD"/>
    <w:rsid w:val="002F6949"/>
    <w:rsid w:val="00300363"/>
    <w:rsid w:val="00300DE3"/>
    <w:rsid w:val="00304393"/>
    <w:rsid w:val="003067F4"/>
    <w:rsid w:val="00310424"/>
    <w:rsid w:val="00313734"/>
    <w:rsid w:val="003313BE"/>
    <w:rsid w:val="0033335A"/>
    <w:rsid w:val="00334257"/>
    <w:rsid w:val="0033503E"/>
    <w:rsid w:val="003535B3"/>
    <w:rsid w:val="00355534"/>
    <w:rsid w:val="00361653"/>
    <w:rsid w:val="00361B4C"/>
    <w:rsid w:val="003636E4"/>
    <w:rsid w:val="00383EB3"/>
    <w:rsid w:val="00394372"/>
    <w:rsid w:val="003A6230"/>
    <w:rsid w:val="003B02A3"/>
    <w:rsid w:val="003B0F39"/>
    <w:rsid w:val="003B10DD"/>
    <w:rsid w:val="003B146D"/>
    <w:rsid w:val="003B18DE"/>
    <w:rsid w:val="003B1BD8"/>
    <w:rsid w:val="003B3C78"/>
    <w:rsid w:val="003D7799"/>
    <w:rsid w:val="003E7A41"/>
    <w:rsid w:val="003E7DA0"/>
    <w:rsid w:val="003F2C8E"/>
    <w:rsid w:val="003F410A"/>
    <w:rsid w:val="0040681C"/>
    <w:rsid w:val="00411438"/>
    <w:rsid w:val="00411A29"/>
    <w:rsid w:val="00415178"/>
    <w:rsid w:val="00420886"/>
    <w:rsid w:val="004219C0"/>
    <w:rsid w:val="0042402B"/>
    <w:rsid w:val="00427039"/>
    <w:rsid w:val="004302BE"/>
    <w:rsid w:val="004310ED"/>
    <w:rsid w:val="00433D16"/>
    <w:rsid w:val="00435BF0"/>
    <w:rsid w:val="004415CF"/>
    <w:rsid w:val="00444C2B"/>
    <w:rsid w:val="00447C3C"/>
    <w:rsid w:val="00454D4C"/>
    <w:rsid w:val="00460468"/>
    <w:rsid w:val="00460794"/>
    <w:rsid w:val="0046269B"/>
    <w:rsid w:val="0046453E"/>
    <w:rsid w:val="00467DE1"/>
    <w:rsid w:val="00473D0A"/>
    <w:rsid w:val="0047641E"/>
    <w:rsid w:val="0047660F"/>
    <w:rsid w:val="004767C8"/>
    <w:rsid w:val="00493593"/>
    <w:rsid w:val="004A4DA0"/>
    <w:rsid w:val="004A59E1"/>
    <w:rsid w:val="004A632D"/>
    <w:rsid w:val="004B0BC1"/>
    <w:rsid w:val="004B2F50"/>
    <w:rsid w:val="004B3CB7"/>
    <w:rsid w:val="004B413B"/>
    <w:rsid w:val="004C0090"/>
    <w:rsid w:val="004C1950"/>
    <w:rsid w:val="004C4974"/>
    <w:rsid w:val="004D0286"/>
    <w:rsid w:val="004E46E5"/>
    <w:rsid w:val="005028A2"/>
    <w:rsid w:val="00502D25"/>
    <w:rsid w:val="00505E76"/>
    <w:rsid w:val="005115EE"/>
    <w:rsid w:val="005146CE"/>
    <w:rsid w:val="005153B7"/>
    <w:rsid w:val="00515CF4"/>
    <w:rsid w:val="00532315"/>
    <w:rsid w:val="0053715E"/>
    <w:rsid w:val="0054102E"/>
    <w:rsid w:val="00542A1E"/>
    <w:rsid w:val="00543A29"/>
    <w:rsid w:val="005462A4"/>
    <w:rsid w:val="00551DA2"/>
    <w:rsid w:val="005561FC"/>
    <w:rsid w:val="00557B9F"/>
    <w:rsid w:val="00567457"/>
    <w:rsid w:val="00567CF1"/>
    <w:rsid w:val="00572F19"/>
    <w:rsid w:val="00574027"/>
    <w:rsid w:val="005742CA"/>
    <w:rsid w:val="00586AD4"/>
    <w:rsid w:val="005976CD"/>
    <w:rsid w:val="005A4571"/>
    <w:rsid w:val="005A6BA4"/>
    <w:rsid w:val="005B43CE"/>
    <w:rsid w:val="005B56A3"/>
    <w:rsid w:val="005D2204"/>
    <w:rsid w:val="005E6425"/>
    <w:rsid w:val="005E7287"/>
    <w:rsid w:val="005F643B"/>
    <w:rsid w:val="006073C3"/>
    <w:rsid w:val="00613D38"/>
    <w:rsid w:val="00614190"/>
    <w:rsid w:val="00614966"/>
    <w:rsid w:val="00617782"/>
    <w:rsid w:val="00625107"/>
    <w:rsid w:val="00626616"/>
    <w:rsid w:val="00626F3F"/>
    <w:rsid w:val="0063752E"/>
    <w:rsid w:val="00640A41"/>
    <w:rsid w:val="006414D5"/>
    <w:rsid w:val="00643B30"/>
    <w:rsid w:val="00643CE2"/>
    <w:rsid w:val="006440C9"/>
    <w:rsid w:val="006442F0"/>
    <w:rsid w:val="006445B3"/>
    <w:rsid w:val="00666BEC"/>
    <w:rsid w:val="006741FE"/>
    <w:rsid w:val="00674DE4"/>
    <w:rsid w:val="00675AA7"/>
    <w:rsid w:val="006809E2"/>
    <w:rsid w:val="0068220E"/>
    <w:rsid w:val="006836A1"/>
    <w:rsid w:val="00683946"/>
    <w:rsid w:val="00684479"/>
    <w:rsid w:val="0068680E"/>
    <w:rsid w:val="00697E27"/>
    <w:rsid w:val="006A0DD2"/>
    <w:rsid w:val="006A2E49"/>
    <w:rsid w:val="006A6AC6"/>
    <w:rsid w:val="006A7220"/>
    <w:rsid w:val="006B01D7"/>
    <w:rsid w:val="006B2149"/>
    <w:rsid w:val="006C2846"/>
    <w:rsid w:val="006C2CAD"/>
    <w:rsid w:val="006C4888"/>
    <w:rsid w:val="006C65C9"/>
    <w:rsid w:val="006E01C8"/>
    <w:rsid w:val="006E0D4C"/>
    <w:rsid w:val="006E435E"/>
    <w:rsid w:val="006E4619"/>
    <w:rsid w:val="006E712A"/>
    <w:rsid w:val="006F2BAB"/>
    <w:rsid w:val="007035D4"/>
    <w:rsid w:val="007059C0"/>
    <w:rsid w:val="00711027"/>
    <w:rsid w:val="00715B3D"/>
    <w:rsid w:val="007166EB"/>
    <w:rsid w:val="00720D1D"/>
    <w:rsid w:val="00723481"/>
    <w:rsid w:val="00732193"/>
    <w:rsid w:val="00734335"/>
    <w:rsid w:val="0073446B"/>
    <w:rsid w:val="00741B44"/>
    <w:rsid w:val="00744802"/>
    <w:rsid w:val="00746BD9"/>
    <w:rsid w:val="00754D79"/>
    <w:rsid w:val="00763FCB"/>
    <w:rsid w:val="00764326"/>
    <w:rsid w:val="007649DF"/>
    <w:rsid w:val="00766C07"/>
    <w:rsid w:val="007677D9"/>
    <w:rsid w:val="00767CA0"/>
    <w:rsid w:val="0077074F"/>
    <w:rsid w:val="00770752"/>
    <w:rsid w:val="00777977"/>
    <w:rsid w:val="007836BA"/>
    <w:rsid w:val="007842F1"/>
    <w:rsid w:val="00784C4C"/>
    <w:rsid w:val="00785F1F"/>
    <w:rsid w:val="007924D6"/>
    <w:rsid w:val="00792FEA"/>
    <w:rsid w:val="00794E42"/>
    <w:rsid w:val="007970E2"/>
    <w:rsid w:val="007A78C4"/>
    <w:rsid w:val="007B0E6B"/>
    <w:rsid w:val="007B1392"/>
    <w:rsid w:val="007B17B9"/>
    <w:rsid w:val="007B5C7C"/>
    <w:rsid w:val="007C1A22"/>
    <w:rsid w:val="007C3DAF"/>
    <w:rsid w:val="007C3EA3"/>
    <w:rsid w:val="007D2C70"/>
    <w:rsid w:val="007D2DAB"/>
    <w:rsid w:val="007D3418"/>
    <w:rsid w:val="007D3C37"/>
    <w:rsid w:val="007D73FA"/>
    <w:rsid w:val="007F1555"/>
    <w:rsid w:val="007F1E74"/>
    <w:rsid w:val="007F2F55"/>
    <w:rsid w:val="0080013E"/>
    <w:rsid w:val="00801539"/>
    <w:rsid w:val="00807622"/>
    <w:rsid w:val="00810CB3"/>
    <w:rsid w:val="00810E21"/>
    <w:rsid w:val="008150A3"/>
    <w:rsid w:val="0082205D"/>
    <w:rsid w:val="0082279E"/>
    <w:rsid w:val="00824044"/>
    <w:rsid w:val="008317B8"/>
    <w:rsid w:val="00835D9D"/>
    <w:rsid w:val="008361F6"/>
    <w:rsid w:val="008375FD"/>
    <w:rsid w:val="00857C94"/>
    <w:rsid w:val="008602A8"/>
    <w:rsid w:val="00860E77"/>
    <w:rsid w:val="008656F6"/>
    <w:rsid w:val="00865AC5"/>
    <w:rsid w:val="008712B2"/>
    <w:rsid w:val="00873BD6"/>
    <w:rsid w:val="00875628"/>
    <w:rsid w:val="008804AF"/>
    <w:rsid w:val="00881096"/>
    <w:rsid w:val="0088693A"/>
    <w:rsid w:val="008874C0"/>
    <w:rsid w:val="00893BAD"/>
    <w:rsid w:val="00893CF8"/>
    <w:rsid w:val="00895321"/>
    <w:rsid w:val="00896438"/>
    <w:rsid w:val="008A285F"/>
    <w:rsid w:val="008A4A4A"/>
    <w:rsid w:val="008B17C5"/>
    <w:rsid w:val="008B2A85"/>
    <w:rsid w:val="008B3615"/>
    <w:rsid w:val="008B752A"/>
    <w:rsid w:val="008C6D3C"/>
    <w:rsid w:val="008D0D63"/>
    <w:rsid w:val="008D0E44"/>
    <w:rsid w:val="008D3318"/>
    <w:rsid w:val="008D542E"/>
    <w:rsid w:val="008D7C64"/>
    <w:rsid w:val="008E1D34"/>
    <w:rsid w:val="008E4035"/>
    <w:rsid w:val="008E7039"/>
    <w:rsid w:val="008F73F3"/>
    <w:rsid w:val="00905519"/>
    <w:rsid w:val="00905BC1"/>
    <w:rsid w:val="00912F2E"/>
    <w:rsid w:val="00920576"/>
    <w:rsid w:val="00924A02"/>
    <w:rsid w:val="00930D73"/>
    <w:rsid w:val="00935501"/>
    <w:rsid w:val="00945F04"/>
    <w:rsid w:val="009463E6"/>
    <w:rsid w:val="00947339"/>
    <w:rsid w:val="00974CEB"/>
    <w:rsid w:val="00977D8B"/>
    <w:rsid w:val="00981A10"/>
    <w:rsid w:val="00983037"/>
    <w:rsid w:val="00983D81"/>
    <w:rsid w:val="00984E07"/>
    <w:rsid w:val="00984E5E"/>
    <w:rsid w:val="00986197"/>
    <w:rsid w:val="009916F3"/>
    <w:rsid w:val="009944F4"/>
    <w:rsid w:val="009A26EF"/>
    <w:rsid w:val="009A2EDE"/>
    <w:rsid w:val="009A3547"/>
    <w:rsid w:val="009A4661"/>
    <w:rsid w:val="009A58F7"/>
    <w:rsid w:val="009B290B"/>
    <w:rsid w:val="009D2D18"/>
    <w:rsid w:val="009E2656"/>
    <w:rsid w:val="009E539D"/>
    <w:rsid w:val="009F1365"/>
    <w:rsid w:val="00A03D0D"/>
    <w:rsid w:val="00A07E43"/>
    <w:rsid w:val="00A07F11"/>
    <w:rsid w:val="00A13188"/>
    <w:rsid w:val="00A156EE"/>
    <w:rsid w:val="00A176CF"/>
    <w:rsid w:val="00A2729B"/>
    <w:rsid w:val="00A303F7"/>
    <w:rsid w:val="00A3469B"/>
    <w:rsid w:val="00A44100"/>
    <w:rsid w:val="00A44911"/>
    <w:rsid w:val="00A5286F"/>
    <w:rsid w:val="00A53F38"/>
    <w:rsid w:val="00A64544"/>
    <w:rsid w:val="00A71358"/>
    <w:rsid w:val="00A71725"/>
    <w:rsid w:val="00A7348D"/>
    <w:rsid w:val="00A73D3D"/>
    <w:rsid w:val="00A76BB3"/>
    <w:rsid w:val="00A77663"/>
    <w:rsid w:val="00A806F2"/>
    <w:rsid w:val="00A8349E"/>
    <w:rsid w:val="00A944AE"/>
    <w:rsid w:val="00AA5885"/>
    <w:rsid w:val="00AB3180"/>
    <w:rsid w:val="00AB60E4"/>
    <w:rsid w:val="00AB6C25"/>
    <w:rsid w:val="00AD02B9"/>
    <w:rsid w:val="00AD3E1C"/>
    <w:rsid w:val="00AD3FA3"/>
    <w:rsid w:val="00AD73A2"/>
    <w:rsid w:val="00AE7F7B"/>
    <w:rsid w:val="00AE7F87"/>
    <w:rsid w:val="00AF2BCD"/>
    <w:rsid w:val="00B05546"/>
    <w:rsid w:val="00B121CE"/>
    <w:rsid w:val="00B13335"/>
    <w:rsid w:val="00B206D0"/>
    <w:rsid w:val="00B30B94"/>
    <w:rsid w:val="00B36124"/>
    <w:rsid w:val="00B405C2"/>
    <w:rsid w:val="00B44956"/>
    <w:rsid w:val="00B520BB"/>
    <w:rsid w:val="00B52C9D"/>
    <w:rsid w:val="00B551A9"/>
    <w:rsid w:val="00B61D77"/>
    <w:rsid w:val="00B63B17"/>
    <w:rsid w:val="00B6522A"/>
    <w:rsid w:val="00B7119A"/>
    <w:rsid w:val="00B71920"/>
    <w:rsid w:val="00B826FB"/>
    <w:rsid w:val="00BA6AC4"/>
    <w:rsid w:val="00BB0422"/>
    <w:rsid w:val="00BB292A"/>
    <w:rsid w:val="00BB5BBD"/>
    <w:rsid w:val="00BB7A00"/>
    <w:rsid w:val="00BC00DF"/>
    <w:rsid w:val="00BC1064"/>
    <w:rsid w:val="00BC3F0B"/>
    <w:rsid w:val="00BC78C8"/>
    <w:rsid w:val="00BD05BA"/>
    <w:rsid w:val="00BD3746"/>
    <w:rsid w:val="00BD696E"/>
    <w:rsid w:val="00BE1507"/>
    <w:rsid w:val="00BE5948"/>
    <w:rsid w:val="00BE5CDE"/>
    <w:rsid w:val="00BE7A6C"/>
    <w:rsid w:val="00BE7EFB"/>
    <w:rsid w:val="00BF045C"/>
    <w:rsid w:val="00BF0773"/>
    <w:rsid w:val="00BF555D"/>
    <w:rsid w:val="00BF5F29"/>
    <w:rsid w:val="00C008B6"/>
    <w:rsid w:val="00C025B5"/>
    <w:rsid w:val="00C137C7"/>
    <w:rsid w:val="00C13A65"/>
    <w:rsid w:val="00C27662"/>
    <w:rsid w:val="00C31420"/>
    <w:rsid w:val="00C32DFE"/>
    <w:rsid w:val="00C36389"/>
    <w:rsid w:val="00C4586E"/>
    <w:rsid w:val="00C4617A"/>
    <w:rsid w:val="00C5280B"/>
    <w:rsid w:val="00C538D2"/>
    <w:rsid w:val="00C61229"/>
    <w:rsid w:val="00C624E4"/>
    <w:rsid w:val="00C738D7"/>
    <w:rsid w:val="00C743B5"/>
    <w:rsid w:val="00C748BA"/>
    <w:rsid w:val="00C75AA3"/>
    <w:rsid w:val="00C82D55"/>
    <w:rsid w:val="00C83D85"/>
    <w:rsid w:val="00C8616C"/>
    <w:rsid w:val="00C91070"/>
    <w:rsid w:val="00C91E22"/>
    <w:rsid w:val="00C940C3"/>
    <w:rsid w:val="00C94B6B"/>
    <w:rsid w:val="00C95103"/>
    <w:rsid w:val="00C963FB"/>
    <w:rsid w:val="00CA35B6"/>
    <w:rsid w:val="00CB112E"/>
    <w:rsid w:val="00CC2FF8"/>
    <w:rsid w:val="00CC5099"/>
    <w:rsid w:val="00CC64B3"/>
    <w:rsid w:val="00CE1525"/>
    <w:rsid w:val="00CE3F41"/>
    <w:rsid w:val="00CE6406"/>
    <w:rsid w:val="00CE6BA3"/>
    <w:rsid w:val="00CE7677"/>
    <w:rsid w:val="00CF3846"/>
    <w:rsid w:val="00CF508C"/>
    <w:rsid w:val="00CF68E4"/>
    <w:rsid w:val="00D10EA4"/>
    <w:rsid w:val="00D12AC8"/>
    <w:rsid w:val="00D17B39"/>
    <w:rsid w:val="00D2599F"/>
    <w:rsid w:val="00D30A31"/>
    <w:rsid w:val="00D30E89"/>
    <w:rsid w:val="00D31AE9"/>
    <w:rsid w:val="00D343A6"/>
    <w:rsid w:val="00D35875"/>
    <w:rsid w:val="00D41706"/>
    <w:rsid w:val="00D50F38"/>
    <w:rsid w:val="00D52753"/>
    <w:rsid w:val="00D62878"/>
    <w:rsid w:val="00D63C18"/>
    <w:rsid w:val="00D64E54"/>
    <w:rsid w:val="00D73F4B"/>
    <w:rsid w:val="00D74FAC"/>
    <w:rsid w:val="00D77223"/>
    <w:rsid w:val="00D83D46"/>
    <w:rsid w:val="00D861FC"/>
    <w:rsid w:val="00D94EA6"/>
    <w:rsid w:val="00DA62F3"/>
    <w:rsid w:val="00DA6513"/>
    <w:rsid w:val="00DB04B7"/>
    <w:rsid w:val="00DB266F"/>
    <w:rsid w:val="00DB26F8"/>
    <w:rsid w:val="00DB5383"/>
    <w:rsid w:val="00DB7989"/>
    <w:rsid w:val="00DC06F3"/>
    <w:rsid w:val="00DC49A1"/>
    <w:rsid w:val="00DD174C"/>
    <w:rsid w:val="00DD1B26"/>
    <w:rsid w:val="00DD4AA8"/>
    <w:rsid w:val="00E02975"/>
    <w:rsid w:val="00E02B71"/>
    <w:rsid w:val="00E04FE8"/>
    <w:rsid w:val="00E110AF"/>
    <w:rsid w:val="00E1249D"/>
    <w:rsid w:val="00E13DCD"/>
    <w:rsid w:val="00E173E2"/>
    <w:rsid w:val="00E241FD"/>
    <w:rsid w:val="00E255D2"/>
    <w:rsid w:val="00E26110"/>
    <w:rsid w:val="00E27360"/>
    <w:rsid w:val="00E306A2"/>
    <w:rsid w:val="00E3592F"/>
    <w:rsid w:val="00E6298B"/>
    <w:rsid w:val="00E741C8"/>
    <w:rsid w:val="00E760CE"/>
    <w:rsid w:val="00E766A7"/>
    <w:rsid w:val="00E82DAC"/>
    <w:rsid w:val="00E8640F"/>
    <w:rsid w:val="00EA0368"/>
    <w:rsid w:val="00EB2BE2"/>
    <w:rsid w:val="00EC4841"/>
    <w:rsid w:val="00EC73DC"/>
    <w:rsid w:val="00ED3AFB"/>
    <w:rsid w:val="00EE6A60"/>
    <w:rsid w:val="00EF1F4B"/>
    <w:rsid w:val="00EF58E4"/>
    <w:rsid w:val="00F00092"/>
    <w:rsid w:val="00F01E51"/>
    <w:rsid w:val="00F02499"/>
    <w:rsid w:val="00F0340D"/>
    <w:rsid w:val="00F0759B"/>
    <w:rsid w:val="00F11EE0"/>
    <w:rsid w:val="00F12F84"/>
    <w:rsid w:val="00F16069"/>
    <w:rsid w:val="00F37F00"/>
    <w:rsid w:val="00F37FE0"/>
    <w:rsid w:val="00F412DC"/>
    <w:rsid w:val="00F4681B"/>
    <w:rsid w:val="00F469F7"/>
    <w:rsid w:val="00F535DA"/>
    <w:rsid w:val="00F579D2"/>
    <w:rsid w:val="00F63407"/>
    <w:rsid w:val="00F750B7"/>
    <w:rsid w:val="00F847C3"/>
    <w:rsid w:val="00F90A16"/>
    <w:rsid w:val="00F920FE"/>
    <w:rsid w:val="00F95AC3"/>
    <w:rsid w:val="00FA65FF"/>
    <w:rsid w:val="00FB6E41"/>
    <w:rsid w:val="00FC176F"/>
    <w:rsid w:val="00FC41E5"/>
    <w:rsid w:val="00FC67E9"/>
    <w:rsid w:val="00FD0E6F"/>
    <w:rsid w:val="00FD19F9"/>
    <w:rsid w:val="00FD3854"/>
    <w:rsid w:val="00FD5645"/>
    <w:rsid w:val="00FD588F"/>
    <w:rsid w:val="00FE09BC"/>
    <w:rsid w:val="00FE7AB0"/>
    <w:rsid w:val="00FE7EE1"/>
    <w:rsid w:val="00FF1C55"/>
    <w:rsid w:val="00FF3E23"/>
    <w:rsid w:val="00FF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rsid w:val="004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438"/>
    <w:pPr>
      <w:ind w:left="720"/>
      <w:contextualSpacing/>
    </w:pPr>
  </w:style>
  <w:style w:type="table" w:styleId="GridTable1Light">
    <w:name w:val="Grid Table 1 Light"/>
    <w:basedOn w:val="TableNormal"/>
    <w:uiPriority w:val="46"/>
    <w:rsid w:val="00103F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93593"/>
    <w:rPr>
      <w:color w:val="800080" w:themeColor="followedHyperlink"/>
      <w:u w:val="single"/>
    </w:rPr>
  </w:style>
  <w:style w:type="paragraph" w:styleId="PlainText">
    <w:name w:val="Plain Text"/>
    <w:basedOn w:val="Normal"/>
    <w:link w:val="PlainTextChar"/>
    <w:uiPriority w:val="99"/>
    <w:unhideWhenUsed/>
    <w:rsid w:val="00467DE1"/>
    <w:pPr>
      <w:suppressAutoHyphens w:val="0"/>
    </w:pPr>
    <w:rPr>
      <w:rFonts w:ascii="Calibri" w:hAnsi="Calibri" w:cstheme="minorBidi"/>
      <w:kern w:val="2"/>
      <w:sz w:val="22"/>
      <w:szCs w:val="21"/>
      <w:lang w:eastAsia="en-US"/>
      <w14:ligatures w14:val="standardContextual"/>
    </w:rPr>
  </w:style>
  <w:style w:type="character" w:customStyle="1" w:styleId="PlainTextChar">
    <w:name w:val="Plain Text Char"/>
    <w:basedOn w:val="DefaultParagraphFont"/>
    <w:link w:val="PlainText"/>
    <w:uiPriority w:val="99"/>
    <w:rsid w:val="00467DE1"/>
    <w:rPr>
      <w:rFonts w:ascii="Calibri" w:eastAsia="Times New Roman" w:hAnsi="Calibri"/>
      <w:kern w:val="2"/>
      <w:szCs w:val="21"/>
      <w14:ligatures w14:val="standardContextual"/>
    </w:rPr>
  </w:style>
  <w:style w:type="paragraph" w:customStyle="1" w:styleId="p1">
    <w:name w:val="p1"/>
    <w:basedOn w:val="Normal"/>
    <w:rsid w:val="001A2D86"/>
    <w:pPr>
      <w:suppressAutoHyphens w:val="0"/>
      <w:spacing w:before="100" w:beforeAutospacing="1" w:after="100" w:afterAutospacing="1"/>
    </w:pPr>
    <w:rPr>
      <w:rFonts w:ascii="Aptos" w:eastAsiaTheme="minorHAnsi" w:hAnsi="Aptos" w:cs="Aptos"/>
      <w:lang w:eastAsia="en-GB"/>
    </w:rPr>
  </w:style>
  <w:style w:type="paragraph" w:customStyle="1" w:styleId="p2">
    <w:name w:val="p2"/>
    <w:basedOn w:val="Normal"/>
    <w:rsid w:val="001A2D86"/>
    <w:pPr>
      <w:suppressAutoHyphens w:val="0"/>
      <w:spacing w:before="100" w:beforeAutospacing="1" w:after="100" w:afterAutospacing="1"/>
    </w:pPr>
    <w:rPr>
      <w:rFonts w:ascii="Aptos" w:eastAsiaTheme="minorHAnsi" w:hAnsi="Aptos" w:cs="Aptos"/>
      <w:lang w:eastAsia="en-GB"/>
    </w:rPr>
  </w:style>
  <w:style w:type="character" w:customStyle="1" w:styleId="s1">
    <w:name w:val="s1"/>
    <w:basedOn w:val="DefaultParagraphFont"/>
    <w:rsid w:val="001A2D86"/>
  </w:style>
  <w:style w:type="character" w:customStyle="1" w:styleId="apple-converted-space">
    <w:name w:val="apple-converted-space"/>
    <w:basedOn w:val="DefaultParagraphFont"/>
    <w:rsid w:val="001A2D86"/>
  </w:style>
  <w:style w:type="character" w:styleId="CommentReference">
    <w:name w:val="annotation reference"/>
    <w:basedOn w:val="DefaultParagraphFont"/>
    <w:uiPriority w:val="99"/>
    <w:semiHidden/>
    <w:unhideWhenUsed/>
    <w:rsid w:val="00981A10"/>
    <w:rPr>
      <w:sz w:val="16"/>
      <w:szCs w:val="16"/>
    </w:rPr>
  </w:style>
  <w:style w:type="paragraph" w:styleId="CommentText">
    <w:name w:val="annotation text"/>
    <w:basedOn w:val="Normal"/>
    <w:link w:val="CommentTextChar"/>
    <w:uiPriority w:val="99"/>
    <w:unhideWhenUsed/>
    <w:rsid w:val="00981A10"/>
    <w:rPr>
      <w:sz w:val="20"/>
      <w:szCs w:val="20"/>
    </w:rPr>
  </w:style>
  <w:style w:type="character" w:customStyle="1" w:styleId="CommentTextChar">
    <w:name w:val="Comment Text Char"/>
    <w:basedOn w:val="DefaultParagraphFont"/>
    <w:link w:val="CommentText"/>
    <w:uiPriority w:val="99"/>
    <w:rsid w:val="00981A1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81A10"/>
    <w:rPr>
      <w:b/>
      <w:bCs/>
    </w:rPr>
  </w:style>
  <w:style w:type="character" w:customStyle="1" w:styleId="CommentSubjectChar">
    <w:name w:val="Comment Subject Char"/>
    <w:basedOn w:val="CommentTextChar"/>
    <w:link w:val="CommentSubject"/>
    <w:uiPriority w:val="99"/>
    <w:semiHidden/>
    <w:rsid w:val="00981A10"/>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939781">
      <w:bodyDiv w:val="1"/>
      <w:marLeft w:val="0"/>
      <w:marRight w:val="0"/>
      <w:marTop w:val="0"/>
      <w:marBottom w:val="0"/>
      <w:divBdr>
        <w:top w:val="none" w:sz="0" w:space="0" w:color="auto"/>
        <w:left w:val="none" w:sz="0" w:space="0" w:color="auto"/>
        <w:bottom w:val="none" w:sz="0" w:space="0" w:color="auto"/>
        <w:right w:val="none" w:sz="0" w:space="0" w:color="auto"/>
      </w:divBdr>
    </w:div>
    <w:div w:id="268707884">
      <w:bodyDiv w:val="1"/>
      <w:marLeft w:val="0"/>
      <w:marRight w:val="0"/>
      <w:marTop w:val="0"/>
      <w:marBottom w:val="0"/>
      <w:divBdr>
        <w:top w:val="none" w:sz="0" w:space="0" w:color="auto"/>
        <w:left w:val="none" w:sz="0" w:space="0" w:color="auto"/>
        <w:bottom w:val="none" w:sz="0" w:space="0" w:color="auto"/>
        <w:right w:val="none" w:sz="0" w:space="0" w:color="auto"/>
      </w:divBdr>
    </w:div>
    <w:div w:id="820928235">
      <w:bodyDiv w:val="1"/>
      <w:marLeft w:val="0"/>
      <w:marRight w:val="0"/>
      <w:marTop w:val="0"/>
      <w:marBottom w:val="0"/>
      <w:divBdr>
        <w:top w:val="none" w:sz="0" w:space="0" w:color="auto"/>
        <w:left w:val="none" w:sz="0" w:space="0" w:color="auto"/>
        <w:bottom w:val="none" w:sz="0" w:space="0" w:color="auto"/>
        <w:right w:val="none" w:sz="0" w:space="0" w:color="auto"/>
      </w:divBdr>
    </w:div>
    <w:div w:id="1033262022">
      <w:bodyDiv w:val="1"/>
      <w:marLeft w:val="0"/>
      <w:marRight w:val="0"/>
      <w:marTop w:val="0"/>
      <w:marBottom w:val="0"/>
      <w:divBdr>
        <w:top w:val="none" w:sz="0" w:space="0" w:color="auto"/>
        <w:left w:val="none" w:sz="0" w:space="0" w:color="auto"/>
        <w:bottom w:val="none" w:sz="0" w:space="0" w:color="auto"/>
        <w:right w:val="none" w:sz="0" w:space="0" w:color="auto"/>
      </w:divBdr>
    </w:div>
    <w:div w:id="1087112036">
      <w:bodyDiv w:val="1"/>
      <w:marLeft w:val="0"/>
      <w:marRight w:val="0"/>
      <w:marTop w:val="0"/>
      <w:marBottom w:val="0"/>
      <w:divBdr>
        <w:top w:val="none" w:sz="0" w:space="0" w:color="auto"/>
        <w:left w:val="none" w:sz="0" w:space="0" w:color="auto"/>
        <w:bottom w:val="none" w:sz="0" w:space="0" w:color="auto"/>
        <w:right w:val="none" w:sz="0" w:space="0" w:color="auto"/>
      </w:divBdr>
    </w:div>
    <w:div w:id="1358308525">
      <w:bodyDiv w:val="1"/>
      <w:marLeft w:val="0"/>
      <w:marRight w:val="0"/>
      <w:marTop w:val="0"/>
      <w:marBottom w:val="0"/>
      <w:divBdr>
        <w:top w:val="none" w:sz="0" w:space="0" w:color="auto"/>
        <w:left w:val="none" w:sz="0" w:space="0" w:color="auto"/>
        <w:bottom w:val="none" w:sz="0" w:space="0" w:color="auto"/>
        <w:right w:val="none" w:sz="0" w:space="0" w:color="auto"/>
      </w:divBdr>
    </w:div>
    <w:div w:id="1606692550">
      <w:bodyDiv w:val="1"/>
      <w:marLeft w:val="0"/>
      <w:marRight w:val="0"/>
      <w:marTop w:val="0"/>
      <w:marBottom w:val="0"/>
      <w:divBdr>
        <w:top w:val="none" w:sz="0" w:space="0" w:color="auto"/>
        <w:left w:val="none" w:sz="0" w:space="0" w:color="auto"/>
        <w:bottom w:val="none" w:sz="0" w:space="0" w:color="auto"/>
        <w:right w:val="none" w:sz="0" w:space="0" w:color="auto"/>
      </w:divBdr>
    </w:div>
    <w:div w:id="1629045203">
      <w:bodyDiv w:val="1"/>
      <w:marLeft w:val="0"/>
      <w:marRight w:val="0"/>
      <w:marTop w:val="0"/>
      <w:marBottom w:val="0"/>
      <w:divBdr>
        <w:top w:val="none" w:sz="0" w:space="0" w:color="auto"/>
        <w:left w:val="none" w:sz="0" w:space="0" w:color="auto"/>
        <w:bottom w:val="none" w:sz="0" w:space="0" w:color="auto"/>
        <w:right w:val="none" w:sz="0" w:space="0" w:color="auto"/>
      </w:divBdr>
    </w:div>
    <w:div w:id="1671516451">
      <w:bodyDiv w:val="1"/>
      <w:marLeft w:val="0"/>
      <w:marRight w:val="0"/>
      <w:marTop w:val="0"/>
      <w:marBottom w:val="0"/>
      <w:divBdr>
        <w:top w:val="none" w:sz="0" w:space="0" w:color="auto"/>
        <w:left w:val="none" w:sz="0" w:space="0" w:color="auto"/>
        <w:bottom w:val="none" w:sz="0" w:space="0" w:color="auto"/>
        <w:right w:val="none" w:sz="0" w:space="0" w:color="auto"/>
      </w:divBdr>
    </w:div>
    <w:div w:id="1890335803">
      <w:bodyDiv w:val="1"/>
      <w:marLeft w:val="0"/>
      <w:marRight w:val="0"/>
      <w:marTop w:val="0"/>
      <w:marBottom w:val="0"/>
      <w:divBdr>
        <w:top w:val="none" w:sz="0" w:space="0" w:color="auto"/>
        <w:left w:val="none" w:sz="0" w:space="0" w:color="auto"/>
        <w:bottom w:val="none" w:sz="0" w:space="0" w:color="auto"/>
        <w:right w:val="none" w:sz="0" w:space="0" w:color="auto"/>
      </w:divBdr>
    </w:div>
    <w:div w:id="1937708972">
      <w:bodyDiv w:val="1"/>
      <w:marLeft w:val="0"/>
      <w:marRight w:val="0"/>
      <w:marTop w:val="0"/>
      <w:marBottom w:val="0"/>
      <w:divBdr>
        <w:top w:val="none" w:sz="0" w:space="0" w:color="auto"/>
        <w:left w:val="none" w:sz="0" w:space="0" w:color="auto"/>
        <w:bottom w:val="none" w:sz="0" w:space="0" w:color="auto"/>
        <w:right w:val="none" w:sz="0" w:space="0" w:color="auto"/>
      </w:divBdr>
    </w:div>
    <w:div w:id="1970167940">
      <w:bodyDiv w:val="1"/>
      <w:marLeft w:val="0"/>
      <w:marRight w:val="0"/>
      <w:marTop w:val="0"/>
      <w:marBottom w:val="0"/>
      <w:divBdr>
        <w:top w:val="none" w:sz="0" w:space="0" w:color="auto"/>
        <w:left w:val="none" w:sz="0" w:space="0" w:color="auto"/>
        <w:bottom w:val="none" w:sz="0" w:space="0" w:color="auto"/>
        <w:right w:val="none" w:sz="0" w:space="0" w:color="auto"/>
      </w:divBdr>
    </w:div>
    <w:div w:id="204644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westdeanpc.org.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dmin@westdeanpc.org.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5637E-059D-484E-B16D-065C4E40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Agenda Template.dotx</Template>
  <TotalTime>150</TotalTime>
  <Pages>1</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16</cp:revision>
  <cp:lastPrinted>2024-03-21T12:10:00Z</cp:lastPrinted>
  <dcterms:created xsi:type="dcterms:W3CDTF">2024-04-08T12:43:00Z</dcterms:created>
  <dcterms:modified xsi:type="dcterms:W3CDTF">2024-04-17T09:39:00Z</dcterms:modified>
</cp:coreProperties>
</file>