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767D" w14:textId="5971664B" w:rsidR="00715B3D" w:rsidRDefault="00715B3D" w:rsidP="00BC1064">
      <w:pPr>
        <w:rPr>
          <w:sz w:val="24"/>
          <w:szCs w:val="24"/>
        </w:rPr>
      </w:pPr>
    </w:p>
    <w:p w14:paraId="6E6E3F02" w14:textId="77777777" w:rsidR="00916DCB" w:rsidRDefault="00916DCB" w:rsidP="00BC1064">
      <w:pPr>
        <w:rPr>
          <w:sz w:val="24"/>
          <w:szCs w:val="24"/>
        </w:rPr>
      </w:pPr>
    </w:p>
    <w:p w14:paraId="6F46DF61" w14:textId="2A2BCC10"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DC7CDE">
        <w:rPr>
          <w:rFonts w:cstheme="minorHAnsi"/>
          <w:sz w:val="24"/>
          <w:szCs w:val="24"/>
        </w:rPr>
        <w:t xml:space="preserve"> 5</w:t>
      </w:r>
      <w:r w:rsidR="00DC7CDE" w:rsidRPr="00DC7CDE">
        <w:rPr>
          <w:rFonts w:cstheme="minorHAnsi"/>
          <w:sz w:val="24"/>
          <w:szCs w:val="24"/>
          <w:vertAlign w:val="superscript"/>
        </w:rPr>
        <w:t>th</w:t>
      </w:r>
      <w:r w:rsidR="00DC7CDE">
        <w:rPr>
          <w:rFonts w:cstheme="minorHAnsi"/>
          <w:sz w:val="24"/>
          <w:szCs w:val="24"/>
        </w:rPr>
        <w:t xml:space="preserve"> March</w:t>
      </w:r>
      <w:r w:rsidR="00926943">
        <w:rPr>
          <w:rFonts w:cstheme="minorHAnsi"/>
          <w:sz w:val="24"/>
          <w:szCs w:val="24"/>
        </w:rPr>
        <w:t xml:space="preserve"> 2024</w:t>
      </w:r>
    </w:p>
    <w:p w14:paraId="797B62E9" w14:textId="4BC6A823"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77777777" w:rsidR="00715B3D" w:rsidRPr="009B460F" w:rsidRDefault="00715B3D" w:rsidP="00BC1064">
      <w:pPr>
        <w:rPr>
          <w:rFonts w:cstheme="minorHAnsi"/>
          <w:sz w:val="24"/>
          <w:szCs w:val="24"/>
        </w:rPr>
      </w:pPr>
    </w:p>
    <w:p w14:paraId="5C84BF81" w14:textId="7423820D" w:rsidR="00574027" w:rsidRPr="009B460F"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S Dunford, </w:t>
      </w:r>
      <w:r w:rsidR="00865231" w:rsidRPr="009B460F">
        <w:rPr>
          <w:rFonts w:eastAsia="Calibri" w:cstheme="minorHAnsi"/>
          <w:b/>
        </w:rPr>
        <w:t xml:space="preserve"> B Evans, </w:t>
      </w:r>
      <w:r w:rsidR="001735D6" w:rsidRPr="009B460F">
        <w:rPr>
          <w:rFonts w:eastAsia="Calibri" w:cstheme="minorHAnsi"/>
          <w:b/>
        </w:rPr>
        <w:t>S Yeates</w:t>
      </w:r>
      <w:r w:rsidR="00926943">
        <w:rPr>
          <w:rFonts w:eastAsia="Calibri" w:cstheme="minorHAnsi"/>
          <w:b/>
        </w:rPr>
        <w:t xml:space="preserve">, </w:t>
      </w:r>
      <w:r w:rsidR="00D51EA9">
        <w:rPr>
          <w:rFonts w:eastAsia="Calibri" w:cstheme="minorHAnsi"/>
          <w:b/>
        </w:rPr>
        <w:t xml:space="preserve">S Lewis </w:t>
      </w:r>
      <w:r w:rsidR="00B417CF" w:rsidRPr="009B460F">
        <w:rPr>
          <w:rFonts w:eastAsia="Calibri" w:cstheme="minorHAnsi"/>
          <w:b/>
        </w:rPr>
        <w:t xml:space="preserve">&amp; </w:t>
      </w:r>
      <w:r w:rsidR="00926943">
        <w:rPr>
          <w:rFonts w:eastAsia="Calibri" w:cstheme="minorHAnsi"/>
          <w:b/>
        </w:rPr>
        <w:t>E Cooper</w:t>
      </w:r>
    </w:p>
    <w:p w14:paraId="6BB3ADA6" w14:textId="2C3AC111" w:rsidR="00CF6651" w:rsidRPr="009B460F" w:rsidRDefault="00865231" w:rsidP="00CF6651">
      <w:pPr>
        <w:rPr>
          <w:rFonts w:eastAsia="Calibri" w:cstheme="minorHAnsi"/>
          <w:b/>
        </w:rPr>
      </w:pPr>
      <w:r w:rsidRPr="009B460F">
        <w:rPr>
          <w:rFonts w:eastAsia="Calibri" w:cstheme="minorHAnsi"/>
          <w:b/>
        </w:rPr>
        <w:t>Clerk:</w:t>
      </w:r>
      <w:r w:rsidRPr="009B460F">
        <w:rPr>
          <w:rFonts w:eastAsia="Calibri" w:cstheme="minorHAnsi"/>
          <w:b/>
        </w:rPr>
        <w:tab/>
      </w:r>
      <w:r w:rsidR="00DC7CDE">
        <w:rPr>
          <w:rFonts w:eastAsia="Calibri" w:cstheme="minorHAnsi"/>
          <w:b/>
        </w:rPr>
        <w:t>P Holland</w:t>
      </w:r>
    </w:p>
    <w:p w14:paraId="61FF089D" w14:textId="77777777" w:rsidR="001735D6" w:rsidRPr="009B460F" w:rsidRDefault="001735D6" w:rsidP="00CF6651">
      <w:pPr>
        <w:rPr>
          <w:rFonts w:eastAsia="Calibri" w:cstheme="minorHAnsi"/>
          <w:b/>
        </w:rPr>
      </w:pPr>
    </w:p>
    <w:p w14:paraId="25F4D399" w14:textId="08433180" w:rsidR="005E35A1" w:rsidRPr="009B460F" w:rsidRDefault="005E35A1" w:rsidP="00CF6651">
      <w:pPr>
        <w:rPr>
          <w:rFonts w:eastAsia="Calibri" w:cstheme="minorHAnsi"/>
          <w:b/>
        </w:rPr>
      </w:pPr>
      <w:r w:rsidRPr="009B460F">
        <w:rPr>
          <w:rFonts w:eastAsia="Calibri" w:cstheme="minorHAnsi"/>
          <w:b/>
        </w:rPr>
        <w:t>Public Questions &amp; Comments</w:t>
      </w:r>
    </w:p>
    <w:p w14:paraId="3300F79C" w14:textId="77777777" w:rsidR="002A0651" w:rsidRDefault="002A0651" w:rsidP="00CF6651">
      <w:pPr>
        <w:rPr>
          <w:rFonts w:eastAsia="Calibri" w:cstheme="minorHAnsi"/>
          <w:b/>
        </w:rPr>
      </w:pPr>
    </w:p>
    <w:p w14:paraId="0CA16B33" w14:textId="2DC4BA5F" w:rsidR="00951C1B" w:rsidRDefault="00DB313E" w:rsidP="00CF6651">
      <w:pPr>
        <w:rPr>
          <w:rFonts w:eastAsia="Calibri" w:cstheme="minorHAnsi"/>
          <w:bCs/>
        </w:rPr>
      </w:pPr>
      <w:r>
        <w:rPr>
          <w:rFonts w:eastAsia="Calibri" w:cstheme="minorHAnsi"/>
          <w:bCs/>
        </w:rPr>
        <w:t xml:space="preserve">Cllr Dunford welcomed </w:t>
      </w:r>
      <w:r w:rsidR="00DC7CDE">
        <w:rPr>
          <w:rFonts w:eastAsia="Calibri" w:cstheme="minorHAnsi"/>
          <w:bCs/>
        </w:rPr>
        <w:t xml:space="preserve">3 Members of public </w:t>
      </w:r>
      <w:r>
        <w:rPr>
          <w:rFonts w:eastAsia="Calibri" w:cstheme="minorHAnsi"/>
          <w:bCs/>
        </w:rPr>
        <w:t>and all in attendance introduced themselves</w:t>
      </w:r>
      <w:r w:rsidR="00B25270">
        <w:rPr>
          <w:rFonts w:eastAsia="Calibri" w:cstheme="minorHAnsi"/>
          <w:bCs/>
        </w:rPr>
        <w:t>.  A member of public raised concerns on the Appeal lodged for P0346/23/OUT -  land at Blue Rock Cresent Bream</w:t>
      </w:r>
      <w:r w:rsidR="00951C1B">
        <w:rPr>
          <w:rFonts w:eastAsia="Calibri" w:cstheme="minorHAnsi"/>
          <w:bCs/>
        </w:rPr>
        <w:t>, noting that points within the appeal could be disproved.</w:t>
      </w:r>
      <w:r w:rsidR="00782406">
        <w:rPr>
          <w:rFonts w:eastAsia="Calibri" w:cstheme="minorHAnsi"/>
          <w:bCs/>
        </w:rPr>
        <w:t xml:space="preserve">  </w:t>
      </w:r>
      <w:r w:rsidR="00951C1B">
        <w:rPr>
          <w:rFonts w:eastAsia="Calibri" w:cstheme="minorHAnsi"/>
          <w:bCs/>
        </w:rPr>
        <w:t xml:space="preserve">A copy of the typed document </w:t>
      </w:r>
      <w:r w:rsidR="00782406">
        <w:rPr>
          <w:rFonts w:eastAsia="Calibri" w:cstheme="minorHAnsi"/>
          <w:bCs/>
        </w:rPr>
        <w:t xml:space="preserve">outlining all points was </w:t>
      </w:r>
      <w:r w:rsidR="00951C1B">
        <w:rPr>
          <w:rFonts w:eastAsia="Calibri" w:cstheme="minorHAnsi"/>
          <w:bCs/>
        </w:rPr>
        <w:t xml:space="preserve">handed to the office </w:t>
      </w:r>
      <w:r w:rsidR="00782406">
        <w:rPr>
          <w:rFonts w:eastAsia="Calibri" w:cstheme="minorHAnsi"/>
          <w:bCs/>
        </w:rPr>
        <w:t xml:space="preserve">and </w:t>
      </w:r>
      <w:r w:rsidR="00951C1B">
        <w:rPr>
          <w:rFonts w:eastAsia="Calibri" w:cstheme="minorHAnsi"/>
          <w:bCs/>
        </w:rPr>
        <w:t>circulated</w:t>
      </w:r>
      <w:r w:rsidR="00782406">
        <w:rPr>
          <w:rFonts w:eastAsia="Calibri" w:cstheme="minorHAnsi"/>
          <w:bCs/>
        </w:rPr>
        <w:t xml:space="preserve"> to all Councillors.</w:t>
      </w:r>
    </w:p>
    <w:p w14:paraId="659753CF" w14:textId="77777777" w:rsidR="00782406" w:rsidRDefault="00782406" w:rsidP="00CF6651">
      <w:pPr>
        <w:rPr>
          <w:rFonts w:eastAsia="Calibri" w:cstheme="minorHAnsi"/>
          <w:bCs/>
        </w:rPr>
      </w:pPr>
    </w:p>
    <w:p w14:paraId="69E414A0" w14:textId="528F1960" w:rsidR="00782406" w:rsidRDefault="00782406" w:rsidP="00CF6651">
      <w:pPr>
        <w:rPr>
          <w:rFonts w:eastAsia="Calibri" w:cstheme="minorHAnsi"/>
          <w:bCs/>
        </w:rPr>
      </w:pPr>
      <w:r>
        <w:rPr>
          <w:rFonts w:eastAsia="Calibri" w:cstheme="minorHAnsi"/>
          <w:bCs/>
        </w:rPr>
        <w:t xml:space="preserve">This item was listed under Chairs Items </w:t>
      </w:r>
      <w:r w:rsidR="003E09C1">
        <w:rPr>
          <w:rFonts w:eastAsia="Calibri" w:cstheme="minorHAnsi"/>
          <w:bCs/>
        </w:rPr>
        <w:t>and brought forward.</w:t>
      </w:r>
    </w:p>
    <w:p w14:paraId="21AFDE05" w14:textId="77777777" w:rsidR="003E09C1" w:rsidRDefault="003E09C1" w:rsidP="00CF6651">
      <w:pPr>
        <w:rPr>
          <w:rFonts w:eastAsia="Calibri" w:cstheme="minorHAnsi"/>
          <w:bCs/>
        </w:rPr>
      </w:pPr>
    </w:p>
    <w:p w14:paraId="5CE522F0" w14:textId="66B79446" w:rsidR="003E09C1" w:rsidRDefault="003E09C1" w:rsidP="00CF6651">
      <w:pPr>
        <w:rPr>
          <w:rFonts w:eastAsia="Calibri" w:cstheme="minorHAnsi"/>
          <w:bCs/>
        </w:rPr>
      </w:pPr>
      <w:r>
        <w:rPr>
          <w:rFonts w:eastAsia="Calibri" w:cstheme="minorHAnsi"/>
          <w:bCs/>
        </w:rPr>
        <w:t>After further discussion Cllr Dunford summed up with the following points:-</w:t>
      </w:r>
    </w:p>
    <w:p w14:paraId="045E922E" w14:textId="2BED2A81" w:rsidR="003E09C1" w:rsidRPr="00471B57" w:rsidRDefault="003E09C1" w:rsidP="00471B57">
      <w:pPr>
        <w:pStyle w:val="ListParagraph"/>
        <w:numPr>
          <w:ilvl w:val="0"/>
          <w:numId w:val="26"/>
        </w:numPr>
        <w:rPr>
          <w:rFonts w:eastAsia="Calibri" w:cstheme="minorHAnsi"/>
          <w:bCs/>
        </w:rPr>
      </w:pPr>
      <w:r>
        <w:rPr>
          <w:rFonts w:eastAsia="Calibri" w:cstheme="minorHAnsi"/>
          <w:bCs/>
        </w:rPr>
        <w:t>West Dean Parish Council will write to the Planning Inspector to support the original Forest of Dean District Council</w:t>
      </w:r>
      <w:r w:rsidR="000A1E23">
        <w:rPr>
          <w:rFonts w:eastAsia="Calibri" w:cstheme="minorHAnsi"/>
          <w:bCs/>
        </w:rPr>
        <w:t xml:space="preserve">’s </w:t>
      </w:r>
      <w:r>
        <w:rPr>
          <w:rFonts w:eastAsia="Calibri" w:cstheme="minorHAnsi"/>
          <w:bCs/>
        </w:rPr>
        <w:t>decision of refusal</w:t>
      </w:r>
      <w:r w:rsidR="00471B57">
        <w:rPr>
          <w:rFonts w:eastAsia="Calibri" w:cstheme="minorHAnsi"/>
          <w:bCs/>
        </w:rPr>
        <w:t xml:space="preserve"> and citing the points raising in original objection and those made below.</w:t>
      </w:r>
    </w:p>
    <w:p w14:paraId="1ADA9DFF" w14:textId="0BFFD72C" w:rsidR="003E09C1" w:rsidRDefault="003E09C1" w:rsidP="003E09C1">
      <w:pPr>
        <w:pStyle w:val="ListParagraph"/>
        <w:numPr>
          <w:ilvl w:val="0"/>
          <w:numId w:val="25"/>
        </w:numPr>
        <w:rPr>
          <w:rFonts w:eastAsia="Calibri" w:cstheme="minorHAnsi"/>
          <w:bCs/>
        </w:rPr>
      </w:pPr>
      <w:r>
        <w:rPr>
          <w:rFonts w:eastAsia="Calibri" w:cstheme="minorHAnsi"/>
          <w:bCs/>
        </w:rPr>
        <w:t>Local concerns on the Important Open Area (IOA) will be quoted and comment will be made on the importance of the field as an ecological site for both the range of wildlife and the local people</w:t>
      </w:r>
      <w:r w:rsidR="002C7DCE">
        <w:rPr>
          <w:rFonts w:eastAsia="Calibri" w:cstheme="minorHAnsi"/>
          <w:bCs/>
        </w:rPr>
        <w:t>.</w:t>
      </w:r>
    </w:p>
    <w:p w14:paraId="055C08DA" w14:textId="5824149F" w:rsidR="002C7DCE" w:rsidRDefault="002C7DCE" w:rsidP="003E09C1">
      <w:pPr>
        <w:pStyle w:val="ListParagraph"/>
        <w:numPr>
          <w:ilvl w:val="0"/>
          <w:numId w:val="25"/>
        </w:numPr>
        <w:rPr>
          <w:rFonts w:eastAsia="Calibri" w:cstheme="minorHAnsi"/>
          <w:bCs/>
        </w:rPr>
      </w:pPr>
      <w:r>
        <w:rPr>
          <w:rFonts w:eastAsia="Calibri" w:cstheme="minorHAnsi"/>
          <w:bCs/>
        </w:rPr>
        <w:t xml:space="preserve">As one of the last IOA’s in Bream area </w:t>
      </w:r>
      <w:r w:rsidR="00471B57">
        <w:rPr>
          <w:rFonts w:eastAsia="Calibri" w:cstheme="minorHAnsi"/>
          <w:bCs/>
        </w:rPr>
        <w:t xml:space="preserve">it </w:t>
      </w:r>
      <w:r>
        <w:rPr>
          <w:rFonts w:eastAsia="Calibri" w:cstheme="minorHAnsi"/>
          <w:bCs/>
        </w:rPr>
        <w:t>has more significance to local well-being and street scene making the area still feel Rural.</w:t>
      </w:r>
    </w:p>
    <w:p w14:paraId="7DFBDC42" w14:textId="57860C35" w:rsidR="002C7DCE" w:rsidRDefault="002C7DCE" w:rsidP="003E09C1">
      <w:pPr>
        <w:pStyle w:val="ListParagraph"/>
        <w:numPr>
          <w:ilvl w:val="0"/>
          <w:numId w:val="25"/>
        </w:numPr>
        <w:rPr>
          <w:rFonts w:eastAsia="Calibri" w:cstheme="minorHAnsi"/>
          <w:bCs/>
        </w:rPr>
      </w:pPr>
      <w:r>
        <w:rPr>
          <w:rFonts w:eastAsia="Calibri" w:cstheme="minorHAnsi"/>
          <w:bCs/>
        </w:rPr>
        <w:t xml:space="preserve">The safety aspects of traffic on this road </w:t>
      </w:r>
      <w:r w:rsidR="00471B57">
        <w:rPr>
          <w:rFonts w:eastAsia="Calibri" w:cstheme="minorHAnsi"/>
          <w:bCs/>
        </w:rPr>
        <w:t xml:space="preserve">at present and </w:t>
      </w:r>
      <w:r>
        <w:rPr>
          <w:rFonts w:eastAsia="Calibri" w:cstheme="minorHAnsi"/>
          <w:bCs/>
        </w:rPr>
        <w:t>when building is in progress as there are no pavements or passing places for pedestrians or vehicles.</w:t>
      </w:r>
    </w:p>
    <w:p w14:paraId="0A4AB67E" w14:textId="46798440" w:rsidR="002C7DCE" w:rsidRPr="003E09C1" w:rsidRDefault="000A1E23" w:rsidP="003E09C1">
      <w:pPr>
        <w:pStyle w:val="ListParagraph"/>
        <w:numPr>
          <w:ilvl w:val="0"/>
          <w:numId w:val="25"/>
        </w:numPr>
        <w:rPr>
          <w:rFonts w:eastAsia="Calibri" w:cstheme="minorHAnsi"/>
          <w:bCs/>
        </w:rPr>
      </w:pPr>
      <w:r>
        <w:rPr>
          <w:rFonts w:eastAsia="Calibri" w:cstheme="minorHAnsi"/>
          <w:bCs/>
        </w:rPr>
        <w:t>West Dean Parish Council would strongly recommend that the Planning Inspector visit this site to get a true picture of the sites importance.</w:t>
      </w:r>
    </w:p>
    <w:p w14:paraId="5AC79FB6" w14:textId="77777777" w:rsidR="005E35A1" w:rsidRDefault="005E35A1" w:rsidP="00CF6651">
      <w:pPr>
        <w:rPr>
          <w:rFonts w:eastAsia="Calibri" w:cstheme="minorHAnsi"/>
          <w:b/>
        </w:rPr>
      </w:pPr>
    </w:p>
    <w:p w14:paraId="019CD02F" w14:textId="561AA2C2" w:rsidR="00C61B4C" w:rsidRDefault="00C61B4C" w:rsidP="00CF6651">
      <w:pPr>
        <w:rPr>
          <w:rFonts w:eastAsia="Calibri" w:cstheme="minorHAnsi"/>
          <w:b/>
        </w:rPr>
      </w:pPr>
      <w:r>
        <w:rPr>
          <w:rFonts w:eastAsia="Calibri" w:cstheme="minorHAnsi"/>
          <w:b/>
        </w:rPr>
        <w:t>Members of Public left at 5.23pm</w:t>
      </w:r>
    </w:p>
    <w:p w14:paraId="590C32FD" w14:textId="77777777" w:rsidR="00C61B4C" w:rsidRPr="009B460F" w:rsidRDefault="00C61B4C" w:rsidP="00CF6651">
      <w:pPr>
        <w:rPr>
          <w:rFonts w:eastAsia="Calibri" w:cstheme="minorHAnsi"/>
          <w:b/>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3671DC41" w14:textId="458D9F5C" w:rsidR="00926943" w:rsidRPr="00926943" w:rsidRDefault="00926943" w:rsidP="000A1E23">
      <w:pPr>
        <w:pStyle w:val="NoSpacing"/>
        <w:ind w:firstLine="720"/>
        <w:rPr>
          <w:rFonts w:asciiTheme="minorHAnsi" w:eastAsia="Calibri" w:hAnsiTheme="minorHAnsi" w:cstheme="minorHAnsi"/>
          <w:bCs/>
        </w:rPr>
      </w:pPr>
      <w:r>
        <w:rPr>
          <w:rFonts w:asciiTheme="minorHAnsi" w:eastAsia="Calibri" w:hAnsiTheme="minorHAnsi" w:cstheme="minorHAnsi"/>
          <w:bCs/>
        </w:rPr>
        <w:t xml:space="preserve">Received from </w:t>
      </w:r>
      <w:r w:rsidR="00B679EF">
        <w:rPr>
          <w:rFonts w:asciiTheme="minorHAnsi" w:eastAsia="Calibri" w:hAnsiTheme="minorHAnsi" w:cstheme="minorHAnsi"/>
          <w:bCs/>
        </w:rPr>
        <w:t>K Carpenter</w:t>
      </w:r>
    </w:p>
    <w:p w14:paraId="77AB9C05" w14:textId="77777777" w:rsidR="00B83CA7" w:rsidRDefault="00B83CA7"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03762496" w14:textId="49062E92" w:rsidR="00B83CA7" w:rsidRDefault="00B679EF" w:rsidP="000A1E23">
      <w:pPr>
        <w:pStyle w:val="NoSpacing"/>
        <w:ind w:firstLine="720"/>
        <w:rPr>
          <w:rFonts w:asciiTheme="minorHAnsi" w:eastAsia="Calibri" w:hAnsiTheme="minorHAnsi" w:cstheme="minorHAnsi"/>
          <w:bCs/>
        </w:rPr>
      </w:pPr>
      <w:r>
        <w:rPr>
          <w:rFonts w:asciiTheme="minorHAnsi" w:eastAsia="Calibri" w:hAnsiTheme="minorHAnsi" w:cstheme="minorHAnsi"/>
          <w:bCs/>
        </w:rPr>
        <w:t>None</w:t>
      </w:r>
    </w:p>
    <w:p w14:paraId="3782E1FC" w14:textId="77777777" w:rsidR="00D51EA9" w:rsidRPr="00D51EA9" w:rsidRDefault="00D51EA9" w:rsidP="00B83CA7">
      <w:pPr>
        <w:pStyle w:val="NoSpacing"/>
        <w:rPr>
          <w:rFonts w:asciiTheme="minorHAnsi" w:eastAsia="Calibri" w:hAnsiTheme="minorHAnsi" w:cstheme="minorHAnsi"/>
          <w:bCs/>
        </w:rPr>
      </w:pPr>
    </w:p>
    <w:p w14:paraId="66664D21" w14:textId="5238CE27"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Pr>
          <w:rFonts w:asciiTheme="minorHAnsi" w:eastAsia="Calibri" w:hAnsiTheme="minorHAnsi" w:cstheme="minorHAnsi"/>
          <w:b/>
        </w:rPr>
        <w:t xml:space="preserve"> (</w:t>
      </w:r>
      <w:r w:rsidR="00B679EF">
        <w:rPr>
          <w:rFonts w:asciiTheme="minorHAnsi" w:hAnsiTheme="minorHAnsi" w:cstheme="minorHAnsi"/>
          <w:b/>
        </w:rPr>
        <w:t>20</w:t>
      </w:r>
      <w:r w:rsidR="00B679EF" w:rsidRPr="00B679EF">
        <w:rPr>
          <w:rFonts w:asciiTheme="minorHAnsi" w:hAnsiTheme="minorHAnsi" w:cstheme="minorHAnsi"/>
          <w:b/>
          <w:vertAlign w:val="superscript"/>
        </w:rPr>
        <w:t>th</w:t>
      </w:r>
      <w:r w:rsidR="00B679EF">
        <w:rPr>
          <w:rFonts w:asciiTheme="minorHAnsi" w:hAnsiTheme="minorHAnsi" w:cstheme="minorHAnsi"/>
          <w:b/>
        </w:rPr>
        <w:t xml:space="preserve"> </w:t>
      </w:r>
      <w:r w:rsidR="00D51EA9">
        <w:rPr>
          <w:rFonts w:asciiTheme="minorHAnsi" w:hAnsiTheme="minorHAnsi" w:cstheme="minorHAnsi"/>
          <w:b/>
        </w:rPr>
        <w:t>February</w:t>
      </w:r>
      <w:r>
        <w:rPr>
          <w:rFonts w:asciiTheme="minorHAnsi" w:hAnsiTheme="minorHAnsi" w:cstheme="minorHAnsi"/>
          <w:b/>
        </w:rPr>
        <w:t xml:space="preserve"> 2024</w:t>
      </w:r>
      <w:r>
        <w:rPr>
          <w:rFonts w:asciiTheme="minorHAnsi" w:eastAsia="Calibri" w:hAnsiTheme="minorHAnsi" w:cstheme="minorHAnsi"/>
          <w:b/>
        </w:rPr>
        <w:t>)</w:t>
      </w:r>
      <w:r w:rsidRPr="00BF22B3">
        <w:rPr>
          <w:rFonts w:asciiTheme="minorHAnsi" w:eastAsia="Calibri" w:hAnsiTheme="minorHAnsi" w:cstheme="minorHAnsi"/>
          <w:b/>
        </w:rPr>
        <w:t xml:space="preserve"> </w:t>
      </w:r>
    </w:p>
    <w:p w14:paraId="500EAF92" w14:textId="77777777" w:rsidR="00926943" w:rsidRDefault="00926943" w:rsidP="00B83CA7">
      <w:pPr>
        <w:pStyle w:val="NoSpacing"/>
        <w:rPr>
          <w:rFonts w:asciiTheme="minorHAnsi" w:eastAsia="Calibri" w:hAnsiTheme="minorHAnsi" w:cstheme="minorHAnsi"/>
          <w:b/>
        </w:rPr>
      </w:pPr>
    </w:p>
    <w:p w14:paraId="630B57EF" w14:textId="6C92E971" w:rsidR="00926943" w:rsidRDefault="009C7DF7" w:rsidP="000A1E23">
      <w:pPr>
        <w:pStyle w:val="NoSpacing"/>
        <w:ind w:firstLine="720"/>
        <w:rPr>
          <w:rFonts w:asciiTheme="minorHAnsi" w:eastAsia="Calibri" w:hAnsiTheme="minorHAnsi" w:cstheme="minorHAnsi"/>
          <w:bCs/>
        </w:rPr>
      </w:pPr>
      <w:r w:rsidRPr="009C7DF7">
        <w:rPr>
          <w:rFonts w:asciiTheme="minorHAnsi" w:eastAsia="Calibri" w:hAnsiTheme="minorHAnsi" w:cstheme="minorHAnsi"/>
          <w:bCs/>
        </w:rPr>
        <w:t>The minutes of the last meeting were agreed as an accurate record and signed by the Chair.</w:t>
      </w:r>
    </w:p>
    <w:p w14:paraId="3F31EE9D" w14:textId="77777777" w:rsidR="00C61B4C" w:rsidRDefault="00C61B4C" w:rsidP="000A1E23">
      <w:pPr>
        <w:pStyle w:val="NoSpacing"/>
        <w:ind w:firstLine="720"/>
        <w:rPr>
          <w:rFonts w:asciiTheme="minorHAnsi" w:eastAsia="Calibri" w:hAnsiTheme="minorHAnsi" w:cstheme="minorHAnsi"/>
          <w:bCs/>
        </w:rPr>
      </w:pPr>
    </w:p>
    <w:p w14:paraId="67984330" w14:textId="77777777" w:rsidR="00C61B4C" w:rsidRPr="009C7DF7" w:rsidRDefault="00C61B4C" w:rsidP="000A1E23">
      <w:pPr>
        <w:pStyle w:val="NoSpacing"/>
        <w:ind w:firstLine="720"/>
        <w:rPr>
          <w:rFonts w:asciiTheme="minorHAnsi" w:eastAsia="Calibri" w:hAnsiTheme="minorHAnsi" w:cstheme="minorHAnsi"/>
          <w:bCs/>
        </w:rPr>
      </w:pPr>
    </w:p>
    <w:p w14:paraId="7DA9E57E" w14:textId="77777777" w:rsidR="00B83CA7" w:rsidRDefault="00B83CA7" w:rsidP="00B83CA7">
      <w:pPr>
        <w:pStyle w:val="NoSpacing"/>
        <w:rPr>
          <w:rFonts w:asciiTheme="minorHAnsi" w:hAnsiTheme="minorHAnsi" w:cstheme="minorHAnsi"/>
          <w:b/>
        </w:rPr>
      </w:pPr>
    </w:p>
    <w:p w14:paraId="2488F3CF" w14:textId="57566FC3" w:rsidR="00B83CA7" w:rsidRDefault="00B83CA7" w:rsidP="00B83CA7">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1F543B34" w14:textId="77777777" w:rsidR="00D51EA9" w:rsidRDefault="00D51EA9" w:rsidP="00D51EA9">
      <w:pPr>
        <w:pStyle w:val="NoSpacing"/>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7D700CE8" w14:textId="77777777" w:rsidR="00D51EA9" w:rsidRDefault="00D51EA9" w:rsidP="00D51EA9">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4EAC2A60" w14:textId="77777777" w:rsidR="00D51EA9" w:rsidRDefault="00D51EA9" w:rsidP="00D51EA9">
      <w:pPr>
        <w:pStyle w:val="NoSpacing"/>
        <w:rPr>
          <w:rFonts w:asciiTheme="minorHAnsi" w:hAnsiTheme="minorHAnsi" w:cstheme="minorHAnsi"/>
          <w:b/>
          <w:i/>
        </w:rPr>
      </w:pPr>
    </w:p>
    <w:p w14:paraId="4A570C69" w14:textId="4B7A0C69" w:rsidR="00DC7CDE" w:rsidRDefault="00DC7CDE" w:rsidP="00D51EA9">
      <w:pPr>
        <w:pStyle w:val="NoSpacing"/>
        <w:rPr>
          <w:rFonts w:asciiTheme="minorHAnsi" w:hAnsiTheme="minorHAnsi" w:cstheme="minorHAnsi"/>
          <w:bCs/>
          <w:iCs/>
        </w:rPr>
      </w:pPr>
      <w:r>
        <w:rPr>
          <w:rFonts w:asciiTheme="minorHAnsi" w:hAnsiTheme="minorHAnsi" w:cstheme="minorHAnsi"/>
          <w:bCs/>
          <w:iCs/>
        </w:rPr>
        <w:t>None received</w:t>
      </w:r>
    </w:p>
    <w:p w14:paraId="046DA1B5" w14:textId="77777777" w:rsidR="00DC7CDE" w:rsidRPr="00DC7CDE" w:rsidRDefault="00DC7CDE" w:rsidP="00D51EA9">
      <w:pPr>
        <w:pStyle w:val="NoSpacing"/>
        <w:rPr>
          <w:rFonts w:asciiTheme="minorHAnsi" w:hAnsiTheme="minorHAnsi" w:cstheme="minorHAnsi"/>
          <w:bCs/>
          <w:iCs/>
        </w:rPr>
      </w:pPr>
    </w:p>
    <w:p w14:paraId="77A814D7" w14:textId="77777777" w:rsidR="00D51EA9" w:rsidRPr="00D51EA9" w:rsidRDefault="00D51EA9" w:rsidP="00D51EA9">
      <w:pPr>
        <w:rPr>
          <w:rFonts w:eastAsia="MS Mincho" w:cstheme="minorHAnsi"/>
          <w:b/>
          <w:u w:val="single"/>
        </w:rPr>
      </w:pPr>
      <w:r w:rsidRPr="00D51EA9">
        <w:rPr>
          <w:rFonts w:eastAsia="MS Mincho" w:cstheme="minorHAnsi"/>
          <w:b/>
          <w:u w:val="single"/>
        </w:rPr>
        <w:t>4b) Berry Hill Ward</w:t>
      </w:r>
    </w:p>
    <w:p w14:paraId="06346ED3" w14:textId="77777777" w:rsidR="00D51EA9" w:rsidRPr="00D51EA9" w:rsidRDefault="00D51EA9" w:rsidP="00D51EA9">
      <w:pPr>
        <w:rPr>
          <w:rFonts w:eastAsia="MS Mincho" w:cstheme="minorHAnsi"/>
          <w:b/>
          <w:i/>
        </w:rPr>
      </w:pPr>
      <w:r w:rsidRPr="00D51EA9">
        <w:rPr>
          <w:rFonts w:eastAsia="MS Mincho" w:cstheme="minorHAnsi"/>
          <w:b/>
          <w:i/>
        </w:rPr>
        <w:t>Please note that planning applications for the Berry Hill and Christchurch wards must be compliant with the Neighbourhood Development Plan for the area.</w:t>
      </w:r>
    </w:p>
    <w:p w14:paraId="248C4BBA" w14:textId="77777777" w:rsidR="00D51EA9" w:rsidRPr="00D51EA9" w:rsidRDefault="00D51EA9" w:rsidP="00D51EA9">
      <w:pPr>
        <w:rPr>
          <w:rFonts w:eastAsia="MS Mincho" w:cstheme="minorHAnsi"/>
          <w:b/>
          <w:i/>
        </w:rPr>
      </w:pPr>
    </w:p>
    <w:p w14:paraId="488416ED" w14:textId="77777777" w:rsidR="00DC7CDE" w:rsidRDefault="00DC7CDE" w:rsidP="00DC7CDE">
      <w:pPr>
        <w:pStyle w:val="NoSpacing"/>
        <w:rPr>
          <w:rFonts w:asciiTheme="minorHAnsi" w:hAnsiTheme="minorHAnsi" w:cstheme="minorHAnsi"/>
          <w:bCs/>
          <w:iCs/>
        </w:rPr>
      </w:pPr>
      <w:r>
        <w:rPr>
          <w:rFonts w:asciiTheme="minorHAnsi" w:hAnsiTheme="minorHAnsi" w:cstheme="minorHAnsi"/>
          <w:bCs/>
          <w:iCs/>
        </w:rPr>
        <w:t>None received</w:t>
      </w:r>
    </w:p>
    <w:p w14:paraId="42C675FA" w14:textId="77777777" w:rsidR="00D51EA9" w:rsidRDefault="00D51EA9" w:rsidP="00D51EA9">
      <w:pPr>
        <w:rPr>
          <w:rFonts w:eastAsia="MS Mincho" w:cstheme="minorHAnsi"/>
          <w:b/>
          <w:u w:val="single"/>
        </w:rPr>
      </w:pPr>
    </w:p>
    <w:p w14:paraId="52A8DA5A" w14:textId="77777777" w:rsidR="00D51EA9" w:rsidRDefault="00D51EA9" w:rsidP="00D51EA9">
      <w:pPr>
        <w:rPr>
          <w:rFonts w:eastAsia="MS Mincho" w:cstheme="minorHAnsi"/>
          <w:b/>
          <w:u w:val="single"/>
        </w:rPr>
      </w:pPr>
      <w:r>
        <w:rPr>
          <w:rFonts w:eastAsia="MS Mincho" w:cstheme="minorHAnsi"/>
          <w:b/>
          <w:u w:val="single"/>
        </w:rPr>
        <w:t>4c) Christchurch Ward</w:t>
      </w:r>
    </w:p>
    <w:p w14:paraId="32CD8311" w14:textId="77777777" w:rsidR="00D51EA9" w:rsidRDefault="00D51EA9" w:rsidP="00D51EA9">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79592B19" w14:textId="77777777" w:rsidR="00DC7CDE" w:rsidRDefault="00DC7CDE" w:rsidP="00D51EA9">
      <w:pPr>
        <w:rPr>
          <w:rFonts w:eastAsia="MS Mincho" w:cstheme="minorHAnsi"/>
          <w:b/>
          <w:i/>
        </w:rPr>
      </w:pPr>
    </w:p>
    <w:p w14:paraId="0E706A7A" w14:textId="77777777" w:rsidR="00DC7CDE" w:rsidRDefault="00DC7CDE" w:rsidP="00DC7CDE">
      <w:pPr>
        <w:pStyle w:val="NoSpacing"/>
        <w:rPr>
          <w:rFonts w:asciiTheme="minorHAnsi" w:hAnsiTheme="minorHAnsi" w:cstheme="minorHAnsi"/>
          <w:bCs/>
          <w:iCs/>
        </w:rPr>
      </w:pPr>
      <w:r>
        <w:rPr>
          <w:rFonts w:asciiTheme="minorHAnsi" w:hAnsiTheme="minorHAnsi" w:cstheme="minorHAnsi"/>
          <w:bCs/>
          <w:iCs/>
        </w:rPr>
        <w:t>None received</w:t>
      </w:r>
    </w:p>
    <w:p w14:paraId="6B603EF4" w14:textId="77777777" w:rsidR="00B679EF" w:rsidRDefault="00B679EF" w:rsidP="00DC7CDE">
      <w:pPr>
        <w:pStyle w:val="NoSpacing"/>
        <w:rPr>
          <w:rFonts w:asciiTheme="minorHAnsi" w:hAnsiTheme="minorHAnsi" w:cstheme="minorHAnsi"/>
          <w:bCs/>
          <w:iCs/>
        </w:rPr>
      </w:pPr>
    </w:p>
    <w:p w14:paraId="1129EAE3" w14:textId="77777777" w:rsidR="00D51EA9" w:rsidRPr="00517592" w:rsidRDefault="00D51EA9" w:rsidP="00D51EA9">
      <w:pPr>
        <w:rPr>
          <w:rFonts w:eastAsia="MS Mincho" w:cstheme="minorHAnsi"/>
          <w:bCs/>
          <w:iCs/>
        </w:rPr>
      </w:pPr>
    </w:p>
    <w:p w14:paraId="1024B36D" w14:textId="77777777" w:rsidR="00D51EA9" w:rsidRDefault="00D51EA9" w:rsidP="00D51EA9">
      <w:pPr>
        <w:rPr>
          <w:rFonts w:cstheme="minorHAnsi"/>
          <w:b/>
          <w:u w:val="single"/>
        </w:rPr>
      </w:pPr>
      <w:r>
        <w:rPr>
          <w:rFonts w:cstheme="minorHAnsi"/>
          <w:b/>
          <w:u w:val="single"/>
        </w:rPr>
        <w:t xml:space="preserve">4d) </w:t>
      </w:r>
      <w:r w:rsidRPr="00E5464B">
        <w:rPr>
          <w:rFonts w:cstheme="minorHAnsi"/>
          <w:b/>
          <w:u w:val="single"/>
        </w:rPr>
        <w:t>Pillowell Ward</w:t>
      </w:r>
    </w:p>
    <w:p w14:paraId="6B040F79" w14:textId="77777777" w:rsidR="00D51EA9" w:rsidRDefault="00D51EA9" w:rsidP="00D51EA9">
      <w:pPr>
        <w:rPr>
          <w:rFonts w:cstheme="minorHAnsi"/>
          <w:b/>
          <w:u w:val="single"/>
        </w:rPr>
      </w:pPr>
    </w:p>
    <w:p w14:paraId="4A1E1565" w14:textId="4E88DB4D" w:rsidR="00DC7CDE" w:rsidRDefault="00DC7CDE" w:rsidP="00DC7CDE">
      <w:pPr>
        <w:rPr>
          <w:rFonts w:cstheme="minorHAnsi"/>
          <w:b/>
        </w:rPr>
      </w:pPr>
      <w:r>
        <w:rPr>
          <w:rFonts w:cstheme="minorHAnsi"/>
          <w:b/>
        </w:rPr>
        <w:t xml:space="preserve">P0165/24/FUL – Land opposite Yorkley Court Gate, Lydney Road, Yorkley </w:t>
      </w:r>
    </w:p>
    <w:p w14:paraId="7F278E64" w14:textId="77777777" w:rsidR="00DC7CDE" w:rsidRDefault="00DC7CDE" w:rsidP="00DC7CDE">
      <w:pPr>
        <w:rPr>
          <w:rFonts w:cstheme="minorHAnsi"/>
          <w:b/>
          <w:i/>
          <w:iCs/>
        </w:rPr>
      </w:pPr>
      <w:r>
        <w:rPr>
          <w:rFonts w:cstheme="minorHAnsi"/>
          <w:b/>
          <w:i/>
          <w:iCs/>
        </w:rPr>
        <w:t>Construction of a vehicular access with driveway and gates, Existing vehicular access is to be permanently closed.</w:t>
      </w:r>
    </w:p>
    <w:p w14:paraId="643FB719" w14:textId="77777777" w:rsidR="00631AFF" w:rsidRDefault="00631AFF" w:rsidP="00DC7CDE">
      <w:pPr>
        <w:rPr>
          <w:rFonts w:cstheme="minorHAnsi"/>
          <w:b/>
          <w:i/>
          <w:iCs/>
        </w:rPr>
      </w:pPr>
    </w:p>
    <w:p w14:paraId="33D16967" w14:textId="55E6E204" w:rsidR="00631AFF" w:rsidRPr="00631AFF" w:rsidRDefault="00631AFF" w:rsidP="00DC7CDE">
      <w:pPr>
        <w:rPr>
          <w:rFonts w:cstheme="minorHAnsi"/>
          <w:bCs/>
        </w:rPr>
      </w:pPr>
      <w:r>
        <w:rPr>
          <w:rFonts w:cstheme="minorHAnsi"/>
          <w:bCs/>
        </w:rPr>
        <w:t>West Dean Parish Council have no objectio</w:t>
      </w:r>
      <w:r w:rsidR="009A2BB8">
        <w:rPr>
          <w:rFonts w:cstheme="minorHAnsi"/>
          <w:bCs/>
        </w:rPr>
        <w:t>ns to this application</w:t>
      </w:r>
      <w:r w:rsidR="00362074">
        <w:rPr>
          <w:rFonts w:cstheme="minorHAnsi"/>
          <w:bCs/>
        </w:rPr>
        <w:t>, we agree with comments made by the Ramblers Association,</w:t>
      </w:r>
      <w:r w:rsidR="009A2BB8">
        <w:rPr>
          <w:rFonts w:cstheme="minorHAnsi"/>
          <w:bCs/>
        </w:rPr>
        <w:t xml:space="preserve"> and welcome the native planting, but would </w:t>
      </w:r>
      <w:r w:rsidR="00362074">
        <w:rPr>
          <w:rFonts w:cstheme="minorHAnsi"/>
          <w:bCs/>
        </w:rPr>
        <w:t>ask the planning officer to consider keeping the hedges</w:t>
      </w:r>
      <w:r w:rsidR="00DB313E">
        <w:rPr>
          <w:rFonts w:cstheme="minorHAnsi"/>
          <w:bCs/>
        </w:rPr>
        <w:t xml:space="preserve"> on the left of the new access driveway</w:t>
      </w:r>
      <w:r w:rsidR="00362074">
        <w:rPr>
          <w:rFonts w:cstheme="minorHAnsi"/>
          <w:bCs/>
        </w:rPr>
        <w:t>.</w:t>
      </w:r>
    </w:p>
    <w:p w14:paraId="2B8E9634" w14:textId="77777777" w:rsidR="00DC7CDE" w:rsidRDefault="00DC7CDE" w:rsidP="00DC7CDE">
      <w:pPr>
        <w:rPr>
          <w:rFonts w:cstheme="minorHAnsi"/>
          <w:b/>
          <w:i/>
          <w:iCs/>
        </w:rPr>
      </w:pPr>
    </w:p>
    <w:p w14:paraId="182516BE" w14:textId="7351F475" w:rsidR="00DC7CDE" w:rsidRDefault="00DC7CDE" w:rsidP="00DC7CDE">
      <w:pPr>
        <w:rPr>
          <w:rFonts w:cstheme="minorHAnsi"/>
          <w:b/>
        </w:rPr>
      </w:pPr>
      <w:r>
        <w:rPr>
          <w:rFonts w:cstheme="minorHAnsi"/>
          <w:b/>
        </w:rPr>
        <w:t xml:space="preserve">P0241/24/TCA – Courtyard Cottage, Main Road, Pillowell </w:t>
      </w:r>
    </w:p>
    <w:p w14:paraId="61E6464C" w14:textId="77777777" w:rsidR="00DC7CDE" w:rsidRPr="004E1FA7" w:rsidRDefault="00DC7CDE" w:rsidP="00DC7CDE">
      <w:pPr>
        <w:rPr>
          <w:rFonts w:cstheme="minorHAnsi"/>
          <w:b/>
          <w:i/>
          <w:iCs/>
        </w:rPr>
      </w:pPr>
      <w:r w:rsidRPr="004E1FA7">
        <w:rPr>
          <w:rFonts w:eastAsia="MS Mincho" w:cstheme="minorHAnsi"/>
          <w:b/>
          <w:bCs/>
          <w:i/>
          <w:iCs/>
        </w:rPr>
        <w:t>T1 Silver Birch next to house, reduce to previous height and reduce width accordingly to give clearance from house and chimney in particular. T2 Beech, reduce to previous points. T3 Acer, reduce to previous points. T4 Hazel, reduce to previous points. T5 Cherry, reduce to previous points. T6 Goat Willow, reduce to just below previous points, in order to create a 5m pollard. The work is proposed in order to maintain trees to a suitable size for the garden.</w:t>
      </w:r>
    </w:p>
    <w:p w14:paraId="07790E16" w14:textId="77777777" w:rsidR="00DC7CDE" w:rsidRDefault="00DC7CDE" w:rsidP="00D51EA9">
      <w:pPr>
        <w:rPr>
          <w:rFonts w:cstheme="minorHAnsi"/>
          <w:b/>
          <w:u w:val="single"/>
        </w:rPr>
      </w:pPr>
    </w:p>
    <w:p w14:paraId="70FB7D9D" w14:textId="1FF87442" w:rsidR="00B679EF" w:rsidRPr="00310404" w:rsidRDefault="00B679EF" w:rsidP="00B679EF">
      <w:pPr>
        <w:rPr>
          <w:rFonts w:eastAsia="MS Mincho" w:cstheme="minorHAnsi"/>
          <w:b/>
          <w:u w:val="single"/>
        </w:rPr>
      </w:pPr>
      <w:r>
        <w:rPr>
          <w:rFonts w:cstheme="minorHAnsi"/>
          <w:color w:val="333333"/>
          <w:shd w:val="clear" w:color="auto" w:fill="FFFFFF"/>
        </w:rPr>
        <w:t>West Dean Parish Council have no ob</w:t>
      </w:r>
      <w:r w:rsidR="00FB797E">
        <w:rPr>
          <w:rFonts w:cstheme="minorHAnsi"/>
          <w:color w:val="333333"/>
          <w:shd w:val="clear" w:color="auto" w:fill="FFFFFF"/>
        </w:rPr>
        <w:t>ject</w:t>
      </w:r>
      <w:r>
        <w:rPr>
          <w:rFonts w:cstheme="minorHAnsi"/>
          <w:color w:val="333333"/>
          <w:shd w:val="clear" w:color="auto" w:fill="FFFFFF"/>
        </w:rPr>
        <w:t xml:space="preserve">ions </w:t>
      </w:r>
      <w:r w:rsidR="00FB797E">
        <w:rPr>
          <w:rFonts w:cstheme="minorHAnsi"/>
          <w:color w:val="333333"/>
          <w:shd w:val="clear" w:color="auto" w:fill="FFFFFF"/>
        </w:rPr>
        <w:t xml:space="preserve">but </w:t>
      </w:r>
      <w:r w:rsidR="00631AFF">
        <w:rPr>
          <w:rFonts w:cstheme="minorHAnsi"/>
          <w:color w:val="333333"/>
          <w:shd w:val="clear" w:color="auto" w:fill="FFFFFF"/>
        </w:rPr>
        <w:t>d</w:t>
      </w:r>
      <w:r w:rsidR="00FB797E">
        <w:rPr>
          <w:rFonts w:cstheme="minorHAnsi"/>
          <w:color w:val="333333"/>
          <w:shd w:val="clear" w:color="auto" w:fill="FFFFFF"/>
        </w:rPr>
        <w:t xml:space="preserve">efer to the </w:t>
      </w:r>
      <w:r w:rsidR="00631AFF">
        <w:rPr>
          <w:rFonts w:cstheme="minorHAnsi"/>
          <w:color w:val="333333"/>
          <w:shd w:val="clear" w:color="auto" w:fill="FFFFFF"/>
        </w:rPr>
        <w:t>arborist</w:t>
      </w:r>
      <w:r>
        <w:rPr>
          <w:rFonts w:cstheme="minorHAnsi"/>
          <w:color w:val="333333"/>
          <w:shd w:val="clear" w:color="auto" w:fill="FFFFFF"/>
        </w:rPr>
        <w:t>.</w:t>
      </w:r>
    </w:p>
    <w:p w14:paraId="7B0EE140" w14:textId="77777777" w:rsidR="00B679EF" w:rsidRDefault="00B679EF" w:rsidP="00B679EF">
      <w:pPr>
        <w:rPr>
          <w:rFonts w:eastAsia="MS Mincho" w:cstheme="minorHAnsi"/>
          <w:b/>
          <w:u w:val="single"/>
        </w:rPr>
      </w:pPr>
    </w:p>
    <w:p w14:paraId="1EC2B79B" w14:textId="557EA9BC" w:rsidR="00D51EA9" w:rsidRPr="00185A3F" w:rsidRDefault="00D51EA9" w:rsidP="00D51EA9">
      <w:pPr>
        <w:rPr>
          <w:rFonts w:cstheme="minorHAnsi"/>
          <w:bCs/>
          <w:i/>
          <w:iCs/>
        </w:rPr>
      </w:pPr>
    </w:p>
    <w:p w14:paraId="2F0A7A78" w14:textId="77777777" w:rsidR="00D51EA9" w:rsidRDefault="00D51EA9" w:rsidP="00D51EA9">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40091A2C" w14:textId="77777777" w:rsidR="00D51EA9" w:rsidRDefault="00D51EA9" w:rsidP="00D51EA9">
      <w:pPr>
        <w:rPr>
          <w:rFonts w:eastAsia="MS Mincho" w:cstheme="minorHAnsi"/>
          <w:b/>
          <w:u w:val="single"/>
        </w:rPr>
      </w:pPr>
    </w:p>
    <w:p w14:paraId="42BF60FD" w14:textId="35808938" w:rsidR="00310404" w:rsidRPr="009961E4" w:rsidRDefault="00310404" w:rsidP="00D51EA9">
      <w:pPr>
        <w:rPr>
          <w:rFonts w:eastAsia="MS Mincho" w:cstheme="minorHAnsi"/>
          <w:bCs/>
        </w:rPr>
      </w:pPr>
      <w:r w:rsidRPr="009961E4">
        <w:rPr>
          <w:rFonts w:eastAsia="MS Mincho" w:cstheme="minorHAnsi"/>
          <w:bCs/>
        </w:rPr>
        <w:t xml:space="preserve">None </w:t>
      </w:r>
      <w:r w:rsidR="009961E4" w:rsidRPr="009961E4">
        <w:rPr>
          <w:rFonts w:eastAsia="MS Mincho" w:cstheme="minorHAnsi"/>
          <w:bCs/>
        </w:rPr>
        <w:t>received</w:t>
      </w:r>
      <w:r w:rsidR="009961E4">
        <w:rPr>
          <w:rFonts w:eastAsia="MS Mincho" w:cstheme="minorHAnsi"/>
          <w:bCs/>
        </w:rPr>
        <w:t>.</w:t>
      </w:r>
    </w:p>
    <w:p w14:paraId="383DD5E3" w14:textId="77777777" w:rsidR="00D51EA9" w:rsidRPr="00517592" w:rsidRDefault="00D51EA9" w:rsidP="00D51EA9">
      <w:pPr>
        <w:rPr>
          <w:rFonts w:cstheme="minorHAnsi"/>
          <w:bCs/>
        </w:rPr>
      </w:pPr>
    </w:p>
    <w:p w14:paraId="37433F61" w14:textId="77777777" w:rsidR="00D51EA9" w:rsidRDefault="00D51EA9" w:rsidP="00D51EA9">
      <w:pPr>
        <w:rPr>
          <w:rFonts w:cstheme="minorHAnsi"/>
          <w:b/>
          <w:u w:val="single"/>
        </w:rPr>
      </w:pPr>
      <w:r w:rsidRPr="0056435B">
        <w:rPr>
          <w:rFonts w:cstheme="minorHAnsi"/>
          <w:b/>
          <w:u w:val="single"/>
        </w:rPr>
        <w:t>4g) Parkend Ward</w:t>
      </w:r>
    </w:p>
    <w:p w14:paraId="29E344E1" w14:textId="77777777" w:rsidR="00D51EA9" w:rsidRDefault="00D51EA9" w:rsidP="00D51EA9">
      <w:pPr>
        <w:rPr>
          <w:rFonts w:cstheme="minorHAnsi"/>
          <w:b/>
          <w:u w:val="single"/>
        </w:rPr>
      </w:pPr>
    </w:p>
    <w:p w14:paraId="3F33DAC6" w14:textId="37EA69EB" w:rsidR="00B83CA7" w:rsidRPr="009961E4" w:rsidRDefault="009961E4" w:rsidP="00B83CA7">
      <w:pPr>
        <w:pStyle w:val="NoSpacing"/>
        <w:rPr>
          <w:rFonts w:asciiTheme="minorHAnsi" w:hAnsiTheme="minorHAnsi" w:cstheme="minorHAnsi"/>
          <w:bCs/>
          <w:iCs/>
        </w:rPr>
      </w:pPr>
      <w:r w:rsidRPr="009961E4">
        <w:rPr>
          <w:rFonts w:asciiTheme="minorHAnsi" w:hAnsiTheme="minorHAnsi" w:cstheme="minorHAnsi"/>
          <w:bCs/>
          <w:iCs/>
        </w:rPr>
        <w:t>None received.</w:t>
      </w:r>
    </w:p>
    <w:p w14:paraId="2A8835BD" w14:textId="77777777" w:rsidR="009C7DF7" w:rsidRPr="009C7DF7" w:rsidRDefault="009C7DF7" w:rsidP="00B83CA7">
      <w:pPr>
        <w:rPr>
          <w:rFonts w:eastAsia="MS Mincho" w:cstheme="minorHAnsi"/>
          <w:bCs/>
        </w:rPr>
      </w:pPr>
      <w:bookmarkStart w:id="0" w:name="_Hlk517875270"/>
    </w:p>
    <w:bookmarkEnd w:id="0"/>
    <w:p w14:paraId="476515A5" w14:textId="123AF326" w:rsidR="0023607A" w:rsidRDefault="00D51EA9" w:rsidP="00B83CA7">
      <w:pPr>
        <w:ind w:left="720" w:hanging="720"/>
        <w:rPr>
          <w:rFonts w:cstheme="minorHAnsi"/>
          <w:b/>
        </w:rPr>
      </w:pPr>
      <w:r w:rsidRPr="00D51EA9">
        <w:rPr>
          <w:rFonts w:cstheme="minorHAnsi"/>
          <w:b/>
        </w:rPr>
        <w:t xml:space="preserve">5. </w:t>
      </w:r>
      <w:r w:rsidRPr="00D51EA9">
        <w:rPr>
          <w:rFonts w:cstheme="minorHAnsi"/>
          <w:b/>
        </w:rPr>
        <w:tab/>
        <w:t>Chairs Items</w:t>
      </w:r>
    </w:p>
    <w:p w14:paraId="4F430E84" w14:textId="77777777" w:rsidR="00D51EA9" w:rsidRDefault="00D51EA9" w:rsidP="00B83CA7">
      <w:pPr>
        <w:ind w:left="720" w:hanging="720"/>
        <w:rPr>
          <w:rFonts w:cstheme="minorHAnsi"/>
          <w:b/>
        </w:rPr>
      </w:pPr>
    </w:p>
    <w:p w14:paraId="6A9FD2ED" w14:textId="4624A35B" w:rsidR="009961E4" w:rsidRDefault="009961E4" w:rsidP="009961E4">
      <w:pPr>
        <w:rPr>
          <w:rFonts w:cstheme="minorHAnsi"/>
          <w:bCs/>
        </w:rPr>
      </w:pPr>
      <w:r w:rsidRPr="009961E4">
        <w:rPr>
          <w:rFonts w:cstheme="minorHAnsi"/>
          <w:bCs/>
        </w:rPr>
        <w:t>The Cha</w:t>
      </w:r>
      <w:r>
        <w:rPr>
          <w:rFonts w:cstheme="minorHAnsi"/>
          <w:bCs/>
        </w:rPr>
        <w:t>i</w:t>
      </w:r>
      <w:r w:rsidRPr="009961E4">
        <w:rPr>
          <w:rFonts w:cstheme="minorHAnsi"/>
          <w:bCs/>
        </w:rPr>
        <w:t xml:space="preserve">r advise the meeting that the </w:t>
      </w:r>
      <w:r w:rsidR="000A5853">
        <w:rPr>
          <w:rFonts w:cstheme="minorHAnsi"/>
          <w:bCs/>
        </w:rPr>
        <w:t xml:space="preserve">written representation from WDPC to the </w:t>
      </w:r>
      <w:r w:rsidRPr="009961E4">
        <w:rPr>
          <w:rFonts w:cstheme="minorHAnsi"/>
          <w:bCs/>
        </w:rPr>
        <w:t xml:space="preserve">appeal for the </w:t>
      </w:r>
      <w:r w:rsidR="00782406">
        <w:rPr>
          <w:rFonts w:cstheme="minorHAnsi"/>
          <w:bCs/>
        </w:rPr>
        <w:t xml:space="preserve">outline application on Blue Rock Crescent </w:t>
      </w:r>
      <w:r w:rsidR="000A5853">
        <w:rPr>
          <w:rFonts w:cstheme="minorHAnsi"/>
          <w:bCs/>
        </w:rPr>
        <w:t>will be</w:t>
      </w:r>
      <w:r w:rsidR="00782406">
        <w:rPr>
          <w:rFonts w:cstheme="minorHAnsi"/>
          <w:bCs/>
        </w:rPr>
        <w:t xml:space="preserve"> submitted to the Planning Inspector</w:t>
      </w:r>
      <w:r w:rsidR="000A5853">
        <w:rPr>
          <w:rFonts w:cstheme="minorHAnsi"/>
          <w:bCs/>
        </w:rPr>
        <w:t>, this will incorporate the residents’ concerns raised.</w:t>
      </w:r>
    </w:p>
    <w:p w14:paraId="2A9BD130" w14:textId="77777777" w:rsidR="009961E4" w:rsidRDefault="009961E4" w:rsidP="009961E4">
      <w:pPr>
        <w:rPr>
          <w:rFonts w:cstheme="minorHAnsi"/>
          <w:bCs/>
        </w:rPr>
      </w:pPr>
    </w:p>
    <w:p w14:paraId="61F8B7D6" w14:textId="3D2AC69D" w:rsidR="00746094" w:rsidRPr="00471F1B" w:rsidRDefault="00B83CA7" w:rsidP="000A5853">
      <w:pPr>
        <w:ind w:left="720" w:hanging="720"/>
        <w:rPr>
          <w:rFonts w:cstheme="minorHAnsi"/>
          <w:bCs/>
        </w:rPr>
      </w:pPr>
      <w:r>
        <w:rPr>
          <w:rFonts w:cstheme="minorHAnsi"/>
          <w:b/>
        </w:rPr>
        <w:lastRenderedPageBreak/>
        <w:t>6.</w:t>
      </w:r>
      <w:r>
        <w:rPr>
          <w:rFonts w:cstheme="minorHAnsi"/>
          <w:b/>
        </w:rPr>
        <w:tab/>
        <w:t xml:space="preserve">Next meeting: 5.00 pm, Tuesday  </w:t>
      </w:r>
      <w:r w:rsidR="00C61B4C">
        <w:rPr>
          <w:rFonts w:cstheme="minorHAnsi"/>
          <w:b/>
        </w:rPr>
        <w:t>19</w:t>
      </w:r>
      <w:r w:rsidR="00C61B4C" w:rsidRPr="00C61B4C">
        <w:rPr>
          <w:rFonts w:cstheme="minorHAnsi"/>
          <w:b/>
          <w:vertAlign w:val="superscript"/>
        </w:rPr>
        <w:t>th</w:t>
      </w:r>
      <w:r w:rsidR="00C61B4C">
        <w:rPr>
          <w:rFonts w:cstheme="minorHAnsi"/>
          <w:b/>
        </w:rPr>
        <w:t xml:space="preserve"> </w:t>
      </w:r>
      <w:r w:rsidR="009961E4">
        <w:rPr>
          <w:rFonts w:cstheme="minorHAnsi"/>
          <w:b/>
        </w:rPr>
        <w:t xml:space="preserve">March </w:t>
      </w:r>
      <w:r>
        <w:rPr>
          <w:rFonts w:cstheme="minorHAnsi"/>
          <w:b/>
        </w:rPr>
        <w:t xml:space="preserve"> 2024 at the West Dean Centre, Bream.  </w:t>
      </w:r>
    </w:p>
    <w:sectPr w:rsidR="00746094" w:rsidRPr="00471F1B" w:rsidSect="0085313B">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5874" w14:textId="77777777" w:rsidR="0085313B" w:rsidRDefault="0085313B" w:rsidP="00A76BB3">
      <w:r>
        <w:separator/>
      </w:r>
    </w:p>
  </w:endnote>
  <w:endnote w:type="continuationSeparator" w:id="0">
    <w:p w14:paraId="43E59BBB" w14:textId="77777777" w:rsidR="0085313B" w:rsidRDefault="0085313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47E37" w14:textId="77777777" w:rsidR="0085313B" w:rsidRDefault="0085313B" w:rsidP="00A76BB3">
      <w:r>
        <w:separator/>
      </w:r>
    </w:p>
  </w:footnote>
  <w:footnote w:type="continuationSeparator" w:id="0">
    <w:p w14:paraId="420C6160" w14:textId="77777777" w:rsidR="0085313B" w:rsidRDefault="0085313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BCF2" w14:textId="36AB7A28" w:rsidR="00F11B66" w:rsidRDefault="00000000" w:rsidP="00F11B66">
    <w:pPr>
      <w:pStyle w:val="Header"/>
    </w:pPr>
    <w:sdt>
      <w:sdtPr>
        <w:id w:val="-657760743"/>
        <w:docPartObj>
          <w:docPartGallery w:val="Watermarks"/>
          <w:docPartUnique/>
        </w:docPartObj>
      </w:sdtPr>
      <w:sdtContent>
        <w:r>
          <w:rPr>
            <w:noProof/>
          </w:rPr>
          <w:pict w14:anchorId="05C89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1B66">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BA1CCE"/>
    <w:multiLevelType w:val="hybridMultilevel"/>
    <w:tmpl w:val="6EB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093DCC"/>
    <w:multiLevelType w:val="hybridMultilevel"/>
    <w:tmpl w:val="D8D4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6659976">
    <w:abstractNumId w:val="0"/>
  </w:num>
  <w:num w:numId="2" w16cid:durableId="1565874307">
    <w:abstractNumId w:val="2"/>
  </w:num>
  <w:num w:numId="3" w16cid:durableId="2017226967">
    <w:abstractNumId w:val="20"/>
  </w:num>
  <w:num w:numId="4" w16cid:durableId="807744173">
    <w:abstractNumId w:val="16"/>
  </w:num>
  <w:num w:numId="5" w16cid:durableId="970090572">
    <w:abstractNumId w:val="1"/>
  </w:num>
  <w:num w:numId="6" w16cid:durableId="1674531689">
    <w:abstractNumId w:val="3"/>
  </w:num>
  <w:num w:numId="7" w16cid:durableId="1069033502">
    <w:abstractNumId w:val="10"/>
  </w:num>
  <w:num w:numId="8" w16cid:durableId="157038497">
    <w:abstractNumId w:val="15"/>
  </w:num>
  <w:num w:numId="9" w16cid:durableId="151651923">
    <w:abstractNumId w:val="7"/>
  </w:num>
  <w:num w:numId="10" w16cid:durableId="1105417310">
    <w:abstractNumId w:val="24"/>
  </w:num>
  <w:num w:numId="11" w16cid:durableId="2102337563">
    <w:abstractNumId w:val="22"/>
  </w:num>
  <w:num w:numId="12" w16cid:durableId="1657032417">
    <w:abstractNumId w:val="14"/>
  </w:num>
  <w:num w:numId="13" w16cid:durableId="2112511562">
    <w:abstractNumId w:val="21"/>
  </w:num>
  <w:num w:numId="14" w16cid:durableId="2089615896">
    <w:abstractNumId w:val="17"/>
  </w:num>
  <w:num w:numId="15" w16cid:durableId="404841975">
    <w:abstractNumId w:val="9"/>
  </w:num>
  <w:num w:numId="16" w16cid:durableId="13114150">
    <w:abstractNumId w:val="23"/>
  </w:num>
  <w:num w:numId="17" w16cid:durableId="2067215860">
    <w:abstractNumId w:val="8"/>
  </w:num>
  <w:num w:numId="18" w16cid:durableId="1618633701">
    <w:abstractNumId w:val="12"/>
  </w:num>
  <w:num w:numId="19" w16cid:durableId="1689722657">
    <w:abstractNumId w:val="6"/>
  </w:num>
  <w:num w:numId="20" w16cid:durableId="4943717">
    <w:abstractNumId w:val="19"/>
  </w:num>
  <w:num w:numId="21" w16cid:durableId="1988824898">
    <w:abstractNumId w:val="4"/>
  </w:num>
  <w:num w:numId="22" w16cid:durableId="1892184592">
    <w:abstractNumId w:val="13"/>
  </w:num>
  <w:num w:numId="23" w16cid:durableId="1220820208">
    <w:abstractNumId w:val="5"/>
  </w:num>
  <w:num w:numId="24" w16cid:durableId="1589803533">
    <w:abstractNumId w:val="11"/>
  </w:num>
  <w:num w:numId="25" w16cid:durableId="372508430">
    <w:abstractNumId w:val="18"/>
  </w:num>
  <w:num w:numId="26" w16cid:durableId="7245970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1F11"/>
    <w:rsid w:val="00040712"/>
    <w:rsid w:val="00063AF5"/>
    <w:rsid w:val="00065E23"/>
    <w:rsid w:val="000A1E23"/>
    <w:rsid w:val="000A5853"/>
    <w:rsid w:val="000B3771"/>
    <w:rsid w:val="000B4A5C"/>
    <w:rsid w:val="000C60E5"/>
    <w:rsid w:val="000C6EA7"/>
    <w:rsid w:val="000D115D"/>
    <w:rsid w:val="000E08C5"/>
    <w:rsid w:val="000E0926"/>
    <w:rsid w:val="000E2741"/>
    <w:rsid w:val="000E524D"/>
    <w:rsid w:val="000E782E"/>
    <w:rsid w:val="00116102"/>
    <w:rsid w:val="001234EE"/>
    <w:rsid w:val="00131F7F"/>
    <w:rsid w:val="00135B75"/>
    <w:rsid w:val="00142BD0"/>
    <w:rsid w:val="0015084B"/>
    <w:rsid w:val="001558EA"/>
    <w:rsid w:val="00167E14"/>
    <w:rsid w:val="001735D6"/>
    <w:rsid w:val="00175831"/>
    <w:rsid w:val="0017781F"/>
    <w:rsid w:val="00184575"/>
    <w:rsid w:val="00193E61"/>
    <w:rsid w:val="0019624F"/>
    <w:rsid w:val="00197D62"/>
    <w:rsid w:val="001B7426"/>
    <w:rsid w:val="001C0703"/>
    <w:rsid w:val="001C20CE"/>
    <w:rsid w:val="001C42D2"/>
    <w:rsid w:val="001E1D9F"/>
    <w:rsid w:val="001E70BA"/>
    <w:rsid w:val="001F5157"/>
    <w:rsid w:val="00202A82"/>
    <w:rsid w:val="002030BB"/>
    <w:rsid w:val="002042ED"/>
    <w:rsid w:val="00204C6A"/>
    <w:rsid w:val="0021369C"/>
    <w:rsid w:val="00216A2E"/>
    <w:rsid w:val="0022392A"/>
    <w:rsid w:val="00227A33"/>
    <w:rsid w:val="0023130D"/>
    <w:rsid w:val="00233F54"/>
    <w:rsid w:val="0023607A"/>
    <w:rsid w:val="00236ADE"/>
    <w:rsid w:val="00260C74"/>
    <w:rsid w:val="00263499"/>
    <w:rsid w:val="00277B2C"/>
    <w:rsid w:val="00277C3B"/>
    <w:rsid w:val="002829FB"/>
    <w:rsid w:val="002902D1"/>
    <w:rsid w:val="00292F90"/>
    <w:rsid w:val="00295341"/>
    <w:rsid w:val="002A0651"/>
    <w:rsid w:val="002B188F"/>
    <w:rsid w:val="002B6A46"/>
    <w:rsid w:val="002C796A"/>
    <w:rsid w:val="002C7DCE"/>
    <w:rsid w:val="002D383A"/>
    <w:rsid w:val="00300217"/>
    <w:rsid w:val="0030156A"/>
    <w:rsid w:val="00302177"/>
    <w:rsid w:val="00310404"/>
    <w:rsid w:val="00315292"/>
    <w:rsid w:val="0033685D"/>
    <w:rsid w:val="003373F0"/>
    <w:rsid w:val="00337585"/>
    <w:rsid w:val="003439C3"/>
    <w:rsid w:val="00357996"/>
    <w:rsid w:val="00362074"/>
    <w:rsid w:val="00362B8A"/>
    <w:rsid w:val="00374072"/>
    <w:rsid w:val="003754AA"/>
    <w:rsid w:val="003772E0"/>
    <w:rsid w:val="00381EB6"/>
    <w:rsid w:val="00387B97"/>
    <w:rsid w:val="003A6D62"/>
    <w:rsid w:val="003B09D7"/>
    <w:rsid w:val="003B3D54"/>
    <w:rsid w:val="003C2713"/>
    <w:rsid w:val="003C3624"/>
    <w:rsid w:val="003E09C1"/>
    <w:rsid w:val="003F4320"/>
    <w:rsid w:val="00401667"/>
    <w:rsid w:val="00415835"/>
    <w:rsid w:val="004376B1"/>
    <w:rsid w:val="004415CF"/>
    <w:rsid w:val="004641E5"/>
    <w:rsid w:val="00471B57"/>
    <w:rsid w:val="00471F1B"/>
    <w:rsid w:val="00473D0A"/>
    <w:rsid w:val="00477414"/>
    <w:rsid w:val="00487F1A"/>
    <w:rsid w:val="004A75C0"/>
    <w:rsid w:val="004D3BA9"/>
    <w:rsid w:val="004E2197"/>
    <w:rsid w:val="004E5D87"/>
    <w:rsid w:val="004F38F9"/>
    <w:rsid w:val="004F7208"/>
    <w:rsid w:val="0050066E"/>
    <w:rsid w:val="00506064"/>
    <w:rsid w:val="00511449"/>
    <w:rsid w:val="0051371D"/>
    <w:rsid w:val="00514AC7"/>
    <w:rsid w:val="00535FA6"/>
    <w:rsid w:val="005425FB"/>
    <w:rsid w:val="005477C1"/>
    <w:rsid w:val="00574027"/>
    <w:rsid w:val="005810CE"/>
    <w:rsid w:val="00586600"/>
    <w:rsid w:val="00587216"/>
    <w:rsid w:val="00597A6D"/>
    <w:rsid w:val="005A3BFE"/>
    <w:rsid w:val="005B0261"/>
    <w:rsid w:val="005C5550"/>
    <w:rsid w:val="005C7B21"/>
    <w:rsid w:val="005D11B3"/>
    <w:rsid w:val="005E00AF"/>
    <w:rsid w:val="005E11AF"/>
    <w:rsid w:val="005E2DC7"/>
    <w:rsid w:val="005E35A1"/>
    <w:rsid w:val="005F418F"/>
    <w:rsid w:val="00626616"/>
    <w:rsid w:val="00631AFF"/>
    <w:rsid w:val="00634A08"/>
    <w:rsid w:val="00654707"/>
    <w:rsid w:val="00657742"/>
    <w:rsid w:val="00677C9A"/>
    <w:rsid w:val="006B060C"/>
    <w:rsid w:val="006B3644"/>
    <w:rsid w:val="006C1D08"/>
    <w:rsid w:val="006D5482"/>
    <w:rsid w:val="006D79F1"/>
    <w:rsid w:val="006E0CB7"/>
    <w:rsid w:val="006E64F8"/>
    <w:rsid w:val="006F3772"/>
    <w:rsid w:val="00700A25"/>
    <w:rsid w:val="00715B3D"/>
    <w:rsid w:val="00724050"/>
    <w:rsid w:val="007257B7"/>
    <w:rsid w:val="0074422E"/>
    <w:rsid w:val="00746094"/>
    <w:rsid w:val="0075634C"/>
    <w:rsid w:val="0076228F"/>
    <w:rsid w:val="00766C98"/>
    <w:rsid w:val="00782406"/>
    <w:rsid w:val="00785444"/>
    <w:rsid w:val="007855DB"/>
    <w:rsid w:val="0079380A"/>
    <w:rsid w:val="0079391C"/>
    <w:rsid w:val="007B5FFB"/>
    <w:rsid w:val="007E71BE"/>
    <w:rsid w:val="007E74EF"/>
    <w:rsid w:val="007F1AE1"/>
    <w:rsid w:val="007F45E7"/>
    <w:rsid w:val="008005EA"/>
    <w:rsid w:val="00804028"/>
    <w:rsid w:val="00811C88"/>
    <w:rsid w:val="00827460"/>
    <w:rsid w:val="008428A2"/>
    <w:rsid w:val="008429C1"/>
    <w:rsid w:val="0084542E"/>
    <w:rsid w:val="0085313B"/>
    <w:rsid w:val="00865231"/>
    <w:rsid w:val="00882017"/>
    <w:rsid w:val="00893B5A"/>
    <w:rsid w:val="00893C6E"/>
    <w:rsid w:val="008B1765"/>
    <w:rsid w:val="008B523C"/>
    <w:rsid w:val="008C0937"/>
    <w:rsid w:val="008C17EE"/>
    <w:rsid w:val="008D355B"/>
    <w:rsid w:val="008D631C"/>
    <w:rsid w:val="008E6BAC"/>
    <w:rsid w:val="008E6D15"/>
    <w:rsid w:val="008F1A6D"/>
    <w:rsid w:val="008F383B"/>
    <w:rsid w:val="009104A3"/>
    <w:rsid w:val="00913094"/>
    <w:rsid w:val="00913C9E"/>
    <w:rsid w:val="00916DCB"/>
    <w:rsid w:val="00920456"/>
    <w:rsid w:val="00926943"/>
    <w:rsid w:val="00930881"/>
    <w:rsid w:val="00943FCF"/>
    <w:rsid w:val="00946745"/>
    <w:rsid w:val="00951C1B"/>
    <w:rsid w:val="00957345"/>
    <w:rsid w:val="00961C69"/>
    <w:rsid w:val="0099391D"/>
    <w:rsid w:val="00996025"/>
    <w:rsid w:val="009961E4"/>
    <w:rsid w:val="00997797"/>
    <w:rsid w:val="009A01F0"/>
    <w:rsid w:val="009A2BB8"/>
    <w:rsid w:val="009B2482"/>
    <w:rsid w:val="009B26D9"/>
    <w:rsid w:val="009B460F"/>
    <w:rsid w:val="009B6718"/>
    <w:rsid w:val="009B6F86"/>
    <w:rsid w:val="009C08DA"/>
    <w:rsid w:val="009C7DF7"/>
    <w:rsid w:val="009E0305"/>
    <w:rsid w:val="009E22C7"/>
    <w:rsid w:val="009E3B86"/>
    <w:rsid w:val="009E62DA"/>
    <w:rsid w:val="009F326F"/>
    <w:rsid w:val="009F6769"/>
    <w:rsid w:val="00A00BAE"/>
    <w:rsid w:val="00A01169"/>
    <w:rsid w:val="00A02471"/>
    <w:rsid w:val="00A0765D"/>
    <w:rsid w:val="00A108EF"/>
    <w:rsid w:val="00A22488"/>
    <w:rsid w:val="00A460F2"/>
    <w:rsid w:val="00A51833"/>
    <w:rsid w:val="00A55404"/>
    <w:rsid w:val="00A64094"/>
    <w:rsid w:val="00A76BB3"/>
    <w:rsid w:val="00AA6DD5"/>
    <w:rsid w:val="00AB22CF"/>
    <w:rsid w:val="00AD71D5"/>
    <w:rsid w:val="00B00C7F"/>
    <w:rsid w:val="00B25270"/>
    <w:rsid w:val="00B27E20"/>
    <w:rsid w:val="00B32108"/>
    <w:rsid w:val="00B34CBE"/>
    <w:rsid w:val="00B417CF"/>
    <w:rsid w:val="00B45D77"/>
    <w:rsid w:val="00B53B38"/>
    <w:rsid w:val="00B64585"/>
    <w:rsid w:val="00B6632E"/>
    <w:rsid w:val="00B679EF"/>
    <w:rsid w:val="00B765F1"/>
    <w:rsid w:val="00B77F4D"/>
    <w:rsid w:val="00B80639"/>
    <w:rsid w:val="00B83CA7"/>
    <w:rsid w:val="00B902DF"/>
    <w:rsid w:val="00B9553B"/>
    <w:rsid w:val="00B971DA"/>
    <w:rsid w:val="00B97279"/>
    <w:rsid w:val="00BA638B"/>
    <w:rsid w:val="00BB292A"/>
    <w:rsid w:val="00BC1064"/>
    <w:rsid w:val="00BC78C8"/>
    <w:rsid w:val="00BD0559"/>
    <w:rsid w:val="00BD67D2"/>
    <w:rsid w:val="00C02548"/>
    <w:rsid w:val="00C137C7"/>
    <w:rsid w:val="00C20868"/>
    <w:rsid w:val="00C61B4C"/>
    <w:rsid w:val="00C66649"/>
    <w:rsid w:val="00C717BA"/>
    <w:rsid w:val="00C7732C"/>
    <w:rsid w:val="00C84FF8"/>
    <w:rsid w:val="00C93156"/>
    <w:rsid w:val="00CA605D"/>
    <w:rsid w:val="00CA7C29"/>
    <w:rsid w:val="00CB7FDC"/>
    <w:rsid w:val="00CD7936"/>
    <w:rsid w:val="00CE0AFD"/>
    <w:rsid w:val="00CF3E7F"/>
    <w:rsid w:val="00CF6651"/>
    <w:rsid w:val="00CF7C3E"/>
    <w:rsid w:val="00D165A3"/>
    <w:rsid w:val="00D201A1"/>
    <w:rsid w:val="00D21621"/>
    <w:rsid w:val="00D26A34"/>
    <w:rsid w:val="00D359BA"/>
    <w:rsid w:val="00D40824"/>
    <w:rsid w:val="00D4367E"/>
    <w:rsid w:val="00D51EA9"/>
    <w:rsid w:val="00D52753"/>
    <w:rsid w:val="00D813F7"/>
    <w:rsid w:val="00DA737C"/>
    <w:rsid w:val="00DB2D8E"/>
    <w:rsid w:val="00DB313E"/>
    <w:rsid w:val="00DC0EE8"/>
    <w:rsid w:val="00DC7CDE"/>
    <w:rsid w:val="00DD180D"/>
    <w:rsid w:val="00DD1B26"/>
    <w:rsid w:val="00DF21EB"/>
    <w:rsid w:val="00E12776"/>
    <w:rsid w:val="00E13DCD"/>
    <w:rsid w:val="00E141EA"/>
    <w:rsid w:val="00E14D44"/>
    <w:rsid w:val="00E26744"/>
    <w:rsid w:val="00E34C1D"/>
    <w:rsid w:val="00E42A9B"/>
    <w:rsid w:val="00E66C00"/>
    <w:rsid w:val="00E766A7"/>
    <w:rsid w:val="00E91BAB"/>
    <w:rsid w:val="00E94174"/>
    <w:rsid w:val="00E9637C"/>
    <w:rsid w:val="00EA25A8"/>
    <w:rsid w:val="00EB2172"/>
    <w:rsid w:val="00EB64DF"/>
    <w:rsid w:val="00EB7DD7"/>
    <w:rsid w:val="00EE58A2"/>
    <w:rsid w:val="00EE6702"/>
    <w:rsid w:val="00EF3C77"/>
    <w:rsid w:val="00F0713C"/>
    <w:rsid w:val="00F11B66"/>
    <w:rsid w:val="00F15050"/>
    <w:rsid w:val="00F34A36"/>
    <w:rsid w:val="00F37E8C"/>
    <w:rsid w:val="00F92766"/>
    <w:rsid w:val="00F935CE"/>
    <w:rsid w:val="00F937CB"/>
    <w:rsid w:val="00FA6ACA"/>
    <w:rsid w:val="00FB797E"/>
    <w:rsid w:val="00FC452F"/>
    <w:rsid w:val="00FC7BAF"/>
    <w:rsid w:val="00FD0F88"/>
    <w:rsid w:val="00FD675B"/>
    <w:rsid w:val="00FD74DD"/>
    <w:rsid w:val="00FE4204"/>
    <w:rsid w:val="00FE6A3E"/>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 w:type="character" w:customStyle="1" w:styleId="casenumber">
    <w:name w:val="casenumber"/>
    <w:basedOn w:val="DefaultParagraphFont"/>
    <w:rsid w:val="00D51EA9"/>
  </w:style>
  <w:style w:type="character" w:customStyle="1" w:styleId="divider1">
    <w:name w:val="divider1"/>
    <w:basedOn w:val="DefaultParagraphFont"/>
    <w:rsid w:val="00D51EA9"/>
  </w:style>
  <w:style w:type="character" w:customStyle="1" w:styleId="description">
    <w:name w:val="description"/>
    <w:basedOn w:val="DefaultParagraphFont"/>
    <w:rsid w:val="00D51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935478991">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70</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9</cp:revision>
  <cp:lastPrinted>2023-08-02T10:28:00Z</cp:lastPrinted>
  <dcterms:created xsi:type="dcterms:W3CDTF">2024-03-06T07:50:00Z</dcterms:created>
  <dcterms:modified xsi:type="dcterms:W3CDTF">2024-03-06T13:33:00Z</dcterms:modified>
</cp:coreProperties>
</file>