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2893ABAD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295BB3">
        <w:rPr>
          <w:rFonts w:asciiTheme="minorHAnsi" w:eastAsia="Calibri" w:hAnsiTheme="minorHAnsi" w:cstheme="minorHAnsi"/>
          <w:b/>
          <w:bCs/>
        </w:rPr>
        <w:t>20</w:t>
      </w:r>
      <w:r w:rsidR="00FF2500" w:rsidRPr="00FF2500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FF2500">
        <w:rPr>
          <w:rFonts w:asciiTheme="minorHAnsi" w:eastAsia="Calibri" w:hAnsiTheme="minorHAnsi" w:cstheme="minorHAnsi"/>
          <w:b/>
          <w:bCs/>
        </w:rPr>
        <w:t xml:space="preserve"> February </w:t>
      </w:r>
      <w:r w:rsidR="009313E0">
        <w:rPr>
          <w:rFonts w:asciiTheme="minorHAnsi" w:eastAsia="Calibri" w:hAnsiTheme="minorHAnsi" w:cstheme="minorHAnsi"/>
          <w:b/>
          <w:bCs/>
        </w:rPr>
        <w:t>2024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2F362998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295BB3">
        <w:rPr>
          <w:rFonts w:asciiTheme="minorHAnsi" w:hAnsiTheme="minorHAnsi" w:cstheme="minorHAnsi"/>
          <w:b/>
        </w:rPr>
        <w:t>6</w:t>
      </w:r>
      <w:r w:rsidR="00295BB3" w:rsidRPr="00295BB3">
        <w:rPr>
          <w:rFonts w:asciiTheme="minorHAnsi" w:hAnsiTheme="minorHAnsi" w:cstheme="minorHAnsi"/>
          <w:b/>
          <w:vertAlign w:val="superscript"/>
        </w:rPr>
        <w:t>th</w:t>
      </w:r>
      <w:r w:rsidR="00295BB3">
        <w:rPr>
          <w:rFonts w:asciiTheme="minorHAnsi" w:hAnsiTheme="minorHAnsi" w:cstheme="minorHAnsi"/>
          <w:b/>
        </w:rPr>
        <w:t xml:space="preserve"> February</w:t>
      </w:r>
      <w:r w:rsidR="00FF2500">
        <w:rPr>
          <w:rFonts w:asciiTheme="minorHAnsi" w:hAnsiTheme="minorHAnsi" w:cstheme="minorHAnsi"/>
          <w:b/>
        </w:rPr>
        <w:t xml:space="preserve"> 2024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1977AB75" w14:textId="77777777" w:rsidR="002E75E9" w:rsidRDefault="002E75E9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647B4D16" w14:textId="4316356A" w:rsidR="00295BB3" w:rsidRDefault="00295BB3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 xml:space="preserve">P0081/24/OUT – The Red House, Brockhollands, Bream – </w:t>
      </w:r>
      <w:r w:rsidRPr="00295BB3">
        <w:rPr>
          <w:rFonts w:asciiTheme="minorHAnsi" w:hAnsiTheme="minorHAnsi" w:cstheme="minorHAnsi"/>
          <w:b/>
          <w:iCs/>
          <w:highlight w:val="cyan"/>
        </w:rPr>
        <w:t>26/</w:t>
      </w:r>
      <w:r w:rsidRPr="00444BE6">
        <w:rPr>
          <w:rFonts w:asciiTheme="minorHAnsi" w:hAnsiTheme="minorHAnsi" w:cstheme="minorHAnsi"/>
          <w:b/>
          <w:iCs/>
          <w:highlight w:val="cyan"/>
          <w:shd w:val="clear" w:color="auto" w:fill="00FFFF"/>
        </w:rPr>
        <w:t>2</w:t>
      </w:r>
      <w:r w:rsidRPr="00295BB3">
        <w:rPr>
          <w:rFonts w:asciiTheme="minorHAnsi" w:hAnsiTheme="minorHAnsi" w:cstheme="minorHAnsi"/>
          <w:b/>
          <w:iCs/>
          <w:highlight w:val="cyan"/>
        </w:rPr>
        <w:t>/24</w:t>
      </w:r>
    </w:p>
    <w:p w14:paraId="56F73A80" w14:textId="74A84CD9" w:rsidR="00295BB3" w:rsidRDefault="00295BB3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Outline application for the erection of a new dwelling with some matters reserved.</w:t>
      </w:r>
    </w:p>
    <w:p w14:paraId="444559AD" w14:textId="77777777" w:rsidR="00295BB3" w:rsidRPr="00295BB3" w:rsidRDefault="00295BB3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42BE343" w14:textId="77777777" w:rsidR="00213D9F" w:rsidRDefault="00213D9F" w:rsidP="00F82625">
      <w:pPr>
        <w:rPr>
          <w:rFonts w:asciiTheme="minorHAnsi" w:eastAsia="MS Mincho" w:hAnsiTheme="minorHAnsi" w:cstheme="minorHAnsi"/>
          <w:b/>
          <w:i/>
        </w:rPr>
      </w:pPr>
    </w:p>
    <w:p w14:paraId="7E3DF3F0" w14:textId="207B3BBE" w:rsidR="00213D9F" w:rsidRDefault="00213D9F" w:rsidP="00F82625">
      <w:pPr>
        <w:rPr>
          <w:rFonts w:asciiTheme="minorHAnsi" w:hAnsiTheme="minorHAnsi" w:cstheme="minorHAnsi"/>
          <w:b/>
          <w:bCs/>
          <w:color w:val="333333"/>
          <w:shd w:val="clear" w:color="auto" w:fill="FFFFFF"/>
        </w:rPr>
      </w:pPr>
      <w:r>
        <w:rPr>
          <w:rFonts w:asciiTheme="minorHAnsi" w:eastAsia="MS Mincho" w:hAnsiTheme="minorHAnsi" w:cstheme="minorHAnsi"/>
          <w:b/>
          <w:iCs/>
        </w:rPr>
        <w:t xml:space="preserve">P0157/24/FUL - </w:t>
      </w:r>
      <w:r w:rsidRPr="00213D9F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13 Coverham Close Berry Hill Coleford Gloucestershire GL16 7QX</w:t>
      </w:r>
      <w:r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 xml:space="preserve"> – </w:t>
      </w:r>
      <w:r w:rsidRPr="00213D9F">
        <w:rPr>
          <w:rFonts w:asciiTheme="minorHAnsi" w:hAnsiTheme="minorHAnsi" w:cstheme="minorHAnsi"/>
          <w:b/>
          <w:bCs/>
          <w:color w:val="333333"/>
          <w:shd w:val="clear" w:color="auto" w:fill="00FFFF"/>
        </w:rPr>
        <w:t>01/03/24</w:t>
      </w:r>
    </w:p>
    <w:p w14:paraId="79A5798F" w14:textId="0148F88B" w:rsidR="00213D9F" w:rsidRPr="007F2DA9" w:rsidRDefault="00213D9F" w:rsidP="00F82625">
      <w:pPr>
        <w:rPr>
          <w:rFonts w:asciiTheme="minorHAnsi" w:eastAsia="MS Mincho" w:hAnsiTheme="minorHAnsi" w:cstheme="minorHAnsi"/>
          <w:b/>
          <w:i/>
          <w:iCs/>
          <w:u w:val="single"/>
        </w:rPr>
      </w:pPr>
      <w:r w:rsidRPr="007F2DA9">
        <w:rPr>
          <w:rFonts w:asciiTheme="minorHAnsi" w:hAnsiTheme="minorHAnsi" w:cstheme="minorHAnsi"/>
          <w:i/>
          <w:iCs/>
          <w:color w:val="333333"/>
          <w:shd w:val="clear" w:color="auto" w:fill="FFFFFF"/>
        </w:rPr>
        <w:t xml:space="preserve">Erection of a </w:t>
      </w:r>
      <w:r w:rsidR="002B5AA7" w:rsidRPr="007F2DA9">
        <w:rPr>
          <w:rFonts w:asciiTheme="minorHAnsi" w:hAnsiTheme="minorHAnsi" w:cstheme="minorHAnsi"/>
          <w:i/>
          <w:iCs/>
          <w:color w:val="333333"/>
          <w:shd w:val="clear" w:color="auto" w:fill="FFFFFF"/>
        </w:rPr>
        <w:t>two-storey</w:t>
      </w:r>
      <w:r w:rsidRPr="007F2DA9">
        <w:rPr>
          <w:rFonts w:asciiTheme="minorHAnsi" w:hAnsiTheme="minorHAnsi" w:cstheme="minorHAnsi"/>
          <w:i/>
          <w:iCs/>
          <w:color w:val="333333"/>
          <w:shd w:val="clear" w:color="auto" w:fill="FFFFFF"/>
        </w:rPr>
        <w:t xml:space="preserve"> side extension. Demolition of single storey extension.</w:t>
      </w: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91B00BD" w14:textId="77777777" w:rsidR="00517592" w:rsidRPr="00517592" w:rsidRDefault="00517592" w:rsidP="00A171A6">
      <w:pPr>
        <w:rPr>
          <w:rFonts w:asciiTheme="minorHAnsi" w:eastAsia="MS Mincho" w:hAnsiTheme="minorHAnsi" w:cstheme="minorHAnsi"/>
          <w:bCs/>
          <w:iCs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1F26CFD3" w14:textId="77777777" w:rsidR="00517592" w:rsidRDefault="00517592" w:rsidP="00C84D1B">
      <w:pPr>
        <w:rPr>
          <w:rFonts w:asciiTheme="minorHAnsi" w:hAnsiTheme="minorHAnsi" w:cstheme="minorHAnsi"/>
          <w:b/>
          <w:u w:val="single"/>
        </w:rPr>
      </w:pPr>
    </w:p>
    <w:p w14:paraId="47A40370" w14:textId="72431806" w:rsidR="001E1B49" w:rsidRDefault="00444BE6" w:rsidP="00C84D1B">
      <w:pPr>
        <w:rPr>
          <w:rFonts w:asciiTheme="minorHAnsi" w:hAnsiTheme="minorHAnsi" w:cstheme="minorHAnsi"/>
          <w:b/>
          <w:bCs/>
          <w:color w:val="333333"/>
          <w:shd w:val="clear" w:color="auto" w:fill="00FFFF"/>
        </w:rPr>
      </w:pPr>
      <w:r w:rsidRPr="00444BE6">
        <w:rPr>
          <w:rFonts w:asciiTheme="minorHAnsi" w:hAnsiTheme="minorHAnsi" w:cstheme="minorHAnsi"/>
          <w:b/>
        </w:rPr>
        <w:t>P0107/24/FUL -</w:t>
      </w:r>
      <w:r w:rsidRPr="00444BE6">
        <w:rPr>
          <w:rFonts w:asciiTheme="minorHAnsi" w:hAnsiTheme="minorHAnsi" w:cstheme="minorHAnsi"/>
          <w:b/>
          <w:bCs/>
        </w:rPr>
        <w:t xml:space="preserve"> </w:t>
      </w:r>
      <w:r w:rsidRPr="00444BE6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Deanside Yorkley Slade Yorkley Lydney Gloucestershire GL15 4SB</w:t>
      </w:r>
      <w:r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 xml:space="preserve"> –</w:t>
      </w:r>
      <w:r w:rsidRPr="00E9562B">
        <w:rPr>
          <w:rFonts w:asciiTheme="minorHAnsi" w:hAnsiTheme="minorHAnsi" w:cstheme="minorHAnsi"/>
          <w:b/>
          <w:bCs/>
          <w:color w:val="333333"/>
          <w:shd w:val="clear" w:color="auto" w:fill="00FFFF"/>
        </w:rPr>
        <w:t xml:space="preserve"> 01/03/24</w:t>
      </w:r>
    </w:p>
    <w:p w14:paraId="4EEB8B66" w14:textId="19626A41" w:rsidR="00E9562B" w:rsidRDefault="00E9562B" w:rsidP="00C84D1B">
      <w:pPr>
        <w:rPr>
          <w:rFonts w:asciiTheme="minorHAnsi" w:hAnsiTheme="minorHAnsi" w:cstheme="minorHAnsi"/>
          <w:i/>
          <w:iCs/>
          <w:color w:val="333333"/>
          <w:shd w:val="clear" w:color="auto" w:fill="FFFFFF"/>
        </w:rPr>
      </w:pPr>
      <w:r w:rsidRPr="00E9562B">
        <w:rPr>
          <w:rFonts w:asciiTheme="minorHAnsi" w:hAnsiTheme="minorHAnsi" w:cstheme="minorHAnsi"/>
          <w:i/>
          <w:iCs/>
          <w:color w:val="333333"/>
          <w:shd w:val="clear" w:color="auto" w:fill="FFFFFF"/>
        </w:rPr>
        <w:t>Erection of a garage attached to existing dwelling</w:t>
      </w:r>
      <w:r>
        <w:rPr>
          <w:rFonts w:asciiTheme="minorHAnsi" w:hAnsiTheme="minorHAnsi" w:cstheme="minorHAnsi"/>
          <w:i/>
          <w:iCs/>
          <w:color w:val="333333"/>
          <w:shd w:val="clear" w:color="auto" w:fill="FFFFFF"/>
        </w:rPr>
        <w:t>.</w:t>
      </w:r>
    </w:p>
    <w:p w14:paraId="089CD292" w14:textId="77777777" w:rsidR="004A3746" w:rsidRDefault="004A3746" w:rsidP="00C84D1B">
      <w:pPr>
        <w:rPr>
          <w:rFonts w:asciiTheme="minorHAnsi" w:hAnsiTheme="minorHAnsi" w:cstheme="minorHAnsi"/>
          <w:bCs/>
          <w:i/>
          <w:iCs/>
        </w:rPr>
      </w:pPr>
    </w:p>
    <w:p w14:paraId="2491B2DE" w14:textId="35AB91A7" w:rsidR="00515DA9" w:rsidRDefault="00515DA9" w:rsidP="00C84D1B">
      <w:pPr>
        <w:rPr>
          <w:rStyle w:val="address"/>
          <w:rFonts w:asciiTheme="minorHAnsi" w:hAnsiTheme="minorHAnsi" w:cstheme="minorHAnsi"/>
          <w:b/>
          <w:bCs/>
          <w:color w:val="333333"/>
          <w:shd w:val="clear" w:color="auto" w:fill="FFFFFF"/>
        </w:rPr>
      </w:pPr>
      <w:r w:rsidRPr="00515DA9">
        <w:rPr>
          <w:rStyle w:val="casenumber"/>
          <w:rFonts w:asciiTheme="minorHAnsi" w:hAnsiTheme="minorHAnsi" w:cstheme="minorHAnsi"/>
          <w:b/>
          <w:bCs/>
          <w:color w:val="333333"/>
          <w:shd w:val="clear" w:color="auto" w:fill="FFFFFF"/>
        </w:rPr>
        <w:t>P0057/24/AG </w:t>
      </w:r>
      <w:r>
        <w:rPr>
          <w:rStyle w:val="divider1"/>
          <w:rFonts w:asciiTheme="minorHAnsi" w:hAnsiTheme="minorHAnsi" w:cstheme="minorHAnsi"/>
          <w:b/>
          <w:bCs/>
          <w:color w:val="333333"/>
          <w:shd w:val="clear" w:color="auto" w:fill="FFFFFF"/>
        </w:rPr>
        <w:t>-</w:t>
      </w:r>
      <w:r w:rsidRPr="00515DA9">
        <w:rPr>
          <w:rFonts w:asciiTheme="minorHAnsi" w:hAnsiTheme="minorHAnsi" w:cstheme="minorHAnsi"/>
          <w:b/>
          <w:bCs/>
          <w:color w:val="333333"/>
          <w:shd w:val="clear" w:color="auto" w:fill="FFFFFF"/>
        </w:rPr>
        <w:t> </w:t>
      </w:r>
      <w:r w:rsidRPr="00515DA9">
        <w:rPr>
          <w:rStyle w:val="address"/>
          <w:rFonts w:asciiTheme="minorHAnsi" w:hAnsiTheme="minorHAnsi" w:cstheme="minorHAnsi"/>
          <w:b/>
          <w:bCs/>
          <w:color w:val="333333"/>
          <w:shd w:val="clear" w:color="auto" w:fill="FFFFFF"/>
        </w:rPr>
        <w:t>Croeso Phillips Close Oldcroft Lydney Gloucestershire GL15 4LG</w:t>
      </w:r>
      <w:r w:rsidR="002B5AA7">
        <w:rPr>
          <w:rStyle w:val="address"/>
          <w:rFonts w:asciiTheme="minorHAnsi" w:hAnsiTheme="minorHAnsi" w:cstheme="minorHAnsi"/>
          <w:b/>
          <w:bCs/>
          <w:color w:val="333333"/>
          <w:shd w:val="clear" w:color="auto" w:fill="FFFFFF"/>
        </w:rPr>
        <w:t xml:space="preserve"> </w:t>
      </w:r>
      <w:r w:rsidR="00A633E6">
        <w:rPr>
          <w:rStyle w:val="address"/>
          <w:rFonts w:asciiTheme="minorHAnsi" w:hAnsiTheme="minorHAnsi" w:cstheme="minorHAnsi"/>
          <w:b/>
          <w:bCs/>
          <w:color w:val="333333"/>
          <w:shd w:val="clear" w:color="auto" w:fill="FFFFFF"/>
        </w:rPr>
        <w:t xml:space="preserve">– </w:t>
      </w:r>
      <w:r w:rsidR="004E51C3">
        <w:rPr>
          <w:rStyle w:val="address"/>
          <w:rFonts w:asciiTheme="minorHAnsi" w:hAnsiTheme="minorHAnsi" w:cstheme="minorHAnsi"/>
          <w:b/>
          <w:bCs/>
          <w:color w:val="333333"/>
          <w:shd w:val="clear" w:color="auto" w:fill="FFFFFF"/>
        </w:rPr>
        <w:t xml:space="preserve"> 28/02/24</w:t>
      </w:r>
    </w:p>
    <w:p w14:paraId="5F7E7871" w14:textId="4515B426" w:rsidR="00515DA9" w:rsidRPr="00515DA9" w:rsidRDefault="00515DA9" w:rsidP="00C84D1B">
      <w:pPr>
        <w:rPr>
          <w:rFonts w:asciiTheme="minorHAnsi" w:hAnsiTheme="minorHAnsi" w:cstheme="minorHAnsi"/>
          <w:i/>
          <w:iCs/>
        </w:rPr>
      </w:pPr>
      <w:r w:rsidRPr="00515DA9">
        <w:rPr>
          <w:rStyle w:val="description"/>
          <w:rFonts w:asciiTheme="minorHAnsi" w:hAnsiTheme="minorHAnsi" w:cstheme="minorHAnsi"/>
          <w:i/>
          <w:iCs/>
          <w:color w:val="333333"/>
          <w:shd w:val="clear" w:color="auto" w:fill="FFFFFF"/>
        </w:rPr>
        <w:t>Erection of agricultural building of loose housing for the purposes of animal welfare.</w:t>
      </w:r>
    </w:p>
    <w:p w14:paraId="1EE80836" w14:textId="77777777" w:rsidR="00213D9F" w:rsidRPr="00185A3F" w:rsidRDefault="00213D9F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265F9403" w14:textId="77777777" w:rsidR="00517592" w:rsidRPr="00517592" w:rsidRDefault="00517592" w:rsidP="00111BC1">
      <w:pPr>
        <w:rPr>
          <w:rFonts w:asciiTheme="minorHAnsi" w:hAnsiTheme="minorHAnsi" w:cstheme="minorHAnsi"/>
          <w:b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65244503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AF0BB56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6B79A9">
        <w:rPr>
          <w:rFonts w:asciiTheme="minorHAnsi" w:hAnsiTheme="minorHAnsi" w:cstheme="minorHAnsi"/>
          <w:b/>
        </w:rPr>
        <w:t xml:space="preserve">Chairs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03B5C8BF" w:rsidR="006B79A9" w:rsidRPr="006B79A9" w:rsidRDefault="006B79A9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33C020E2" w:rsidR="00732193" w:rsidRPr="00443A9C" w:rsidRDefault="006B79A9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17373C">
        <w:rPr>
          <w:rFonts w:asciiTheme="minorHAnsi" w:hAnsiTheme="minorHAnsi" w:cstheme="minorHAnsi"/>
          <w:b/>
        </w:rPr>
        <w:t>5</w:t>
      </w:r>
      <w:r w:rsidR="0017373C" w:rsidRPr="0017373C">
        <w:rPr>
          <w:rFonts w:asciiTheme="minorHAnsi" w:hAnsiTheme="minorHAnsi" w:cstheme="minorHAnsi"/>
          <w:b/>
          <w:vertAlign w:val="superscript"/>
        </w:rPr>
        <w:t>th</w:t>
      </w:r>
      <w:r w:rsidR="0017373C">
        <w:rPr>
          <w:rFonts w:asciiTheme="minorHAnsi" w:hAnsiTheme="minorHAnsi" w:cstheme="minorHAnsi"/>
          <w:b/>
        </w:rPr>
        <w:t xml:space="preserve"> March</w:t>
      </w:r>
      <w:r w:rsidR="00E93832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>202</w:t>
      </w:r>
      <w:r w:rsidR="00E93832">
        <w:rPr>
          <w:rFonts w:asciiTheme="minorHAnsi" w:hAnsiTheme="minorHAnsi" w:cstheme="minorHAnsi"/>
          <w:b/>
        </w:rPr>
        <w:t>4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252A10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C1525" w14:textId="77777777" w:rsidR="00252A10" w:rsidRDefault="00252A10" w:rsidP="00A76BB3">
      <w:r>
        <w:separator/>
      </w:r>
    </w:p>
  </w:endnote>
  <w:endnote w:type="continuationSeparator" w:id="0">
    <w:p w14:paraId="2659091C" w14:textId="77777777" w:rsidR="00252A10" w:rsidRDefault="00252A10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AE446" w14:textId="77777777" w:rsidR="00252A10" w:rsidRDefault="00252A10" w:rsidP="00A76BB3">
      <w:r>
        <w:separator/>
      </w:r>
    </w:p>
  </w:footnote>
  <w:footnote w:type="continuationSeparator" w:id="0">
    <w:p w14:paraId="0A4A790E" w14:textId="77777777" w:rsidR="00252A10" w:rsidRDefault="00252A10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24735"/>
    <w:rsid w:val="00035E84"/>
    <w:rsid w:val="00043DB0"/>
    <w:rsid w:val="000456DE"/>
    <w:rsid w:val="000461D1"/>
    <w:rsid w:val="0004684D"/>
    <w:rsid w:val="00050A3C"/>
    <w:rsid w:val="0005367D"/>
    <w:rsid w:val="0005515D"/>
    <w:rsid w:val="00062B91"/>
    <w:rsid w:val="00065DD8"/>
    <w:rsid w:val="000713CF"/>
    <w:rsid w:val="00075CDE"/>
    <w:rsid w:val="0008649F"/>
    <w:rsid w:val="00095132"/>
    <w:rsid w:val="000A4D5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0663"/>
    <w:rsid w:val="000F1A87"/>
    <w:rsid w:val="00102AD1"/>
    <w:rsid w:val="001030CF"/>
    <w:rsid w:val="00110F4C"/>
    <w:rsid w:val="001114F1"/>
    <w:rsid w:val="00111BC1"/>
    <w:rsid w:val="001167A1"/>
    <w:rsid w:val="00126E89"/>
    <w:rsid w:val="0013590A"/>
    <w:rsid w:val="00152E14"/>
    <w:rsid w:val="001558EA"/>
    <w:rsid w:val="00156A03"/>
    <w:rsid w:val="0017373C"/>
    <w:rsid w:val="00176AA4"/>
    <w:rsid w:val="0018465F"/>
    <w:rsid w:val="00184F1A"/>
    <w:rsid w:val="00185A3F"/>
    <w:rsid w:val="00186BAA"/>
    <w:rsid w:val="00191F9D"/>
    <w:rsid w:val="001A163E"/>
    <w:rsid w:val="001A25F3"/>
    <w:rsid w:val="001A7DE0"/>
    <w:rsid w:val="001B7426"/>
    <w:rsid w:val="001C212D"/>
    <w:rsid w:val="001D0B44"/>
    <w:rsid w:val="001D2F24"/>
    <w:rsid w:val="001E1B49"/>
    <w:rsid w:val="001E46B2"/>
    <w:rsid w:val="001F5CF3"/>
    <w:rsid w:val="00204E05"/>
    <w:rsid w:val="00211FD5"/>
    <w:rsid w:val="00213D9F"/>
    <w:rsid w:val="00216A2E"/>
    <w:rsid w:val="002179E1"/>
    <w:rsid w:val="00225DB4"/>
    <w:rsid w:val="00232071"/>
    <w:rsid w:val="00233F1D"/>
    <w:rsid w:val="00236289"/>
    <w:rsid w:val="00240BB9"/>
    <w:rsid w:val="00252A10"/>
    <w:rsid w:val="00261560"/>
    <w:rsid w:val="00263BC3"/>
    <w:rsid w:val="0027242A"/>
    <w:rsid w:val="0027531A"/>
    <w:rsid w:val="00275C18"/>
    <w:rsid w:val="0027644B"/>
    <w:rsid w:val="0028123B"/>
    <w:rsid w:val="0029510C"/>
    <w:rsid w:val="00295BB3"/>
    <w:rsid w:val="00297A58"/>
    <w:rsid w:val="002A7C34"/>
    <w:rsid w:val="002B2DE3"/>
    <w:rsid w:val="002B4819"/>
    <w:rsid w:val="002B5AA7"/>
    <w:rsid w:val="002B7AE9"/>
    <w:rsid w:val="002C068C"/>
    <w:rsid w:val="002C75C0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36FA"/>
    <w:rsid w:val="002F3A3F"/>
    <w:rsid w:val="002F5854"/>
    <w:rsid w:val="00305BEB"/>
    <w:rsid w:val="003075B1"/>
    <w:rsid w:val="00332875"/>
    <w:rsid w:val="003367B4"/>
    <w:rsid w:val="00340AB8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0B02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7238"/>
    <w:rsid w:val="004415CF"/>
    <w:rsid w:val="00443A9C"/>
    <w:rsid w:val="00444546"/>
    <w:rsid w:val="00444A83"/>
    <w:rsid w:val="00444BE6"/>
    <w:rsid w:val="0045046D"/>
    <w:rsid w:val="00452BF5"/>
    <w:rsid w:val="00455463"/>
    <w:rsid w:val="004565B7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3746"/>
    <w:rsid w:val="004A502C"/>
    <w:rsid w:val="004B13BC"/>
    <w:rsid w:val="004C0A50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1C3"/>
    <w:rsid w:val="004E5C47"/>
    <w:rsid w:val="004F014A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5DA9"/>
    <w:rsid w:val="005166D3"/>
    <w:rsid w:val="00516A38"/>
    <w:rsid w:val="00517592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9300E"/>
    <w:rsid w:val="00594B77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54DAE"/>
    <w:rsid w:val="006606F7"/>
    <w:rsid w:val="0066415E"/>
    <w:rsid w:val="0067251C"/>
    <w:rsid w:val="006734EB"/>
    <w:rsid w:val="00675250"/>
    <w:rsid w:val="0067685A"/>
    <w:rsid w:val="006B79A9"/>
    <w:rsid w:val="006C3D9C"/>
    <w:rsid w:val="006C4E9C"/>
    <w:rsid w:val="006C6AF2"/>
    <w:rsid w:val="006E0E0D"/>
    <w:rsid w:val="006E1D8A"/>
    <w:rsid w:val="006E3468"/>
    <w:rsid w:val="006E6F9D"/>
    <w:rsid w:val="0070614D"/>
    <w:rsid w:val="0071306C"/>
    <w:rsid w:val="00715B3D"/>
    <w:rsid w:val="007162EC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87DAF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2D5F"/>
    <w:rsid w:val="007D4421"/>
    <w:rsid w:val="007E4321"/>
    <w:rsid w:val="007E582E"/>
    <w:rsid w:val="007E6A68"/>
    <w:rsid w:val="007F2DA9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47A7A"/>
    <w:rsid w:val="0086615D"/>
    <w:rsid w:val="00891362"/>
    <w:rsid w:val="008955F8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C6C75"/>
    <w:rsid w:val="008D594A"/>
    <w:rsid w:val="008D7504"/>
    <w:rsid w:val="008E047E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5CA8"/>
    <w:rsid w:val="0091604E"/>
    <w:rsid w:val="009163E5"/>
    <w:rsid w:val="009164B3"/>
    <w:rsid w:val="009165FD"/>
    <w:rsid w:val="009313E0"/>
    <w:rsid w:val="00944C28"/>
    <w:rsid w:val="00945DAE"/>
    <w:rsid w:val="00956BFE"/>
    <w:rsid w:val="00960C1F"/>
    <w:rsid w:val="00970277"/>
    <w:rsid w:val="00972810"/>
    <w:rsid w:val="00973658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B100D"/>
    <w:rsid w:val="009B52DD"/>
    <w:rsid w:val="009B5FB5"/>
    <w:rsid w:val="009C094A"/>
    <w:rsid w:val="009C2EF5"/>
    <w:rsid w:val="009C5728"/>
    <w:rsid w:val="009C5FA6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633E6"/>
    <w:rsid w:val="00A726D6"/>
    <w:rsid w:val="00A76BB3"/>
    <w:rsid w:val="00A813C3"/>
    <w:rsid w:val="00A830BF"/>
    <w:rsid w:val="00A94060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6E44"/>
    <w:rsid w:val="00B02E1E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6C5E"/>
    <w:rsid w:val="00C02CE3"/>
    <w:rsid w:val="00C03808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594A"/>
    <w:rsid w:val="00CA704E"/>
    <w:rsid w:val="00CB0354"/>
    <w:rsid w:val="00CB0F94"/>
    <w:rsid w:val="00CB140C"/>
    <w:rsid w:val="00CB6C6D"/>
    <w:rsid w:val="00CC4C7A"/>
    <w:rsid w:val="00CC6A3E"/>
    <w:rsid w:val="00CD343F"/>
    <w:rsid w:val="00CD5452"/>
    <w:rsid w:val="00CE150B"/>
    <w:rsid w:val="00CE21B1"/>
    <w:rsid w:val="00CE497A"/>
    <w:rsid w:val="00CE6292"/>
    <w:rsid w:val="00CF1CAA"/>
    <w:rsid w:val="00CF20E1"/>
    <w:rsid w:val="00CF504E"/>
    <w:rsid w:val="00CF55D1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4131"/>
    <w:rsid w:val="00D8424F"/>
    <w:rsid w:val="00D90AE9"/>
    <w:rsid w:val="00D90BA4"/>
    <w:rsid w:val="00D9559F"/>
    <w:rsid w:val="00DA40C6"/>
    <w:rsid w:val="00DA7769"/>
    <w:rsid w:val="00DB03A2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93832"/>
    <w:rsid w:val="00E9562B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3BD7"/>
    <w:rsid w:val="00F145AF"/>
    <w:rsid w:val="00F157BB"/>
    <w:rsid w:val="00F20CAD"/>
    <w:rsid w:val="00F23D45"/>
    <w:rsid w:val="00F31EC4"/>
    <w:rsid w:val="00F3353F"/>
    <w:rsid w:val="00F42CF6"/>
    <w:rsid w:val="00F5337F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A45B5"/>
    <w:rsid w:val="00FA6C1A"/>
    <w:rsid w:val="00FB3531"/>
    <w:rsid w:val="00FB53FC"/>
    <w:rsid w:val="00FC22D0"/>
    <w:rsid w:val="00FC6776"/>
    <w:rsid w:val="00FD0FEF"/>
    <w:rsid w:val="00FD4906"/>
    <w:rsid w:val="00FD77D7"/>
    <w:rsid w:val="00FE44D4"/>
    <w:rsid w:val="00FF2500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customStyle="1" w:styleId="casenumber">
    <w:name w:val="casenumber"/>
    <w:basedOn w:val="DefaultParagraphFont"/>
    <w:rsid w:val="00515DA9"/>
  </w:style>
  <w:style w:type="character" w:customStyle="1" w:styleId="divider1">
    <w:name w:val="divider1"/>
    <w:basedOn w:val="DefaultParagraphFont"/>
    <w:rsid w:val="00515DA9"/>
  </w:style>
  <w:style w:type="character" w:customStyle="1" w:styleId="description">
    <w:name w:val="description"/>
    <w:basedOn w:val="DefaultParagraphFont"/>
    <w:rsid w:val="00515DA9"/>
  </w:style>
  <w:style w:type="character" w:customStyle="1" w:styleId="divider2">
    <w:name w:val="divider2"/>
    <w:basedOn w:val="DefaultParagraphFont"/>
    <w:rsid w:val="00515DA9"/>
  </w:style>
  <w:style w:type="character" w:customStyle="1" w:styleId="address">
    <w:name w:val="address"/>
    <w:basedOn w:val="DefaultParagraphFont"/>
    <w:rsid w:val="00515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64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Kim Carpenter</cp:lastModifiedBy>
  <cp:revision>14</cp:revision>
  <cp:lastPrinted>2024-02-20T10:37:00Z</cp:lastPrinted>
  <dcterms:created xsi:type="dcterms:W3CDTF">2024-02-05T13:58:00Z</dcterms:created>
  <dcterms:modified xsi:type="dcterms:W3CDTF">2024-02-20T10:37:00Z</dcterms:modified>
</cp:coreProperties>
</file>