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4DF0" w14:textId="53F1B159" w:rsidR="00AF635A"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 xml:space="preserve">Wednesday </w:t>
      </w:r>
      <w:r w:rsidR="0049651A">
        <w:rPr>
          <w:rFonts w:asciiTheme="minorHAnsi" w:hAnsiTheme="minorHAnsi" w:cstheme="minorHAnsi"/>
          <w:b/>
          <w:bCs/>
          <w:color w:val="auto"/>
          <w:sz w:val="28"/>
          <w:szCs w:val="28"/>
        </w:rPr>
        <w:t>31</w:t>
      </w:r>
      <w:r w:rsidR="0049651A" w:rsidRPr="0049651A">
        <w:rPr>
          <w:rFonts w:asciiTheme="minorHAnsi" w:hAnsiTheme="minorHAnsi" w:cstheme="minorHAnsi"/>
          <w:b/>
          <w:bCs/>
          <w:color w:val="auto"/>
          <w:sz w:val="28"/>
          <w:szCs w:val="28"/>
          <w:vertAlign w:val="superscript"/>
        </w:rPr>
        <w:t>st</w:t>
      </w:r>
      <w:r w:rsidR="0049651A">
        <w:rPr>
          <w:rFonts w:asciiTheme="minorHAnsi" w:hAnsiTheme="minorHAnsi" w:cstheme="minorHAnsi"/>
          <w:b/>
          <w:bCs/>
          <w:color w:val="auto"/>
          <w:sz w:val="28"/>
          <w:szCs w:val="28"/>
        </w:rPr>
        <w:t xml:space="preserve"> January 2024</w:t>
      </w:r>
    </w:p>
    <w:p w14:paraId="47A360A9" w14:textId="7459676A"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AF635A">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ab/>
      </w:r>
      <w:r w:rsidR="00DF6276">
        <w:rPr>
          <w:rFonts w:asciiTheme="minorHAnsi" w:hAnsiTheme="minorHAnsi" w:cstheme="minorHAnsi"/>
          <w:b/>
          <w:bCs/>
          <w:color w:val="auto"/>
          <w:sz w:val="28"/>
          <w:szCs w:val="28"/>
        </w:rPr>
        <w:t>Witherby Room</w:t>
      </w:r>
      <w:r w:rsidR="00AF635A">
        <w:rPr>
          <w:rFonts w:asciiTheme="minorHAnsi" w:hAnsiTheme="minorHAnsi" w:cstheme="minorHAnsi"/>
          <w:b/>
          <w:bCs/>
          <w:color w:val="auto"/>
          <w:sz w:val="28"/>
          <w:szCs w:val="28"/>
        </w:rPr>
        <w:t xml:space="preserve">, </w:t>
      </w:r>
      <w:r w:rsidR="000515FA" w:rsidRPr="0055264C">
        <w:rPr>
          <w:rFonts w:asciiTheme="minorHAnsi" w:hAnsiTheme="minorHAnsi" w:cstheme="minorHAnsi"/>
          <w:b/>
          <w:bCs/>
          <w:color w:val="auto"/>
          <w:sz w:val="28"/>
          <w:szCs w:val="28"/>
        </w:rPr>
        <w:t>The West Dean Centre</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4B357B51" w:rsidR="00FA46D4" w:rsidRDefault="00FA46D4" w:rsidP="00AF635A">
      <w:pPr>
        <w:pStyle w:val="Default"/>
        <w:ind w:left="2160" w:hanging="2160"/>
        <w:rPr>
          <w:rFonts w:asciiTheme="minorHAnsi" w:hAnsiTheme="minorHAnsi" w:cstheme="minorHAnsi"/>
          <w:color w:val="auto"/>
        </w:rPr>
      </w:pPr>
      <w:r>
        <w:rPr>
          <w:rFonts w:asciiTheme="minorHAnsi" w:hAnsiTheme="minorHAnsi" w:cstheme="minorHAnsi"/>
          <w:b/>
          <w:bCs/>
          <w:color w:val="auto"/>
          <w:sz w:val="28"/>
          <w:szCs w:val="28"/>
        </w:rPr>
        <w:t>Present:</w:t>
      </w:r>
      <w:r w:rsidR="00AF635A">
        <w:rPr>
          <w:rFonts w:asciiTheme="minorHAnsi" w:hAnsiTheme="minorHAnsi" w:cstheme="minorHAnsi"/>
          <w:b/>
          <w:bCs/>
          <w:color w:val="auto"/>
          <w:sz w:val="28"/>
          <w:szCs w:val="28"/>
        </w:rPr>
        <w:tab/>
      </w:r>
      <w:r w:rsidR="00AF635A">
        <w:rPr>
          <w:rFonts w:asciiTheme="minorHAnsi" w:hAnsiTheme="minorHAnsi" w:cstheme="minorHAnsi"/>
          <w:color w:val="auto"/>
        </w:rPr>
        <w:t>Cllrs S Francis, B Freshwater, M Costley, D Wheeler</w:t>
      </w:r>
      <w:r w:rsidR="002B1D1B">
        <w:rPr>
          <w:rFonts w:asciiTheme="minorHAnsi" w:hAnsiTheme="minorHAnsi" w:cstheme="minorHAnsi"/>
          <w:color w:val="auto"/>
        </w:rPr>
        <w:t>,</w:t>
      </w:r>
      <w:r w:rsidR="00AF635A">
        <w:rPr>
          <w:rFonts w:asciiTheme="minorHAnsi" w:hAnsiTheme="minorHAnsi" w:cstheme="minorHAnsi"/>
          <w:color w:val="auto"/>
        </w:rPr>
        <w:t xml:space="preserve"> B Evans, S Lewis</w:t>
      </w:r>
      <w:r w:rsidR="002B1D1B">
        <w:rPr>
          <w:rFonts w:asciiTheme="minorHAnsi" w:hAnsiTheme="minorHAnsi" w:cstheme="minorHAnsi"/>
          <w:color w:val="auto"/>
        </w:rPr>
        <w:t>, A Bruce, S Dunford</w:t>
      </w:r>
      <w:r w:rsidR="0049651A">
        <w:rPr>
          <w:rFonts w:asciiTheme="minorHAnsi" w:hAnsiTheme="minorHAnsi" w:cstheme="minorHAnsi"/>
          <w:color w:val="auto"/>
        </w:rPr>
        <w:t>, A Grant, J Richmond</w:t>
      </w:r>
      <w:r w:rsidR="00AF635A">
        <w:rPr>
          <w:rFonts w:asciiTheme="minorHAnsi" w:hAnsiTheme="minorHAnsi" w:cstheme="minorHAnsi"/>
          <w:color w:val="auto"/>
        </w:rPr>
        <w:t xml:space="preserve"> &amp; </w:t>
      </w:r>
      <w:r w:rsidR="002B1D1B">
        <w:rPr>
          <w:rFonts w:asciiTheme="minorHAnsi" w:hAnsiTheme="minorHAnsi" w:cstheme="minorHAnsi"/>
          <w:color w:val="auto"/>
        </w:rPr>
        <w:t>E Cooper</w:t>
      </w:r>
    </w:p>
    <w:p w14:paraId="59A04BAD" w14:textId="77777777" w:rsidR="00361F5A" w:rsidRPr="00AF635A" w:rsidRDefault="00361F5A" w:rsidP="00AF635A">
      <w:pPr>
        <w:pStyle w:val="Default"/>
        <w:ind w:left="2160" w:hanging="2160"/>
        <w:rPr>
          <w:rFonts w:asciiTheme="minorHAnsi" w:hAnsiTheme="minorHAnsi" w:cstheme="minorHAnsi"/>
          <w:color w:val="auto"/>
        </w:rPr>
      </w:pPr>
    </w:p>
    <w:p w14:paraId="5AEA9680" w14:textId="2D0A603E" w:rsidR="003119AE"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r w:rsidR="00AF635A" w:rsidRPr="00AF635A">
        <w:rPr>
          <w:rFonts w:asciiTheme="minorHAnsi" w:hAnsiTheme="minorHAnsi" w:cstheme="minorHAnsi"/>
          <w:color w:val="auto"/>
        </w:rPr>
        <w:t>K Carpenter &amp; P Holland</w:t>
      </w:r>
      <w:r w:rsidR="003119AE" w:rsidRPr="00AF635A">
        <w:rPr>
          <w:rFonts w:asciiTheme="minorHAnsi" w:hAnsiTheme="minorHAnsi" w:cstheme="minorHAnsi"/>
          <w:color w:val="auto"/>
        </w:rPr>
        <w:tab/>
      </w:r>
    </w:p>
    <w:p w14:paraId="359E94D6" w14:textId="77777777" w:rsidR="00247925" w:rsidRDefault="00247925" w:rsidP="008A285F">
      <w:pPr>
        <w:pStyle w:val="Default"/>
        <w:rPr>
          <w:rFonts w:asciiTheme="minorHAnsi" w:hAnsiTheme="minorHAnsi" w:cstheme="minorHAnsi"/>
          <w:b/>
          <w:bCs/>
          <w:color w:val="auto"/>
        </w:rPr>
      </w:pPr>
    </w:p>
    <w:p w14:paraId="3DA6DE1B" w14:textId="5A315BD6" w:rsidR="00247925" w:rsidRPr="00BF3E8C" w:rsidRDefault="00247925" w:rsidP="00247925">
      <w:pPr>
        <w:pStyle w:val="Default"/>
        <w:jc w:val="center"/>
        <w:rPr>
          <w:rFonts w:asciiTheme="majorHAnsi" w:hAnsiTheme="majorHAnsi"/>
          <w:color w:val="FF0000"/>
        </w:rPr>
      </w:pPr>
      <w:r w:rsidRPr="00247925">
        <w:rPr>
          <w:rFonts w:asciiTheme="majorHAnsi" w:hAnsiTheme="majorHAnsi"/>
          <w:color w:val="FF0000"/>
        </w:rPr>
        <w:t>(</w:t>
      </w:r>
      <w:r w:rsidRPr="002A3E46">
        <w:rPr>
          <w:rFonts w:asciiTheme="minorHAnsi" w:hAnsiTheme="minorHAnsi" w:cstheme="minorHAnsi"/>
          <w:color w:val="FF0000"/>
        </w:rPr>
        <w:t xml:space="preserve">These minutes remain in </w:t>
      </w:r>
      <w:r w:rsidRPr="00BF3E8C">
        <w:rPr>
          <w:rFonts w:asciiTheme="minorHAnsi" w:hAnsiTheme="minorHAnsi" w:cstheme="minorHAnsi"/>
          <w:color w:val="FF0000"/>
        </w:rPr>
        <w:t>draft form until approved at a subsequent meeting of the Council)</w:t>
      </w:r>
    </w:p>
    <w:p w14:paraId="24C61B2C" w14:textId="77777777" w:rsidR="00247925" w:rsidRPr="00BF3E8C" w:rsidRDefault="00247925" w:rsidP="00247925">
      <w:pPr>
        <w:pStyle w:val="Default"/>
        <w:jc w:val="center"/>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187"/>
        <w:gridCol w:w="7557"/>
        <w:gridCol w:w="992"/>
      </w:tblGrid>
      <w:tr w:rsidR="008F383C" w:rsidRPr="00BF3E8C" w14:paraId="5EEC812C" w14:textId="77777777" w:rsidTr="00917B92">
        <w:tc>
          <w:tcPr>
            <w:tcW w:w="1187" w:type="dxa"/>
            <w:shd w:val="clear" w:color="auto" w:fill="EAF1DD" w:themeFill="accent3" w:themeFillTint="33"/>
          </w:tcPr>
          <w:p w14:paraId="6EF684BA" w14:textId="6BACC3CA"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AGENDA No</w:t>
            </w:r>
          </w:p>
        </w:tc>
        <w:tc>
          <w:tcPr>
            <w:tcW w:w="7557" w:type="dxa"/>
            <w:shd w:val="clear" w:color="auto" w:fill="EAF1DD" w:themeFill="accent3" w:themeFillTint="33"/>
          </w:tcPr>
          <w:p w14:paraId="024EB6EE" w14:textId="1B89A96B" w:rsidR="008F383C" w:rsidRPr="00BF3E8C" w:rsidRDefault="00A179C1" w:rsidP="00A179C1">
            <w:pPr>
              <w:pStyle w:val="Default"/>
              <w:jc w:val="center"/>
              <w:rPr>
                <w:rFonts w:asciiTheme="minorHAnsi" w:hAnsiTheme="minorHAnsi" w:cstheme="minorHAnsi"/>
                <w:b/>
                <w:bCs/>
                <w:color w:val="auto"/>
              </w:rPr>
            </w:pPr>
            <w:r w:rsidRPr="00BF3E8C">
              <w:rPr>
                <w:rFonts w:asciiTheme="minorHAnsi" w:hAnsiTheme="minorHAnsi" w:cstheme="minorHAnsi"/>
                <w:b/>
                <w:bCs/>
                <w:color w:val="auto"/>
              </w:rPr>
              <w:t>ITEM/NOTES</w:t>
            </w:r>
          </w:p>
        </w:tc>
        <w:tc>
          <w:tcPr>
            <w:tcW w:w="992" w:type="dxa"/>
            <w:shd w:val="clear" w:color="auto" w:fill="EAF1DD" w:themeFill="accent3" w:themeFillTint="33"/>
          </w:tcPr>
          <w:p w14:paraId="20CC768B" w14:textId="1CC13478"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ACTION</w:t>
            </w:r>
          </w:p>
        </w:tc>
      </w:tr>
      <w:tr w:rsidR="008F383C" w:rsidRPr="00804D04" w14:paraId="2A904F2E" w14:textId="77777777" w:rsidTr="00917B92">
        <w:tc>
          <w:tcPr>
            <w:tcW w:w="1187" w:type="dxa"/>
          </w:tcPr>
          <w:p w14:paraId="32245B30" w14:textId="2F6A2167" w:rsidR="008F383C" w:rsidRPr="00BF3E8C" w:rsidRDefault="008F383C" w:rsidP="008A285F">
            <w:pPr>
              <w:pStyle w:val="Default"/>
              <w:rPr>
                <w:rFonts w:asciiTheme="minorHAnsi" w:hAnsiTheme="minorHAnsi" w:cstheme="minorHAnsi"/>
                <w:b/>
                <w:bCs/>
                <w:color w:val="auto"/>
              </w:rPr>
            </w:pPr>
          </w:p>
        </w:tc>
        <w:tc>
          <w:tcPr>
            <w:tcW w:w="7557" w:type="dxa"/>
          </w:tcPr>
          <w:p w14:paraId="33D6BAD6" w14:textId="77777777" w:rsidR="007F2009" w:rsidRDefault="0049651A" w:rsidP="008A285F">
            <w:pPr>
              <w:pStyle w:val="Default"/>
              <w:rPr>
                <w:rFonts w:asciiTheme="minorHAnsi" w:hAnsiTheme="minorHAnsi" w:cstheme="minorHAnsi"/>
                <w:color w:val="auto"/>
              </w:rPr>
            </w:pPr>
            <w:r>
              <w:rPr>
                <w:rFonts w:asciiTheme="minorHAnsi" w:hAnsiTheme="minorHAnsi" w:cstheme="minorHAnsi"/>
                <w:color w:val="auto"/>
              </w:rPr>
              <w:t>The public forum opened at 7pm and reports were noted from GGC Cllr B Hoyland, which contained a request to place the monthly update on the noticeboards</w:t>
            </w:r>
            <w:r w:rsidR="00361F5A">
              <w:rPr>
                <w:rFonts w:asciiTheme="minorHAnsi" w:hAnsiTheme="minorHAnsi" w:cstheme="minorHAnsi"/>
                <w:color w:val="auto"/>
              </w:rPr>
              <w:t>.</w:t>
            </w:r>
          </w:p>
          <w:p w14:paraId="2218FEA7" w14:textId="77777777" w:rsidR="00361F5A" w:rsidRDefault="00361F5A" w:rsidP="008A285F">
            <w:pPr>
              <w:pStyle w:val="Default"/>
              <w:rPr>
                <w:rFonts w:asciiTheme="minorHAnsi" w:hAnsiTheme="minorHAnsi" w:cstheme="minorHAnsi"/>
                <w:color w:val="auto"/>
              </w:rPr>
            </w:pPr>
          </w:p>
          <w:p w14:paraId="62BC6B07" w14:textId="77777777" w:rsidR="00361F5A" w:rsidRDefault="00361F5A" w:rsidP="008A285F">
            <w:pPr>
              <w:pStyle w:val="Default"/>
              <w:rPr>
                <w:rFonts w:asciiTheme="minorHAnsi" w:hAnsiTheme="minorHAnsi" w:cstheme="minorHAnsi"/>
                <w:color w:val="auto"/>
              </w:rPr>
            </w:pPr>
            <w:r>
              <w:rPr>
                <w:rFonts w:asciiTheme="minorHAnsi" w:hAnsiTheme="minorHAnsi" w:cstheme="minorHAnsi"/>
                <w:color w:val="auto"/>
              </w:rPr>
              <w:t>Cllr Dale asked if there were any questions relating to her monthly report and also advised that the Yorkley Village Garden AGM minutes contained an expression of thanks to the Parish Council for the grant funding which was used to fence the garden.</w:t>
            </w:r>
          </w:p>
          <w:p w14:paraId="760A08F5" w14:textId="77777777" w:rsidR="00361F5A" w:rsidRDefault="00361F5A" w:rsidP="008A285F">
            <w:pPr>
              <w:pStyle w:val="Default"/>
              <w:rPr>
                <w:rFonts w:asciiTheme="minorHAnsi" w:hAnsiTheme="minorHAnsi" w:cstheme="minorHAnsi"/>
                <w:color w:val="auto"/>
              </w:rPr>
            </w:pPr>
          </w:p>
          <w:p w14:paraId="60978C7E" w14:textId="30F5B775" w:rsidR="00361F5A" w:rsidRDefault="00361F5A" w:rsidP="008A285F">
            <w:pPr>
              <w:pStyle w:val="Default"/>
              <w:rPr>
                <w:rFonts w:asciiTheme="minorHAnsi" w:hAnsiTheme="minorHAnsi" w:cstheme="minorHAnsi"/>
                <w:color w:val="auto"/>
              </w:rPr>
            </w:pPr>
            <w:r>
              <w:rPr>
                <w:rFonts w:asciiTheme="minorHAnsi" w:hAnsiTheme="minorHAnsi" w:cstheme="minorHAnsi"/>
                <w:color w:val="auto"/>
              </w:rPr>
              <w:t>The Chair thanked both County and District Councillors for their contributions and the timely submission of their monthly reports to Council and also their regular attendance at the Parish meetings.</w:t>
            </w:r>
          </w:p>
          <w:p w14:paraId="37CB10FC" w14:textId="59EE4583" w:rsidR="00361F5A" w:rsidRPr="00AF635A" w:rsidRDefault="00361F5A" w:rsidP="008A285F">
            <w:pPr>
              <w:pStyle w:val="Default"/>
              <w:rPr>
                <w:rFonts w:asciiTheme="minorHAnsi" w:hAnsiTheme="minorHAnsi" w:cstheme="minorHAnsi"/>
                <w:color w:val="auto"/>
              </w:rPr>
            </w:pPr>
          </w:p>
        </w:tc>
        <w:tc>
          <w:tcPr>
            <w:tcW w:w="992" w:type="dxa"/>
          </w:tcPr>
          <w:p w14:paraId="04577781" w14:textId="77777777" w:rsidR="008F383C" w:rsidRPr="00804D04" w:rsidRDefault="008F383C" w:rsidP="008A285F">
            <w:pPr>
              <w:pStyle w:val="Default"/>
              <w:rPr>
                <w:rFonts w:asciiTheme="minorHAnsi" w:hAnsiTheme="minorHAnsi" w:cstheme="minorHAnsi"/>
                <w:b/>
                <w:bCs/>
                <w:color w:val="auto"/>
              </w:rPr>
            </w:pPr>
          </w:p>
        </w:tc>
      </w:tr>
      <w:tr w:rsidR="0055264C" w:rsidRPr="00804D04" w14:paraId="27A726D4" w14:textId="77777777" w:rsidTr="00917B92">
        <w:tc>
          <w:tcPr>
            <w:tcW w:w="1187" w:type="dxa"/>
            <w:shd w:val="clear" w:color="auto" w:fill="EAF1DD" w:themeFill="accent3" w:themeFillTint="33"/>
          </w:tcPr>
          <w:p w14:paraId="0F2F9ECA" w14:textId="54F97A37" w:rsidR="0055264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4011</w:t>
            </w:r>
          </w:p>
        </w:tc>
        <w:tc>
          <w:tcPr>
            <w:tcW w:w="7557"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992"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E135FF" w:rsidRPr="00804D04" w14:paraId="689D0105" w14:textId="77777777" w:rsidTr="00917B92">
        <w:tc>
          <w:tcPr>
            <w:tcW w:w="1187" w:type="dxa"/>
          </w:tcPr>
          <w:p w14:paraId="1778BBD4" w14:textId="3281D0C0" w:rsidR="00E135FF"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24011.1</w:t>
            </w:r>
          </w:p>
        </w:tc>
        <w:tc>
          <w:tcPr>
            <w:tcW w:w="7557" w:type="dxa"/>
          </w:tcPr>
          <w:p w14:paraId="19DCE553" w14:textId="77777777" w:rsidR="00E135FF"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Apologies</w:t>
            </w:r>
          </w:p>
          <w:p w14:paraId="48EBFB2A" w14:textId="77777777" w:rsidR="00F45CE1" w:rsidRDefault="00F45CE1" w:rsidP="006C2E7C">
            <w:pPr>
              <w:pStyle w:val="Default"/>
              <w:rPr>
                <w:rFonts w:asciiTheme="minorHAnsi" w:hAnsiTheme="minorHAnsi" w:cstheme="minorHAnsi"/>
                <w:color w:val="auto"/>
              </w:rPr>
            </w:pPr>
          </w:p>
          <w:p w14:paraId="03B8F37E" w14:textId="77777777" w:rsidR="00B074E2" w:rsidRDefault="00B074E2" w:rsidP="006C2E7C">
            <w:pPr>
              <w:pStyle w:val="Default"/>
              <w:rPr>
                <w:rFonts w:asciiTheme="minorHAnsi" w:hAnsiTheme="minorHAnsi" w:cstheme="minorHAnsi"/>
                <w:color w:val="auto"/>
              </w:rPr>
            </w:pPr>
            <w:r>
              <w:rPr>
                <w:rFonts w:asciiTheme="minorHAnsi" w:hAnsiTheme="minorHAnsi" w:cstheme="minorHAnsi"/>
                <w:color w:val="auto"/>
              </w:rPr>
              <w:t>Apologies for absence were received from the following Councillors:</w:t>
            </w:r>
          </w:p>
          <w:p w14:paraId="78DE4358" w14:textId="353D9800" w:rsidR="0049651A" w:rsidRDefault="0049651A" w:rsidP="0049651A">
            <w:pPr>
              <w:pStyle w:val="Default"/>
              <w:numPr>
                <w:ilvl w:val="0"/>
                <w:numId w:val="11"/>
              </w:numPr>
              <w:rPr>
                <w:rFonts w:asciiTheme="minorHAnsi" w:hAnsiTheme="minorHAnsi" w:cstheme="minorHAnsi"/>
                <w:color w:val="auto"/>
              </w:rPr>
            </w:pPr>
            <w:r>
              <w:rPr>
                <w:rFonts w:asciiTheme="minorHAnsi" w:hAnsiTheme="minorHAnsi" w:cstheme="minorHAnsi"/>
                <w:color w:val="auto"/>
              </w:rPr>
              <w:t xml:space="preserve">S Yeates – ill </w:t>
            </w:r>
          </w:p>
          <w:p w14:paraId="39197434" w14:textId="63307A17" w:rsidR="0049651A" w:rsidRDefault="0049651A" w:rsidP="0049651A">
            <w:pPr>
              <w:pStyle w:val="Default"/>
              <w:numPr>
                <w:ilvl w:val="0"/>
                <w:numId w:val="11"/>
              </w:numPr>
              <w:rPr>
                <w:rFonts w:asciiTheme="minorHAnsi" w:hAnsiTheme="minorHAnsi" w:cstheme="minorHAnsi"/>
                <w:color w:val="auto"/>
              </w:rPr>
            </w:pPr>
            <w:r>
              <w:rPr>
                <w:rFonts w:asciiTheme="minorHAnsi" w:hAnsiTheme="minorHAnsi" w:cstheme="minorHAnsi"/>
                <w:color w:val="auto"/>
              </w:rPr>
              <w:t xml:space="preserve">A Moore – ill </w:t>
            </w:r>
          </w:p>
          <w:p w14:paraId="0DCA6758" w14:textId="128B5159" w:rsidR="007F2009" w:rsidRPr="00804D04" w:rsidRDefault="007F2009" w:rsidP="00B074E2">
            <w:pPr>
              <w:pStyle w:val="Default"/>
              <w:rPr>
                <w:rFonts w:asciiTheme="minorHAnsi" w:hAnsiTheme="minorHAnsi" w:cstheme="minorHAnsi"/>
                <w:color w:val="auto"/>
              </w:rPr>
            </w:pPr>
          </w:p>
        </w:tc>
        <w:tc>
          <w:tcPr>
            <w:tcW w:w="992"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917B92">
        <w:tc>
          <w:tcPr>
            <w:tcW w:w="1187" w:type="dxa"/>
          </w:tcPr>
          <w:p w14:paraId="7D3A5DD7" w14:textId="75AB1C8E"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24011.2</w:t>
            </w:r>
          </w:p>
        </w:tc>
        <w:tc>
          <w:tcPr>
            <w:tcW w:w="7557" w:type="dxa"/>
          </w:tcPr>
          <w:p w14:paraId="7FDB5CF3" w14:textId="77777777" w:rsidR="008F383C"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Declarations of Interest</w:t>
            </w:r>
          </w:p>
          <w:p w14:paraId="32B42600" w14:textId="77777777" w:rsidR="00F45CE1" w:rsidRDefault="00F45CE1" w:rsidP="006C2E7C">
            <w:pPr>
              <w:pStyle w:val="Default"/>
              <w:rPr>
                <w:rFonts w:asciiTheme="minorHAnsi" w:hAnsiTheme="minorHAnsi" w:cstheme="minorHAnsi"/>
                <w:color w:val="auto"/>
              </w:rPr>
            </w:pPr>
          </w:p>
          <w:p w14:paraId="3C72632F" w14:textId="213D67A1" w:rsidR="007A1872" w:rsidRDefault="0049651A" w:rsidP="0049651A">
            <w:pPr>
              <w:pStyle w:val="Default"/>
              <w:rPr>
                <w:rFonts w:asciiTheme="minorHAnsi" w:hAnsiTheme="minorHAnsi" w:cstheme="minorHAnsi"/>
                <w:color w:val="auto"/>
              </w:rPr>
            </w:pPr>
            <w:r>
              <w:rPr>
                <w:rFonts w:asciiTheme="minorHAnsi" w:hAnsiTheme="minorHAnsi" w:cstheme="minorHAnsi"/>
                <w:color w:val="auto"/>
              </w:rPr>
              <w:t xml:space="preserve">No declaration of interest </w:t>
            </w:r>
            <w:r w:rsidR="00361F5A">
              <w:rPr>
                <w:rFonts w:asciiTheme="minorHAnsi" w:hAnsiTheme="minorHAnsi" w:cstheme="minorHAnsi"/>
                <w:color w:val="auto"/>
              </w:rPr>
              <w:t>from councillors was</w:t>
            </w:r>
            <w:r>
              <w:rPr>
                <w:rFonts w:asciiTheme="minorHAnsi" w:hAnsiTheme="minorHAnsi" w:cstheme="minorHAnsi"/>
                <w:color w:val="auto"/>
              </w:rPr>
              <w:t xml:space="preserve"> received at this time</w:t>
            </w:r>
            <w:r w:rsidR="00361F5A">
              <w:rPr>
                <w:rFonts w:asciiTheme="minorHAnsi" w:hAnsiTheme="minorHAnsi" w:cstheme="minorHAnsi"/>
                <w:color w:val="auto"/>
              </w:rPr>
              <w:t>,</w:t>
            </w:r>
            <w:r>
              <w:rPr>
                <w:rFonts w:asciiTheme="minorHAnsi" w:hAnsiTheme="minorHAnsi" w:cstheme="minorHAnsi"/>
                <w:color w:val="auto"/>
              </w:rPr>
              <w:t xml:space="preserve"> but all were reminded to state their declarations at any point in the meeting if the need arose.</w:t>
            </w:r>
          </w:p>
          <w:p w14:paraId="432F01E8" w14:textId="7E95DF6E" w:rsidR="0049651A" w:rsidRPr="00804D04" w:rsidRDefault="0049651A" w:rsidP="0049651A">
            <w:pPr>
              <w:pStyle w:val="Default"/>
              <w:rPr>
                <w:rFonts w:asciiTheme="minorHAnsi" w:hAnsiTheme="minorHAnsi" w:cstheme="minorHAnsi"/>
                <w:color w:val="auto"/>
              </w:rPr>
            </w:pPr>
          </w:p>
        </w:tc>
        <w:tc>
          <w:tcPr>
            <w:tcW w:w="992"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62A3D82" w14:textId="77777777" w:rsidTr="00917B92">
        <w:tc>
          <w:tcPr>
            <w:tcW w:w="1187" w:type="dxa"/>
          </w:tcPr>
          <w:p w14:paraId="2FE3E5CF" w14:textId="0E0ED45D"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lastRenderedPageBreak/>
              <w:t>24011.3</w:t>
            </w:r>
          </w:p>
        </w:tc>
        <w:tc>
          <w:tcPr>
            <w:tcW w:w="7557" w:type="dxa"/>
          </w:tcPr>
          <w:p w14:paraId="7707E03E" w14:textId="77777777" w:rsidR="008F383C"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Minutes of the previous meeting.</w:t>
            </w:r>
          </w:p>
          <w:p w14:paraId="6431B78E" w14:textId="77777777" w:rsidR="007A1872" w:rsidRDefault="007A1872" w:rsidP="008A285F">
            <w:pPr>
              <w:pStyle w:val="Default"/>
              <w:rPr>
                <w:rFonts w:asciiTheme="minorHAnsi" w:hAnsiTheme="minorHAnsi" w:cstheme="minorHAnsi"/>
                <w:b/>
                <w:bCs/>
                <w:color w:val="auto"/>
              </w:rPr>
            </w:pPr>
          </w:p>
          <w:p w14:paraId="4488126E" w14:textId="57B9AEC4" w:rsidR="00361F5A" w:rsidRPr="00361F5A" w:rsidRDefault="00361F5A" w:rsidP="008A285F">
            <w:pPr>
              <w:pStyle w:val="Default"/>
              <w:rPr>
                <w:rFonts w:asciiTheme="minorHAnsi" w:hAnsiTheme="minorHAnsi" w:cstheme="minorHAnsi"/>
                <w:b/>
                <w:bCs/>
                <w:color w:val="943634" w:themeColor="accent2" w:themeShade="BF"/>
              </w:rPr>
            </w:pPr>
            <w:r w:rsidRPr="00361F5A">
              <w:rPr>
                <w:rFonts w:asciiTheme="minorHAnsi" w:hAnsiTheme="minorHAnsi" w:cstheme="minorHAnsi"/>
                <w:b/>
                <w:bCs/>
                <w:color w:val="943634" w:themeColor="accent2" w:themeShade="BF"/>
              </w:rPr>
              <w:t>The October 2023 minutes were proposed as an accurate record by BF and seconded by SD and agreed by resolution of Council.</w:t>
            </w:r>
          </w:p>
          <w:p w14:paraId="092007E2" w14:textId="77777777" w:rsidR="00361F5A" w:rsidRDefault="00361F5A" w:rsidP="008A285F">
            <w:pPr>
              <w:pStyle w:val="Default"/>
              <w:rPr>
                <w:rFonts w:asciiTheme="minorHAnsi" w:hAnsiTheme="minorHAnsi" w:cstheme="minorHAnsi"/>
                <w:b/>
                <w:bCs/>
                <w:color w:val="943634" w:themeColor="accent2" w:themeShade="BF"/>
              </w:rPr>
            </w:pPr>
          </w:p>
          <w:p w14:paraId="4583086B" w14:textId="1F275135" w:rsidR="00361F5A" w:rsidRDefault="00361F5A" w:rsidP="008A285F">
            <w:pPr>
              <w:pStyle w:val="Default"/>
              <w:rPr>
                <w:rFonts w:asciiTheme="minorHAnsi" w:hAnsiTheme="minorHAnsi" w:cstheme="minorHAnsi"/>
                <w:color w:val="auto"/>
              </w:rPr>
            </w:pPr>
            <w:r>
              <w:rPr>
                <w:rFonts w:asciiTheme="minorHAnsi" w:hAnsiTheme="minorHAnsi" w:cstheme="minorHAnsi"/>
                <w:color w:val="auto"/>
              </w:rPr>
              <w:t>The Chair enquired if there were any issues with the accuracy of the November 2023 minutes, and each page was checked with no comments being made by the meeting.</w:t>
            </w:r>
          </w:p>
          <w:p w14:paraId="4E7F33ED" w14:textId="77777777" w:rsidR="00361F5A" w:rsidRPr="00361F5A" w:rsidRDefault="00361F5A" w:rsidP="008A285F">
            <w:pPr>
              <w:pStyle w:val="Default"/>
              <w:rPr>
                <w:rFonts w:asciiTheme="minorHAnsi" w:hAnsiTheme="minorHAnsi" w:cstheme="minorHAnsi"/>
                <w:color w:val="auto"/>
              </w:rPr>
            </w:pPr>
          </w:p>
          <w:p w14:paraId="6D6B455B" w14:textId="0A4CD4AF" w:rsidR="00361F5A" w:rsidRDefault="00361F5A" w:rsidP="008A285F">
            <w:pPr>
              <w:pStyle w:val="Default"/>
              <w:rPr>
                <w:rFonts w:asciiTheme="minorHAnsi" w:hAnsiTheme="minorHAnsi" w:cstheme="minorHAnsi"/>
                <w:b/>
                <w:bCs/>
                <w:color w:val="943634" w:themeColor="accent2" w:themeShade="BF"/>
              </w:rPr>
            </w:pPr>
            <w:r w:rsidRPr="00361F5A">
              <w:rPr>
                <w:rFonts w:asciiTheme="minorHAnsi" w:hAnsiTheme="minorHAnsi" w:cstheme="minorHAnsi"/>
                <w:b/>
                <w:bCs/>
                <w:color w:val="943634" w:themeColor="accent2" w:themeShade="BF"/>
              </w:rPr>
              <w:t>The minutes of the November 2023 meeting were proposed as an accurate record by BF and seconded by JR and agreed by resolution of Council.</w:t>
            </w:r>
          </w:p>
          <w:p w14:paraId="63FACCB2" w14:textId="77777777" w:rsidR="00361F5A" w:rsidRDefault="00361F5A" w:rsidP="008A285F">
            <w:pPr>
              <w:pStyle w:val="Default"/>
              <w:rPr>
                <w:rFonts w:asciiTheme="minorHAnsi" w:hAnsiTheme="minorHAnsi" w:cstheme="minorHAnsi"/>
                <w:b/>
                <w:bCs/>
                <w:color w:val="943634" w:themeColor="accent2" w:themeShade="BF"/>
              </w:rPr>
            </w:pPr>
          </w:p>
          <w:p w14:paraId="35026839" w14:textId="62DEA7EB" w:rsidR="00361F5A" w:rsidRPr="00361F5A" w:rsidRDefault="00361F5A" w:rsidP="008A285F">
            <w:pPr>
              <w:pStyle w:val="Default"/>
              <w:rPr>
                <w:rFonts w:asciiTheme="minorHAnsi" w:hAnsiTheme="minorHAnsi" w:cstheme="minorHAnsi"/>
                <w:color w:val="auto"/>
              </w:rPr>
            </w:pPr>
            <w:r>
              <w:rPr>
                <w:rFonts w:asciiTheme="minorHAnsi" w:hAnsiTheme="minorHAnsi" w:cstheme="minorHAnsi"/>
                <w:color w:val="auto"/>
              </w:rPr>
              <w:t>Cllr Grant declared an interest in a future agenda item due to his wife working at the Dean Field Study Centre.</w:t>
            </w:r>
          </w:p>
          <w:p w14:paraId="54F3F417" w14:textId="5FA51798" w:rsidR="0063109C" w:rsidRPr="007A1872" w:rsidRDefault="0063109C" w:rsidP="0049651A">
            <w:pPr>
              <w:pStyle w:val="Default"/>
              <w:rPr>
                <w:rFonts w:asciiTheme="minorHAnsi" w:hAnsiTheme="minorHAnsi" w:cstheme="minorHAnsi"/>
                <w:color w:val="auto"/>
              </w:rPr>
            </w:pPr>
          </w:p>
        </w:tc>
        <w:tc>
          <w:tcPr>
            <w:tcW w:w="992" w:type="dxa"/>
          </w:tcPr>
          <w:p w14:paraId="2DE7F18B" w14:textId="77777777" w:rsidR="008F383C" w:rsidRPr="00804D04" w:rsidRDefault="008F383C" w:rsidP="008A285F">
            <w:pPr>
              <w:pStyle w:val="Default"/>
              <w:rPr>
                <w:rFonts w:asciiTheme="minorHAnsi" w:hAnsiTheme="minorHAnsi" w:cstheme="minorHAnsi"/>
                <w:b/>
                <w:bCs/>
                <w:color w:val="auto"/>
              </w:rPr>
            </w:pPr>
          </w:p>
        </w:tc>
      </w:tr>
      <w:tr w:rsidR="008F383C" w:rsidRPr="00804D04" w14:paraId="1CB26268" w14:textId="77777777" w:rsidTr="00917B92">
        <w:tc>
          <w:tcPr>
            <w:tcW w:w="1187" w:type="dxa"/>
            <w:shd w:val="clear" w:color="auto" w:fill="EAF1DD" w:themeFill="accent3" w:themeFillTint="33"/>
          </w:tcPr>
          <w:p w14:paraId="3F76D5D3" w14:textId="55CC22E7"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2401</w:t>
            </w:r>
            <w:r w:rsidR="00E77A43" w:rsidRPr="00804D04">
              <w:rPr>
                <w:rFonts w:asciiTheme="minorHAnsi" w:hAnsiTheme="minorHAnsi" w:cstheme="minorHAnsi"/>
                <w:b/>
                <w:bCs/>
                <w:color w:val="auto"/>
              </w:rPr>
              <w:t>2</w:t>
            </w:r>
          </w:p>
        </w:tc>
        <w:tc>
          <w:tcPr>
            <w:tcW w:w="7557" w:type="dxa"/>
            <w:shd w:val="clear" w:color="auto" w:fill="EAF1DD" w:themeFill="accent3" w:themeFillTint="33"/>
          </w:tcPr>
          <w:p w14:paraId="25CF0DED" w14:textId="521A34EC" w:rsidR="008F383C"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DISCUSSION AND DECISION</w:t>
            </w:r>
          </w:p>
          <w:p w14:paraId="4CF5E4BB" w14:textId="22DA2520" w:rsidR="0055264C" w:rsidRPr="00804D04"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1054B50D" w14:textId="77777777" w:rsidR="008F383C" w:rsidRPr="00804D04" w:rsidRDefault="008F383C" w:rsidP="008A285F">
            <w:pPr>
              <w:pStyle w:val="Default"/>
              <w:rPr>
                <w:rFonts w:asciiTheme="minorHAnsi" w:hAnsiTheme="minorHAnsi" w:cstheme="minorHAnsi"/>
                <w:b/>
                <w:bCs/>
                <w:color w:val="auto"/>
              </w:rPr>
            </w:pPr>
          </w:p>
        </w:tc>
      </w:tr>
      <w:tr w:rsidR="00E77A43" w:rsidRPr="00804D04" w14:paraId="68C14E6F" w14:textId="77777777" w:rsidTr="00917B92">
        <w:tc>
          <w:tcPr>
            <w:tcW w:w="1187" w:type="dxa"/>
          </w:tcPr>
          <w:p w14:paraId="7AA86D6F" w14:textId="7E86EA50" w:rsidR="00E77A43"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00E77A43" w:rsidRPr="00D46622">
              <w:rPr>
                <w:rFonts w:asciiTheme="minorHAnsi" w:hAnsiTheme="minorHAnsi" w:cstheme="minorHAnsi"/>
                <w:b/>
                <w:bCs/>
                <w:color w:val="auto"/>
                <w:lang w:val="it-IT"/>
              </w:rPr>
              <w:t>2.1</w:t>
            </w:r>
          </w:p>
          <w:p w14:paraId="2A981E87" w14:textId="77777777" w:rsidR="002373A2" w:rsidRPr="00D46622" w:rsidRDefault="002373A2" w:rsidP="008A285F">
            <w:pPr>
              <w:pStyle w:val="Default"/>
              <w:rPr>
                <w:rFonts w:asciiTheme="minorHAnsi" w:hAnsiTheme="minorHAnsi" w:cstheme="minorHAnsi"/>
                <w:b/>
                <w:bCs/>
                <w:color w:val="auto"/>
                <w:lang w:val="it-IT"/>
              </w:rPr>
            </w:pPr>
          </w:p>
          <w:p w14:paraId="2C223389" w14:textId="0B0B9CFA"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w:t>
            </w:r>
          </w:p>
          <w:p w14:paraId="5C0C32C9" w14:textId="77777777" w:rsidR="00BC5095" w:rsidRPr="00D46622" w:rsidRDefault="00BC5095" w:rsidP="008A285F">
            <w:pPr>
              <w:pStyle w:val="Default"/>
              <w:rPr>
                <w:rFonts w:asciiTheme="minorHAnsi" w:hAnsiTheme="minorHAnsi" w:cstheme="minorHAnsi"/>
                <w:b/>
                <w:bCs/>
                <w:color w:val="auto"/>
                <w:lang w:val="it-IT"/>
              </w:rPr>
            </w:pPr>
          </w:p>
          <w:p w14:paraId="74508F84" w14:textId="77777777" w:rsidR="00BC5095" w:rsidRDefault="00BC5095" w:rsidP="008A285F">
            <w:pPr>
              <w:pStyle w:val="Default"/>
              <w:rPr>
                <w:rFonts w:asciiTheme="minorHAnsi" w:hAnsiTheme="minorHAnsi" w:cstheme="minorHAnsi"/>
                <w:b/>
                <w:bCs/>
                <w:color w:val="auto"/>
                <w:lang w:val="it-IT"/>
              </w:rPr>
            </w:pPr>
          </w:p>
          <w:p w14:paraId="3816F70A" w14:textId="77777777" w:rsidR="00834C8F" w:rsidRDefault="00834C8F" w:rsidP="008A285F">
            <w:pPr>
              <w:pStyle w:val="Default"/>
              <w:rPr>
                <w:rFonts w:asciiTheme="minorHAnsi" w:hAnsiTheme="minorHAnsi" w:cstheme="minorHAnsi"/>
                <w:b/>
                <w:bCs/>
                <w:color w:val="auto"/>
                <w:lang w:val="it-IT"/>
              </w:rPr>
            </w:pPr>
          </w:p>
          <w:p w14:paraId="165477F2" w14:textId="7F0EF161"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2.1ii</w:t>
            </w:r>
          </w:p>
          <w:p w14:paraId="7E45FC75" w14:textId="77777777" w:rsidR="00BC5095" w:rsidRPr="00D46622" w:rsidRDefault="00BC5095" w:rsidP="008A285F">
            <w:pPr>
              <w:pStyle w:val="Default"/>
              <w:rPr>
                <w:rFonts w:asciiTheme="minorHAnsi" w:hAnsiTheme="minorHAnsi" w:cstheme="minorHAnsi"/>
                <w:b/>
                <w:bCs/>
                <w:color w:val="auto"/>
                <w:lang w:val="it-IT"/>
              </w:rPr>
            </w:pPr>
          </w:p>
          <w:p w14:paraId="622395EA" w14:textId="77777777" w:rsidR="002373A2" w:rsidRPr="00D46622" w:rsidRDefault="002373A2" w:rsidP="008A285F">
            <w:pPr>
              <w:pStyle w:val="Default"/>
              <w:rPr>
                <w:rFonts w:asciiTheme="minorHAnsi" w:hAnsiTheme="minorHAnsi" w:cstheme="minorHAnsi"/>
                <w:b/>
                <w:bCs/>
                <w:color w:val="auto"/>
                <w:lang w:val="it-IT"/>
              </w:rPr>
            </w:pPr>
          </w:p>
          <w:p w14:paraId="5BE52030" w14:textId="044C9041"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2.1iii</w:t>
            </w:r>
          </w:p>
          <w:p w14:paraId="228C1A0E" w14:textId="77777777" w:rsidR="002373A2" w:rsidRPr="00D46622" w:rsidRDefault="002373A2" w:rsidP="008A285F">
            <w:pPr>
              <w:pStyle w:val="Default"/>
              <w:rPr>
                <w:rFonts w:asciiTheme="minorHAnsi" w:hAnsiTheme="minorHAnsi" w:cstheme="minorHAnsi"/>
                <w:b/>
                <w:bCs/>
                <w:color w:val="auto"/>
                <w:lang w:val="it-IT"/>
              </w:rPr>
            </w:pPr>
          </w:p>
          <w:p w14:paraId="3A6DEFD5" w14:textId="77777777" w:rsidR="004C7821" w:rsidRPr="00D46622" w:rsidRDefault="004C7821" w:rsidP="008A285F">
            <w:pPr>
              <w:pStyle w:val="Default"/>
              <w:rPr>
                <w:rFonts w:asciiTheme="minorHAnsi" w:hAnsiTheme="minorHAnsi" w:cstheme="minorHAnsi"/>
                <w:b/>
                <w:bCs/>
                <w:color w:val="auto"/>
                <w:lang w:val="it-IT"/>
              </w:rPr>
            </w:pPr>
          </w:p>
          <w:p w14:paraId="6EEE298F" w14:textId="77777777" w:rsidR="00A772D9" w:rsidRDefault="00A772D9" w:rsidP="008A285F">
            <w:pPr>
              <w:pStyle w:val="Default"/>
              <w:rPr>
                <w:rFonts w:asciiTheme="minorHAnsi" w:hAnsiTheme="minorHAnsi" w:cstheme="minorHAnsi"/>
                <w:b/>
                <w:bCs/>
                <w:color w:val="auto"/>
                <w:lang w:val="it-IT"/>
              </w:rPr>
            </w:pPr>
          </w:p>
          <w:p w14:paraId="01FF9F2C" w14:textId="77777777" w:rsidR="00414697" w:rsidRDefault="00414697" w:rsidP="008A285F">
            <w:pPr>
              <w:pStyle w:val="Default"/>
              <w:rPr>
                <w:rFonts w:asciiTheme="minorHAnsi" w:hAnsiTheme="minorHAnsi" w:cstheme="minorHAnsi"/>
                <w:b/>
                <w:bCs/>
                <w:color w:val="auto"/>
                <w:lang w:val="it-IT"/>
              </w:rPr>
            </w:pPr>
          </w:p>
          <w:p w14:paraId="39201921" w14:textId="77777777" w:rsidR="00414697" w:rsidRDefault="00414697" w:rsidP="008A285F">
            <w:pPr>
              <w:pStyle w:val="Default"/>
              <w:rPr>
                <w:rFonts w:asciiTheme="minorHAnsi" w:hAnsiTheme="minorHAnsi" w:cstheme="minorHAnsi"/>
                <w:b/>
                <w:bCs/>
                <w:color w:val="auto"/>
                <w:lang w:val="it-IT"/>
              </w:rPr>
            </w:pPr>
          </w:p>
          <w:p w14:paraId="46E9E825" w14:textId="77777777" w:rsidR="00414697" w:rsidRDefault="00414697" w:rsidP="008A285F">
            <w:pPr>
              <w:pStyle w:val="Default"/>
              <w:rPr>
                <w:rFonts w:asciiTheme="minorHAnsi" w:hAnsiTheme="minorHAnsi" w:cstheme="minorHAnsi"/>
                <w:b/>
                <w:bCs/>
                <w:color w:val="auto"/>
                <w:lang w:val="it-IT"/>
              </w:rPr>
            </w:pPr>
          </w:p>
          <w:p w14:paraId="2484F45F" w14:textId="77777777" w:rsidR="00414697" w:rsidRPr="00D46622" w:rsidRDefault="00414697" w:rsidP="008A285F">
            <w:pPr>
              <w:pStyle w:val="Default"/>
              <w:rPr>
                <w:rFonts w:asciiTheme="minorHAnsi" w:hAnsiTheme="minorHAnsi" w:cstheme="minorHAnsi"/>
                <w:b/>
                <w:bCs/>
                <w:color w:val="auto"/>
                <w:lang w:val="it-IT"/>
              </w:rPr>
            </w:pPr>
          </w:p>
          <w:p w14:paraId="32DA7BC5" w14:textId="01675617" w:rsidR="00BC3E36" w:rsidRPr="00D46622" w:rsidRDefault="00BC3E36"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401</w:t>
            </w:r>
            <w:r w:rsidRPr="00D46622">
              <w:rPr>
                <w:rFonts w:asciiTheme="minorHAnsi" w:hAnsiTheme="minorHAnsi" w:cstheme="minorHAnsi"/>
                <w:b/>
                <w:bCs/>
                <w:color w:val="auto"/>
                <w:lang w:val="it-IT"/>
              </w:rPr>
              <w:t>2.1iv</w:t>
            </w:r>
          </w:p>
          <w:p w14:paraId="429E4155" w14:textId="77777777" w:rsidR="00A772D9" w:rsidRPr="00D46622" w:rsidRDefault="00A772D9" w:rsidP="008A285F">
            <w:pPr>
              <w:pStyle w:val="Default"/>
              <w:rPr>
                <w:rFonts w:asciiTheme="minorHAnsi" w:hAnsiTheme="minorHAnsi" w:cstheme="minorHAnsi"/>
                <w:b/>
                <w:bCs/>
                <w:color w:val="auto"/>
                <w:lang w:val="it-IT"/>
              </w:rPr>
            </w:pPr>
          </w:p>
          <w:p w14:paraId="72214197" w14:textId="77777777" w:rsidR="00A772D9" w:rsidRDefault="00A772D9" w:rsidP="008A285F">
            <w:pPr>
              <w:pStyle w:val="Default"/>
              <w:rPr>
                <w:rFonts w:asciiTheme="minorHAnsi" w:hAnsiTheme="minorHAnsi" w:cstheme="minorHAnsi"/>
                <w:b/>
                <w:bCs/>
                <w:color w:val="auto"/>
                <w:lang w:val="it-IT"/>
              </w:rPr>
            </w:pPr>
          </w:p>
          <w:p w14:paraId="6A8E5373" w14:textId="56189BFA" w:rsidR="00B501B8" w:rsidRPr="00804D04" w:rsidRDefault="00B501B8" w:rsidP="00414697">
            <w:pPr>
              <w:pStyle w:val="Default"/>
              <w:rPr>
                <w:rFonts w:asciiTheme="minorHAnsi" w:hAnsiTheme="minorHAnsi" w:cstheme="minorHAnsi"/>
                <w:b/>
                <w:bCs/>
                <w:color w:val="auto"/>
              </w:rPr>
            </w:pPr>
          </w:p>
        </w:tc>
        <w:tc>
          <w:tcPr>
            <w:tcW w:w="7557" w:type="dxa"/>
          </w:tcPr>
          <w:p w14:paraId="44B7C836" w14:textId="77777777" w:rsidR="00EB3028" w:rsidRPr="00E54863" w:rsidRDefault="00BB15F4" w:rsidP="008A285F">
            <w:pPr>
              <w:pStyle w:val="Default"/>
              <w:rPr>
                <w:rFonts w:asciiTheme="minorHAnsi" w:hAnsiTheme="minorHAnsi" w:cstheme="minorHAnsi"/>
                <w:b/>
                <w:bCs/>
                <w:color w:val="auto"/>
              </w:rPr>
            </w:pPr>
            <w:r w:rsidRPr="00E54863">
              <w:rPr>
                <w:rFonts w:asciiTheme="minorHAnsi" w:hAnsiTheme="minorHAnsi" w:cstheme="minorHAnsi"/>
                <w:b/>
                <w:bCs/>
                <w:color w:val="auto"/>
              </w:rPr>
              <w:t>Finance &amp; Staffing</w:t>
            </w:r>
          </w:p>
          <w:p w14:paraId="6A7957E5" w14:textId="77777777" w:rsidR="0063109C" w:rsidRPr="00E54863" w:rsidRDefault="0063109C" w:rsidP="008A285F">
            <w:pPr>
              <w:pStyle w:val="Default"/>
              <w:rPr>
                <w:rFonts w:asciiTheme="minorHAnsi" w:hAnsiTheme="minorHAnsi" w:cstheme="minorHAnsi"/>
                <w:b/>
                <w:bCs/>
                <w:color w:val="auto"/>
              </w:rPr>
            </w:pPr>
          </w:p>
          <w:p w14:paraId="275E2DB3" w14:textId="77777777" w:rsidR="000B765F" w:rsidRPr="00834C8F" w:rsidRDefault="00834C8F" w:rsidP="008A285F">
            <w:pPr>
              <w:pStyle w:val="Default"/>
              <w:rPr>
                <w:rFonts w:asciiTheme="minorHAnsi" w:hAnsiTheme="minorHAnsi" w:cstheme="minorHAnsi"/>
                <w:b/>
                <w:bCs/>
                <w:color w:val="943634" w:themeColor="accent2" w:themeShade="BF"/>
              </w:rPr>
            </w:pPr>
            <w:r w:rsidRPr="00834C8F">
              <w:rPr>
                <w:rFonts w:asciiTheme="minorHAnsi" w:hAnsiTheme="minorHAnsi" w:cstheme="minorHAnsi"/>
                <w:b/>
                <w:bCs/>
                <w:color w:val="943634" w:themeColor="accent2" w:themeShade="BF"/>
              </w:rPr>
              <w:t>The January payment schedule was reviewed, including the direct debits, standing orders and credit card transactions, these were proposed by AG and seconded by JR and approved by resolution of Council.</w:t>
            </w:r>
          </w:p>
          <w:p w14:paraId="5BA3B15A" w14:textId="77777777" w:rsidR="00834C8F" w:rsidRDefault="00834C8F" w:rsidP="008A285F">
            <w:pPr>
              <w:pStyle w:val="Default"/>
              <w:rPr>
                <w:rFonts w:asciiTheme="minorHAnsi" w:hAnsiTheme="minorHAnsi" w:cstheme="minorHAnsi"/>
                <w:color w:val="auto"/>
              </w:rPr>
            </w:pPr>
          </w:p>
          <w:p w14:paraId="0722C3CF" w14:textId="1A5662CD" w:rsidR="00414697" w:rsidRDefault="00414697" w:rsidP="008A285F">
            <w:pPr>
              <w:pStyle w:val="Default"/>
              <w:rPr>
                <w:rFonts w:asciiTheme="minorHAnsi" w:hAnsiTheme="minorHAnsi" w:cstheme="minorHAnsi"/>
                <w:color w:val="auto"/>
              </w:rPr>
            </w:pPr>
            <w:r>
              <w:rPr>
                <w:rFonts w:asciiTheme="minorHAnsi" w:hAnsiTheme="minorHAnsi" w:cstheme="minorHAnsi"/>
                <w:color w:val="auto"/>
              </w:rPr>
              <w:t>The Councillors undertaking authorisation of the payments and the financial inspections were detailed in the agenda pack.</w:t>
            </w:r>
          </w:p>
          <w:p w14:paraId="36366D11" w14:textId="77777777" w:rsidR="00414697" w:rsidRDefault="00414697" w:rsidP="008A285F">
            <w:pPr>
              <w:pStyle w:val="Default"/>
              <w:rPr>
                <w:rFonts w:asciiTheme="minorHAnsi" w:hAnsiTheme="minorHAnsi" w:cstheme="minorHAnsi"/>
                <w:color w:val="auto"/>
              </w:rPr>
            </w:pPr>
          </w:p>
          <w:p w14:paraId="65F060E1" w14:textId="77777777" w:rsidR="00414697" w:rsidRPr="00414697" w:rsidRDefault="00414697" w:rsidP="008A285F">
            <w:pPr>
              <w:pStyle w:val="Default"/>
              <w:rPr>
                <w:rFonts w:asciiTheme="minorHAnsi" w:hAnsiTheme="minorHAnsi" w:cstheme="minorHAnsi"/>
                <w:b/>
                <w:bCs/>
                <w:color w:val="943634" w:themeColor="accent2" w:themeShade="BF"/>
              </w:rPr>
            </w:pPr>
            <w:r w:rsidRPr="00414697">
              <w:rPr>
                <w:rFonts w:asciiTheme="minorHAnsi" w:hAnsiTheme="minorHAnsi" w:cstheme="minorHAnsi"/>
                <w:b/>
                <w:bCs/>
                <w:color w:val="943634" w:themeColor="accent2" w:themeShade="BF"/>
              </w:rPr>
              <w:t xml:space="preserve">The budget information was reviewed with no concerns being raised, these were proposed by AG and seconded by JR and agreed by resolution of Council.  </w:t>
            </w:r>
          </w:p>
          <w:p w14:paraId="097BFAE9" w14:textId="77777777" w:rsidR="00414697" w:rsidRPr="00414697" w:rsidRDefault="00414697" w:rsidP="008A285F">
            <w:pPr>
              <w:pStyle w:val="Default"/>
              <w:rPr>
                <w:rFonts w:asciiTheme="minorHAnsi" w:hAnsiTheme="minorHAnsi" w:cstheme="minorHAnsi"/>
                <w:b/>
                <w:bCs/>
                <w:color w:val="943634" w:themeColor="accent2" w:themeShade="BF"/>
              </w:rPr>
            </w:pPr>
          </w:p>
          <w:p w14:paraId="7B16CAEC" w14:textId="305093C1" w:rsidR="00414697" w:rsidRDefault="00414697" w:rsidP="008A285F">
            <w:pPr>
              <w:pStyle w:val="Default"/>
              <w:rPr>
                <w:rFonts w:asciiTheme="minorHAnsi" w:hAnsiTheme="minorHAnsi" w:cstheme="minorHAnsi"/>
                <w:b/>
                <w:bCs/>
                <w:color w:val="943634" w:themeColor="accent2" w:themeShade="BF"/>
              </w:rPr>
            </w:pPr>
            <w:r w:rsidRPr="00414697">
              <w:rPr>
                <w:rFonts w:asciiTheme="minorHAnsi" w:hAnsiTheme="minorHAnsi" w:cstheme="minorHAnsi"/>
                <w:b/>
                <w:bCs/>
                <w:color w:val="943634" w:themeColor="accent2" w:themeShade="BF"/>
              </w:rPr>
              <w:t>BE proposed that the Clerks be thanked for the preparation, explanation, and clarity of the budgets, this was seconded by SF and agreed by resolution of Council.</w:t>
            </w:r>
          </w:p>
          <w:p w14:paraId="583544E5" w14:textId="77777777" w:rsidR="00414697" w:rsidRDefault="00414697" w:rsidP="008A285F">
            <w:pPr>
              <w:pStyle w:val="Default"/>
              <w:rPr>
                <w:rFonts w:asciiTheme="minorHAnsi" w:hAnsiTheme="minorHAnsi" w:cstheme="minorHAnsi"/>
                <w:b/>
                <w:bCs/>
                <w:color w:val="943634" w:themeColor="accent2" w:themeShade="BF"/>
              </w:rPr>
            </w:pPr>
          </w:p>
          <w:p w14:paraId="50994152" w14:textId="6058AEDD" w:rsidR="00414697" w:rsidRDefault="00414697" w:rsidP="008A285F">
            <w:pPr>
              <w:pStyle w:val="Default"/>
              <w:rPr>
                <w:rFonts w:asciiTheme="minorHAnsi" w:hAnsiTheme="minorHAnsi" w:cstheme="minorHAnsi"/>
                <w:b/>
                <w:bCs/>
                <w:color w:val="943634" w:themeColor="accent2" w:themeShade="BF"/>
              </w:rPr>
            </w:pPr>
            <w:r w:rsidRPr="00414697">
              <w:rPr>
                <w:rFonts w:asciiTheme="minorHAnsi" w:hAnsiTheme="minorHAnsi" w:cstheme="minorHAnsi"/>
                <w:b/>
                <w:bCs/>
                <w:color w:val="943634" w:themeColor="accent2" w:themeShade="BF"/>
              </w:rPr>
              <w:t>BE proposed that all recommendations from Finance &amp; Staffing Committee were approve</w:t>
            </w:r>
            <w:r w:rsidR="005D7915">
              <w:rPr>
                <w:rFonts w:asciiTheme="minorHAnsi" w:hAnsiTheme="minorHAnsi" w:cstheme="minorHAnsi"/>
                <w:b/>
                <w:bCs/>
                <w:color w:val="943634" w:themeColor="accent2" w:themeShade="BF"/>
              </w:rPr>
              <w:t>d</w:t>
            </w:r>
            <w:r w:rsidRPr="00414697">
              <w:rPr>
                <w:rFonts w:asciiTheme="minorHAnsi" w:hAnsiTheme="minorHAnsi" w:cstheme="minorHAnsi"/>
                <w:b/>
                <w:bCs/>
                <w:color w:val="943634" w:themeColor="accent2" w:themeShade="BF"/>
              </w:rPr>
              <w:t xml:space="preserve"> </w:t>
            </w:r>
            <w:r w:rsidR="00917B92">
              <w:rPr>
                <w:rFonts w:asciiTheme="minorHAnsi" w:hAnsiTheme="minorHAnsi" w:cstheme="minorHAnsi"/>
                <w:b/>
                <w:bCs/>
                <w:color w:val="943634" w:themeColor="accent2" w:themeShade="BF"/>
              </w:rPr>
              <w:t>E</w:t>
            </w:r>
            <w:r w:rsidRPr="00414697">
              <w:rPr>
                <w:rFonts w:asciiTheme="minorHAnsi" w:hAnsiTheme="minorHAnsi" w:cstheme="minorHAnsi"/>
                <w:b/>
                <w:bCs/>
                <w:color w:val="943634" w:themeColor="accent2" w:themeShade="BF"/>
              </w:rPr>
              <w:t xml:space="preserve">n </w:t>
            </w:r>
            <w:r w:rsidR="00917B92">
              <w:rPr>
                <w:rFonts w:asciiTheme="minorHAnsi" w:hAnsiTheme="minorHAnsi" w:cstheme="minorHAnsi"/>
                <w:b/>
                <w:bCs/>
                <w:color w:val="943634" w:themeColor="accent2" w:themeShade="BF"/>
              </w:rPr>
              <w:t>B</w:t>
            </w:r>
            <w:r w:rsidRPr="00414697">
              <w:rPr>
                <w:rFonts w:asciiTheme="minorHAnsi" w:hAnsiTheme="minorHAnsi" w:cstheme="minorHAnsi"/>
                <w:b/>
                <w:bCs/>
                <w:color w:val="943634" w:themeColor="accent2" w:themeShade="BF"/>
              </w:rPr>
              <w:t>loc, this was seconded by BF and agreed by resolution of Council.</w:t>
            </w:r>
          </w:p>
          <w:p w14:paraId="1B8D295E" w14:textId="77777777" w:rsidR="00414697" w:rsidRDefault="00414697" w:rsidP="008A285F">
            <w:pPr>
              <w:pStyle w:val="Default"/>
              <w:rPr>
                <w:rFonts w:asciiTheme="minorHAnsi" w:hAnsiTheme="minorHAnsi" w:cstheme="minorHAnsi"/>
                <w:b/>
                <w:bCs/>
                <w:color w:val="943634" w:themeColor="accent2" w:themeShade="BF"/>
              </w:rPr>
            </w:pPr>
          </w:p>
          <w:p w14:paraId="5237BB47" w14:textId="141B458E" w:rsidR="00414697" w:rsidRDefault="00414697" w:rsidP="008A285F">
            <w:pPr>
              <w:pStyle w:val="Default"/>
              <w:rPr>
                <w:rFonts w:asciiTheme="minorHAnsi" w:hAnsiTheme="minorHAnsi" w:cstheme="minorHAnsi"/>
                <w:color w:val="auto"/>
              </w:rPr>
            </w:pPr>
            <w:r>
              <w:rPr>
                <w:rFonts w:asciiTheme="minorHAnsi" w:hAnsiTheme="minorHAnsi" w:cstheme="minorHAnsi"/>
                <w:color w:val="auto"/>
              </w:rPr>
              <w:t xml:space="preserve">Cllr Grant added that this information had been discussed in detail at the Finance &amp; Staffing meeting and this had been </w:t>
            </w:r>
            <w:r w:rsidR="005D7915">
              <w:rPr>
                <w:rFonts w:asciiTheme="minorHAnsi" w:hAnsiTheme="minorHAnsi" w:cstheme="minorHAnsi"/>
                <w:color w:val="auto"/>
              </w:rPr>
              <w:t>passed</w:t>
            </w:r>
            <w:r>
              <w:rPr>
                <w:rFonts w:asciiTheme="minorHAnsi" w:hAnsiTheme="minorHAnsi" w:cstheme="minorHAnsi"/>
                <w:color w:val="auto"/>
              </w:rPr>
              <w:t xml:space="preserve">  the committee by Governance &amp; Scrutiny, which had a good attendance for the meeting.</w:t>
            </w:r>
          </w:p>
          <w:p w14:paraId="71244ED2" w14:textId="721CA7E4" w:rsidR="00414697" w:rsidRPr="00414697" w:rsidRDefault="00414697" w:rsidP="008A285F">
            <w:pPr>
              <w:pStyle w:val="Default"/>
              <w:rPr>
                <w:rFonts w:asciiTheme="minorHAnsi" w:hAnsiTheme="minorHAnsi" w:cstheme="minorHAnsi"/>
                <w:color w:val="auto"/>
              </w:rPr>
            </w:pPr>
          </w:p>
        </w:tc>
        <w:tc>
          <w:tcPr>
            <w:tcW w:w="992" w:type="dxa"/>
          </w:tcPr>
          <w:p w14:paraId="2A6A284C" w14:textId="77777777" w:rsidR="00E77A43" w:rsidRPr="00804D04" w:rsidRDefault="00E77A43" w:rsidP="008A285F">
            <w:pPr>
              <w:pStyle w:val="Default"/>
              <w:rPr>
                <w:rFonts w:asciiTheme="minorHAnsi" w:hAnsiTheme="minorHAnsi" w:cstheme="minorHAnsi"/>
                <w:b/>
                <w:bCs/>
                <w:color w:val="auto"/>
              </w:rPr>
            </w:pPr>
          </w:p>
          <w:p w14:paraId="3E208F33" w14:textId="2D7A0580" w:rsidR="00E77A43" w:rsidRPr="00804D04" w:rsidRDefault="00E77A43" w:rsidP="008A285F">
            <w:pPr>
              <w:pStyle w:val="Default"/>
              <w:rPr>
                <w:rFonts w:asciiTheme="minorHAnsi" w:hAnsiTheme="minorHAnsi" w:cstheme="minorHAnsi"/>
                <w:b/>
                <w:bCs/>
                <w:color w:val="auto"/>
              </w:rPr>
            </w:pPr>
          </w:p>
          <w:p w14:paraId="18F0CBA6" w14:textId="642A197C" w:rsidR="00E77A43" w:rsidRPr="00804D04" w:rsidRDefault="00E77A43" w:rsidP="008A285F">
            <w:pPr>
              <w:pStyle w:val="Default"/>
              <w:rPr>
                <w:rFonts w:asciiTheme="minorHAnsi" w:hAnsiTheme="minorHAnsi" w:cstheme="minorHAnsi"/>
                <w:b/>
                <w:bCs/>
                <w:color w:val="auto"/>
              </w:rPr>
            </w:pPr>
          </w:p>
        </w:tc>
      </w:tr>
      <w:tr w:rsidR="008F383C" w:rsidRPr="00804D04" w14:paraId="752A53B7" w14:textId="77777777" w:rsidTr="00917B92">
        <w:tc>
          <w:tcPr>
            <w:tcW w:w="1187" w:type="dxa"/>
          </w:tcPr>
          <w:p w14:paraId="443869C0" w14:textId="747B8456" w:rsidR="008F383C"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sidR="00E77A43" w:rsidRPr="00804D04">
              <w:rPr>
                <w:rFonts w:asciiTheme="minorHAnsi" w:hAnsiTheme="minorHAnsi" w:cstheme="minorHAnsi"/>
                <w:b/>
                <w:bCs/>
                <w:color w:val="auto"/>
              </w:rPr>
              <w:t>2.2</w:t>
            </w:r>
          </w:p>
          <w:p w14:paraId="34388031" w14:textId="77777777" w:rsidR="004F3673" w:rsidRDefault="004F3673" w:rsidP="008A285F">
            <w:pPr>
              <w:pStyle w:val="Default"/>
              <w:rPr>
                <w:rFonts w:asciiTheme="minorHAnsi" w:hAnsiTheme="minorHAnsi" w:cstheme="minorHAnsi"/>
                <w:b/>
                <w:bCs/>
                <w:color w:val="auto"/>
              </w:rPr>
            </w:pPr>
          </w:p>
          <w:p w14:paraId="42705D0A" w14:textId="14810222" w:rsidR="004F3673"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Pr>
                <w:rFonts w:asciiTheme="minorHAnsi" w:hAnsiTheme="minorHAnsi" w:cstheme="minorHAnsi"/>
                <w:b/>
                <w:bCs/>
                <w:color w:val="auto"/>
              </w:rPr>
              <w:t>2.2i</w:t>
            </w:r>
          </w:p>
          <w:p w14:paraId="13CBFDDB" w14:textId="77777777" w:rsidR="004F3673" w:rsidRDefault="004F3673" w:rsidP="008A285F">
            <w:pPr>
              <w:pStyle w:val="Default"/>
              <w:rPr>
                <w:rFonts w:asciiTheme="minorHAnsi" w:hAnsiTheme="minorHAnsi" w:cstheme="minorHAnsi"/>
                <w:b/>
                <w:bCs/>
                <w:color w:val="auto"/>
              </w:rPr>
            </w:pPr>
          </w:p>
          <w:p w14:paraId="239BA8B4" w14:textId="77777777" w:rsidR="004F3673" w:rsidRDefault="004F3673" w:rsidP="008A285F">
            <w:pPr>
              <w:pStyle w:val="Default"/>
              <w:rPr>
                <w:rFonts w:asciiTheme="minorHAnsi" w:hAnsiTheme="minorHAnsi" w:cstheme="minorHAnsi"/>
                <w:b/>
                <w:bCs/>
                <w:color w:val="auto"/>
              </w:rPr>
            </w:pPr>
          </w:p>
          <w:p w14:paraId="314D916A" w14:textId="145EDEAB" w:rsidR="004F3673"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Pr>
                <w:rFonts w:asciiTheme="minorHAnsi" w:hAnsiTheme="minorHAnsi" w:cstheme="minorHAnsi"/>
                <w:b/>
                <w:bCs/>
                <w:color w:val="auto"/>
              </w:rPr>
              <w:t>2.2ii</w:t>
            </w:r>
          </w:p>
          <w:p w14:paraId="0275E97B" w14:textId="0E5E6E4E" w:rsidR="000B204F" w:rsidRPr="00804D04" w:rsidRDefault="000B204F" w:rsidP="008A285F">
            <w:pPr>
              <w:pStyle w:val="Default"/>
              <w:rPr>
                <w:rFonts w:asciiTheme="minorHAnsi" w:hAnsiTheme="minorHAnsi" w:cstheme="minorHAnsi"/>
                <w:b/>
                <w:bCs/>
                <w:color w:val="auto"/>
              </w:rPr>
            </w:pPr>
          </w:p>
        </w:tc>
        <w:tc>
          <w:tcPr>
            <w:tcW w:w="7557" w:type="dxa"/>
          </w:tcPr>
          <w:p w14:paraId="74D0AF9D" w14:textId="77777777" w:rsidR="00E07550" w:rsidRPr="00E54863" w:rsidRDefault="000B765F" w:rsidP="00BB15F4">
            <w:pPr>
              <w:pStyle w:val="Default"/>
              <w:rPr>
                <w:rFonts w:asciiTheme="minorHAnsi" w:hAnsiTheme="minorHAnsi" w:cstheme="minorHAnsi"/>
                <w:b/>
                <w:bCs/>
                <w:color w:val="auto"/>
              </w:rPr>
            </w:pPr>
            <w:r w:rsidRPr="00E54863">
              <w:rPr>
                <w:rFonts w:asciiTheme="minorHAnsi" w:hAnsiTheme="minorHAnsi" w:cstheme="minorHAnsi"/>
                <w:b/>
                <w:bCs/>
                <w:color w:val="auto"/>
              </w:rPr>
              <w:t xml:space="preserve">Governance &amp; Scrutiny </w:t>
            </w:r>
          </w:p>
          <w:p w14:paraId="3CF8AD57" w14:textId="77777777" w:rsidR="000B765F" w:rsidRPr="00E54863" w:rsidRDefault="000B765F" w:rsidP="00BB15F4">
            <w:pPr>
              <w:pStyle w:val="Default"/>
              <w:rPr>
                <w:rFonts w:asciiTheme="minorHAnsi" w:hAnsiTheme="minorHAnsi" w:cstheme="minorHAnsi"/>
                <w:b/>
                <w:bCs/>
                <w:color w:val="auto"/>
              </w:rPr>
            </w:pPr>
          </w:p>
          <w:p w14:paraId="37F8E4C9" w14:textId="6FEC0009" w:rsidR="009B3E74" w:rsidRDefault="00414697" w:rsidP="00BB15F4">
            <w:pPr>
              <w:pStyle w:val="Default"/>
              <w:rPr>
                <w:rFonts w:asciiTheme="minorHAnsi" w:hAnsiTheme="minorHAnsi" w:cstheme="minorHAnsi"/>
                <w:color w:val="auto"/>
              </w:rPr>
            </w:pPr>
            <w:r>
              <w:rPr>
                <w:rFonts w:asciiTheme="minorHAnsi" w:hAnsiTheme="minorHAnsi" w:cstheme="minorHAnsi"/>
                <w:color w:val="auto"/>
              </w:rPr>
              <w:t>Cllr Francis gave a brief overview of the meeting and that all actions or recommendations had been completed and resolved.</w:t>
            </w:r>
          </w:p>
          <w:p w14:paraId="4AD546A1" w14:textId="77777777" w:rsidR="00C40005" w:rsidRDefault="00C40005" w:rsidP="00BB15F4">
            <w:pPr>
              <w:pStyle w:val="Default"/>
              <w:rPr>
                <w:rFonts w:asciiTheme="minorHAnsi" w:hAnsiTheme="minorHAnsi" w:cstheme="minorHAnsi"/>
                <w:color w:val="auto"/>
              </w:rPr>
            </w:pPr>
          </w:p>
          <w:p w14:paraId="62A9C880" w14:textId="74C0DEFC" w:rsidR="00C40005" w:rsidRPr="00E54863" w:rsidRDefault="00C40005" w:rsidP="00BB15F4">
            <w:pPr>
              <w:pStyle w:val="Default"/>
              <w:rPr>
                <w:rFonts w:asciiTheme="minorHAnsi" w:hAnsiTheme="minorHAnsi" w:cstheme="minorHAnsi"/>
                <w:color w:val="auto"/>
              </w:rPr>
            </w:pPr>
            <w:r>
              <w:rPr>
                <w:rFonts w:asciiTheme="minorHAnsi" w:hAnsiTheme="minorHAnsi" w:cstheme="minorHAnsi"/>
                <w:color w:val="auto"/>
              </w:rPr>
              <w:t>BE proposed that the 4 points be endorsed by Council, and this was agreed by resolution of Council.</w:t>
            </w:r>
          </w:p>
          <w:p w14:paraId="008AC1EB" w14:textId="5EB82937" w:rsidR="000B204F" w:rsidRPr="00E54863" w:rsidRDefault="000B204F" w:rsidP="0049651A">
            <w:pPr>
              <w:pStyle w:val="Default"/>
              <w:rPr>
                <w:rFonts w:asciiTheme="minorHAnsi" w:hAnsiTheme="minorHAnsi" w:cstheme="minorHAnsi"/>
                <w:color w:val="auto"/>
              </w:rPr>
            </w:pPr>
          </w:p>
        </w:tc>
        <w:tc>
          <w:tcPr>
            <w:tcW w:w="992" w:type="dxa"/>
          </w:tcPr>
          <w:p w14:paraId="663E0A9F" w14:textId="77777777" w:rsidR="008F383C" w:rsidRPr="00804D04" w:rsidRDefault="008F383C" w:rsidP="008A285F">
            <w:pPr>
              <w:pStyle w:val="Default"/>
              <w:rPr>
                <w:rFonts w:asciiTheme="minorHAnsi" w:hAnsiTheme="minorHAnsi" w:cstheme="minorHAnsi"/>
                <w:b/>
                <w:bCs/>
                <w:color w:val="auto"/>
              </w:rPr>
            </w:pPr>
          </w:p>
        </w:tc>
      </w:tr>
      <w:tr w:rsidR="00E77A43" w14:paraId="6FFB1194" w14:textId="77777777" w:rsidTr="00917B92">
        <w:tc>
          <w:tcPr>
            <w:tcW w:w="1187" w:type="dxa"/>
          </w:tcPr>
          <w:p w14:paraId="3658E12D" w14:textId="21140E64"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401</w:t>
            </w:r>
            <w:r w:rsidR="00804D04">
              <w:rPr>
                <w:rFonts w:asciiTheme="minorHAnsi" w:hAnsiTheme="minorHAnsi" w:cstheme="minorHAnsi"/>
                <w:b/>
                <w:bCs/>
                <w:color w:val="auto"/>
              </w:rPr>
              <w:t>2.3</w:t>
            </w:r>
          </w:p>
        </w:tc>
        <w:tc>
          <w:tcPr>
            <w:tcW w:w="7557" w:type="dxa"/>
          </w:tcPr>
          <w:p w14:paraId="78EF42CC" w14:textId="4827BFA2" w:rsidR="00E07550" w:rsidRPr="00C40005" w:rsidRDefault="00C40005" w:rsidP="0049651A">
            <w:pPr>
              <w:pStyle w:val="Default"/>
              <w:rPr>
                <w:rFonts w:asciiTheme="minorHAnsi" w:hAnsiTheme="minorHAnsi" w:cstheme="minorHAnsi"/>
                <w:b/>
                <w:bCs/>
                <w:color w:val="auto"/>
              </w:rPr>
            </w:pPr>
            <w:r w:rsidRPr="00C40005">
              <w:rPr>
                <w:rFonts w:asciiTheme="minorHAnsi" w:hAnsiTheme="minorHAnsi" w:cstheme="minorHAnsi"/>
                <w:b/>
                <w:bCs/>
                <w:color w:val="auto"/>
              </w:rPr>
              <w:t>St James Churchyard – Closed cemetery</w:t>
            </w:r>
          </w:p>
          <w:p w14:paraId="7AA48E95" w14:textId="77777777" w:rsidR="00C40005" w:rsidRDefault="00C40005" w:rsidP="0049651A">
            <w:pPr>
              <w:pStyle w:val="Default"/>
              <w:rPr>
                <w:rFonts w:asciiTheme="minorHAnsi" w:hAnsiTheme="minorHAnsi" w:cstheme="minorHAnsi"/>
                <w:color w:val="auto"/>
              </w:rPr>
            </w:pPr>
          </w:p>
          <w:p w14:paraId="7FD9C3CD" w14:textId="77777777" w:rsidR="00C40005" w:rsidRDefault="00C40005" w:rsidP="0049651A">
            <w:pPr>
              <w:pStyle w:val="Default"/>
              <w:rPr>
                <w:rFonts w:asciiTheme="minorHAnsi" w:hAnsiTheme="minorHAnsi" w:cstheme="minorHAnsi"/>
                <w:color w:val="auto"/>
              </w:rPr>
            </w:pPr>
            <w:r>
              <w:rPr>
                <w:rFonts w:asciiTheme="minorHAnsi" w:hAnsiTheme="minorHAnsi" w:cstheme="minorHAnsi"/>
                <w:color w:val="auto"/>
              </w:rPr>
              <w:t>There was some brief discussion about the species of tree being proposed as requiring cutting and its historic value, which the Clerk was asked to check.</w:t>
            </w:r>
          </w:p>
          <w:p w14:paraId="19DF81E4" w14:textId="77777777" w:rsidR="00C40005" w:rsidRDefault="00C40005" w:rsidP="0049651A">
            <w:pPr>
              <w:pStyle w:val="Default"/>
              <w:rPr>
                <w:rFonts w:asciiTheme="minorHAnsi" w:hAnsiTheme="minorHAnsi" w:cstheme="minorHAnsi"/>
                <w:color w:val="auto"/>
              </w:rPr>
            </w:pPr>
          </w:p>
          <w:p w14:paraId="63539A36" w14:textId="77777777" w:rsidR="00C40005" w:rsidRDefault="00C40005" w:rsidP="0049651A">
            <w:pPr>
              <w:pStyle w:val="Default"/>
              <w:rPr>
                <w:rFonts w:asciiTheme="minorHAnsi" w:hAnsiTheme="minorHAnsi" w:cstheme="minorHAnsi"/>
                <w:color w:val="auto"/>
              </w:rPr>
            </w:pPr>
            <w:r w:rsidRPr="00C40005">
              <w:rPr>
                <w:rFonts w:asciiTheme="minorHAnsi" w:hAnsiTheme="minorHAnsi" w:cstheme="minorHAnsi"/>
                <w:b/>
                <w:bCs/>
                <w:color w:val="943634" w:themeColor="accent2" w:themeShade="BF"/>
              </w:rPr>
              <w:t>The engagement of the tree surgeon to trim the tree was proposed by BF and seconded by SD and agreed by resolution of Council with 2 abstentions</w:t>
            </w:r>
            <w:r>
              <w:rPr>
                <w:rFonts w:asciiTheme="minorHAnsi" w:hAnsiTheme="minorHAnsi" w:cstheme="minorHAnsi"/>
                <w:color w:val="auto"/>
              </w:rPr>
              <w:t>.</w:t>
            </w:r>
          </w:p>
          <w:p w14:paraId="0AC35AA9" w14:textId="41A147FD" w:rsidR="00C40005" w:rsidRPr="00804D04" w:rsidRDefault="00C40005" w:rsidP="0049651A">
            <w:pPr>
              <w:pStyle w:val="Default"/>
              <w:rPr>
                <w:rFonts w:asciiTheme="minorHAnsi" w:hAnsiTheme="minorHAnsi" w:cstheme="minorHAnsi"/>
                <w:color w:val="auto"/>
              </w:rPr>
            </w:pPr>
            <w:r>
              <w:rPr>
                <w:rFonts w:asciiTheme="minorHAnsi" w:hAnsiTheme="minorHAnsi" w:cstheme="minorHAnsi"/>
                <w:color w:val="auto"/>
              </w:rPr>
              <w:t xml:space="preserve"> </w:t>
            </w:r>
          </w:p>
        </w:tc>
        <w:tc>
          <w:tcPr>
            <w:tcW w:w="992" w:type="dxa"/>
          </w:tcPr>
          <w:p w14:paraId="1B0B1787" w14:textId="77777777" w:rsidR="00E77A43" w:rsidRDefault="00E77A43" w:rsidP="008A285F">
            <w:pPr>
              <w:pStyle w:val="Default"/>
              <w:rPr>
                <w:rFonts w:asciiTheme="minorHAnsi" w:hAnsiTheme="minorHAnsi" w:cstheme="minorHAnsi"/>
                <w:b/>
                <w:bCs/>
                <w:color w:val="auto"/>
              </w:rPr>
            </w:pPr>
          </w:p>
          <w:p w14:paraId="1F9C2372" w14:textId="334B040A" w:rsidR="00804D04" w:rsidRDefault="00804D04" w:rsidP="008A285F">
            <w:pPr>
              <w:pStyle w:val="Default"/>
              <w:rPr>
                <w:rFonts w:asciiTheme="minorHAnsi" w:hAnsiTheme="minorHAnsi" w:cstheme="minorHAnsi"/>
                <w:b/>
                <w:bCs/>
                <w:color w:val="auto"/>
              </w:rPr>
            </w:pPr>
          </w:p>
          <w:p w14:paraId="0379BAAC" w14:textId="2D794015" w:rsidR="00804D04" w:rsidRDefault="00804D04" w:rsidP="008A285F">
            <w:pPr>
              <w:pStyle w:val="Default"/>
              <w:rPr>
                <w:rFonts w:asciiTheme="minorHAnsi" w:hAnsiTheme="minorHAnsi" w:cstheme="minorHAnsi"/>
                <w:b/>
                <w:bCs/>
                <w:color w:val="auto"/>
              </w:rPr>
            </w:pPr>
          </w:p>
        </w:tc>
      </w:tr>
      <w:tr w:rsidR="00E77A43" w14:paraId="773E8F19" w14:textId="77777777" w:rsidTr="00917B92">
        <w:tc>
          <w:tcPr>
            <w:tcW w:w="1187" w:type="dxa"/>
          </w:tcPr>
          <w:p w14:paraId="0DDE4458" w14:textId="3A793742"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w:t>
            </w:r>
            <w:r w:rsidR="00987003">
              <w:rPr>
                <w:rFonts w:asciiTheme="minorHAnsi" w:hAnsiTheme="minorHAnsi" w:cstheme="minorHAnsi"/>
                <w:b/>
                <w:bCs/>
                <w:color w:val="auto"/>
              </w:rPr>
              <w:t>401</w:t>
            </w:r>
            <w:r w:rsidR="00804D04">
              <w:rPr>
                <w:rFonts w:asciiTheme="minorHAnsi" w:hAnsiTheme="minorHAnsi" w:cstheme="minorHAnsi"/>
                <w:b/>
                <w:bCs/>
                <w:color w:val="auto"/>
              </w:rPr>
              <w:t>2.</w:t>
            </w:r>
            <w:r w:rsidR="00987003">
              <w:rPr>
                <w:rFonts w:asciiTheme="minorHAnsi" w:hAnsiTheme="minorHAnsi" w:cstheme="minorHAnsi"/>
                <w:b/>
                <w:bCs/>
                <w:color w:val="auto"/>
              </w:rPr>
              <w:t>4</w:t>
            </w:r>
          </w:p>
        </w:tc>
        <w:tc>
          <w:tcPr>
            <w:tcW w:w="7557" w:type="dxa"/>
          </w:tcPr>
          <w:p w14:paraId="07BA4CBC" w14:textId="57522561" w:rsidR="0015553A" w:rsidRPr="00C40005" w:rsidRDefault="00C40005" w:rsidP="0049651A">
            <w:pPr>
              <w:pStyle w:val="Default"/>
              <w:rPr>
                <w:rFonts w:asciiTheme="minorHAnsi" w:hAnsiTheme="minorHAnsi" w:cstheme="minorHAnsi"/>
                <w:b/>
                <w:bCs/>
                <w:color w:val="auto"/>
              </w:rPr>
            </w:pPr>
            <w:r>
              <w:rPr>
                <w:rFonts w:asciiTheme="minorHAnsi" w:hAnsiTheme="minorHAnsi" w:cstheme="minorHAnsi"/>
                <w:b/>
                <w:bCs/>
                <w:color w:val="auto"/>
              </w:rPr>
              <w:t xml:space="preserve">Item - </w:t>
            </w:r>
            <w:r w:rsidRPr="00C40005">
              <w:rPr>
                <w:rFonts w:asciiTheme="minorHAnsi" w:hAnsiTheme="minorHAnsi" w:cstheme="minorHAnsi"/>
                <w:b/>
                <w:bCs/>
                <w:color w:val="auto"/>
              </w:rPr>
              <w:t>In camera discussion.</w:t>
            </w:r>
          </w:p>
          <w:p w14:paraId="5C8189F1" w14:textId="77777777" w:rsidR="00C40005" w:rsidRDefault="00C40005" w:rsidP="0049651A">
            <w:pPr>
              <w:pStyle w:val="Default"/>
              <w:rPr>
                <w:rFonts w:asciiTheme="minorHAnsi" w:hAnsiTheme="minorHAnsi" w:cstheme="minorHAnsi"/>
                <w:color w:val="auto"/>
              </w:rPr>
            </w:pPr>
          </w:p>
          <w:p w14:paraId="21AE490A" w14:textId="77777777" w:rsidR="00C40005" w:rsidRDefault="00C40005" w:rsidP="0049651A">
            <w:pPr>
              <w:pStyle w:val="Default"/>
              <w:rPr>
                <w:rFonts w:asciiTheme="minorHAnsi" w:hAnsiTheme="minorHAnsi" w:cstheme="minorHAnsi"/>
                <w:color w:val="auto"/>
              </w:rPr>
            </w:pPr>
            <w:r>
              <w:rPr>
                <w:rFonts w:asciiTheme="minorHAnsi" w:hAnsiTheme="minorHAnsi" w:cstheme="minorHAnsi"/>
                <w:color w:val="auto"/>
              </w:rPr>
              <w:t xml:space="preserve">This item was discussed in some depth by the meeting with various </w:t>
            </w:r>
            <w:r w:rsidR="00987003">
              <w:rPr>
                <w:rFonts w:asciiTheme="minorHAnsi" w:hAnsiTheme="minorHAnsi" w:cstheme="minorHAnsi"/>
                <w:color w:val="auto"/>
              </w:rPr>
              <w:t>viewpoints</w:t>
            </w:r>
            <w:r>
              <w:rPr>
                <w:rFonts w:asciiTheme="minorHAnsi" w:hAnsiTheme="minorHAnsi" w:cstheme="minorHAnsi"/>
                <w:color w:val="auto"/>
              </w:rPr>
              <w:t xml:space="preserve"> being stated.</w:t>
            </w:r>
          </w:p>
          <w:p w14:paraId="203CF3B3" w14:textId="77777777" w:rsidR="00987003" w:rsidRDefault="00987003" w:rsidP="0049651A">
            <w:pPr>
              <w:pStyle w:val="Default"/>
              <w:rPr>
                <w:rFonts w:asciiTheme="minorHAnsi" w:hAnsiTheme="minorHAnsi" w:cstheme="minorHAnsi"/>
                <w:color w:val="auto"/>
              </w:rPr>
            </w:pPr>
          </w:p>
          <w:p w14:paraId="47ACB09A" w14:textId="0998402F"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It was proposed by AB that we support this item in principle but understand that it needs to sit with another higher authority</w:t>
            </w:r>
            <w:r>
              <w:rPr>
                <w:rFonts w:asciiTheme="minorHAnsi" w:hAnsiTheme="minorHAnsi" w:cstheme="minorHAnsi"/>
                <w:b/>
                <w:bCs/>
                <w:color w:val="943634" w:themeColor="accent2" w:themeShade="BF"/>
              </w:rPr>
              <w:t xml:space="preserve"> </w:t>
            </w:r>
            <w:r w:rsidR="00322ABE">
              <w:rPr>
                <w:rFonts w:asciiTheme="minorHAnsi" w:hAnsiTheme="minorHAnsi" w:cstheme="minorHAnsi"/>
                <w:b/>
                <w:bCs/>
                <w:color w:val="943634" w:themeColor="accent2" w:themeShade="BF"/>
              </w:rPr>
              <w:t>for</w:t>
            </w:r>
            <w:r>
              <w:rPr>
                <w:rFonts w:asciiTheme="minorHAnsi" w:hAnsiTheme="minorHAnsi" w:cstheme="minorHAnsi"/>
                <w:b/>
                <w:bCs/>
                <w:color w:val="943634" w:themeColor="accent2" w:themeShade="BF"/>
              </w:rPr>
              <w:t xml:space="preserve"> implementation</w:t>
            </w:r>
            <w:r w:rsidRPr="00987003">
              <w:rPr>
                <w:rFonts w:asciiTheme="minorHAnsi" w:hAnsiTheme="minorHAnsi" w:cstheme="minorHAnsi"/>
                <w:b/>
                <w:bCs/>
                <w:color w:val="943634" w:themeColor="accent2" w:themeShade="BF"/>
              </w:rPr>
              <w:t>, this was seconded by SD.</w:t>
            </w:r>
          </w:p>
          <w:p w14:paraId="1449B78A" w14:textId="77777777" w:rsidR="00987003" w:rsidRPr="00987003" w:rsidRDefault="00987003" w:rsidP="0049651A">
            <w:pPr>
              <w:pStyle w:val="Default"/>
              <w:rPr>
                <w:rFonts w:asciiTheme="minorHAnsi" w:hAnsiTheme="minorHAnsi" w:cstheme="minorHAnsi"/>
                <w:b/>
                <w:bCs/>
                <w:color w:val="943634" w:themeColor="accent2" w:themeShade="BF"/>
              </w:rPr>
            </w:pPr>
          </w:p>
          <w:p w14:paraId="1FCD77EA" w14:textId="77777777"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The Clerk was asked to record the vote on this item which was as follow:</w:t>
            </w:r>
          </w:p>
          <w:p w14:paraId="43B4D04F" w14:textId="77777777"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For = 7</w:t>
            </w:r>
          </w:p>
          <w:p w14:paraId="2D2BB545" w14:textId="592EB1FE"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Against  = 3</w:t>
            </w:r>
            <w:r w:rsidR="00322ABE">
              <w:rPr>
                <w:rFonts w:asciiTheme="minorHAnsi" w:hAnsiTheme="minorHAnsi" w:cstheme="minorHAnsi"/>
                <w:b/>
                <w:bCs/>
                <w:color w:val="943634" w:themeColor="accent2" w:themeShade="BF"/>
              </w:rPr>
              <w:t xml:space="preserve"> </w:t>
            </w:r>
            <w:r w:rsidR="00573C7D">
              <w:rPr>
                <w:rFonts w:asciiTheme="minorHAnsi" w:hAnsiTheme="minorHAnsi" w:cstheme="minorHAnsi"/>
                <w:b/>
                <w:bCs/>
                <w:color w:val="943634" w:themeColor="accent2" w:themeShade="BF"/>
              </w:rPr>
              <w:t>(</w:t>
            </w:r>
            <w:r w:rsidR="00322ABE">
              <w:rPr>
                <w:rFonts w:asciiTheme="minorHAnsi" w:hAnsiTheme="minorHAnsi" w:cstheme="minorHAnsi"/>
                <w:b/>
                <w:bCs/>
                <w:color w:val="943634" w:themeColor="accent2" w:themeShade="BF"/>
              </w:rPr>
              <w:t xml:space="preserve">Cllr Grant wanted his objection </w:t>
            </w:r>
            <w:r w:rsidR="00573C7D">
              <w:rPr>
                <w:rFonts w:asciiTheme="minorHAnsi" w:hAnsiTheme="minorHAnsi" w:cstheme="minorHAnsi"/>
                <w:b/>
                <w:bCs/>
                <w:color w:val="943634" w:themeColor="accent2" w:themeShade="BF"/>
              </w:rPr>
              <w:t>recorded in the minutes)</w:t>
            </w:r>
          </w:p>
          <w:p w14:paraId="06899A68" w14:textId="77777777" w:rsidR="00987003" w:rsidRPr="00987003" w:rsidRDefault="00987003" w:rsidP="0049651A">
            <w:pPr>
              <w:pStyle w:val="Default"/>
              <w:rPr>
                <w:rFonts w:asciiTheme="minorHAnsi" w:hAnsiTheme="minorHAnsi" w:cstheme="minorHAnsi"/>
                <w:b/>
                <w:bCs/>
                <w:color w:val="943634" w:themeColor="accent2" w:themeShade="BF"/>
              </w:rPr>
            </w:pPr>
            <w:r w:rsidRPr="00987003">
              <w:rPr>
                <w:rFonts w:asciiTheme="minorHAnsi" w:hAnsiTheme="minorHAnsi" w:cstheme="minorHAnsi"/>
                <w:b/>
                <w:bCs/>
                <w:color w:val="943634" w:themeColor="accent2" w:themeShade="BF"/>
              </w:rPr>
              <w:t>Abstention  = 1</w:t>
            </w:r>
          </w:p>
          <w:p w14:paraId="22F094E6" w14:textId="474F25FC" w:rsidR="00987003" w:rsidRPr="00804D04" w:rsidRDefault="00987003" w:rsidP="0049651A">
            <w:pPr>
              <w:pStyle w:val="Default"/>
              <w:rPr>
                <w:rFonts w:asciiTheme="minorHAnsi" w:hAnsiTheme="minorHAnsi" w:cstheme="minorHAnsi"/>
                <w:color w:val="auto"/>
              </w:rPr>
            </w:pPr>
          </w:p>
        </w:tc>
        <w:tc>
          <w:tcPr>
            <w:tcW w:w="992" w:type="dxa"/>
          </w:tcPr>
          <w:p w14:paraId="028D067D" w14:textId="77777777" w:rsidR="00E77A43" w:rsidRDefault="00E77A43" w:rsidP="008A285F">
            <w:pPr>
              <w:pStyle w:val="Default"/>
              <w:rPr>
                <w:rFonts w:asciiTheme="minorHAnsi" w:hAnsiTheme="minorHAnsi" w:cstheme="minorHAnsi"/>
                <w:b/>
                <w:bCs/>
                <w:color w:val="auto"/>
              </w:rPr>
            </w:pPr>
          </w:p>
        </w:tc>
      </w:tr>
      <w:tr w:rsidR="008F5DE2" w14:paraId="73013494" w14:textId="77777777" w:rsidTr="00917B92">
        <w:tc>
          <w:tcPr>
            <w:tcW w:w="1187" w:type="dxa"/>
          </w:tcPr>
          <w:p w14:paraId="576F0414" w14:textId="009514B9" w:rsidR="008F5DE2" w:rsidRDefault="008F5D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987003">
              <w:rPr>
                <w:rFonts w:asciiTheme="minorHAnsi" w:hAnsiTheme="minorHAnsi" w:cstheme="minorHAnsi"/>
                <w:b/>
                <w:bCs/>
                <w:color w:val="auto"/>
              </w:rPr>
              <w:t>401</w:t>
            </w:r>
            <w:r>
              <w:rPr>
                <w:rFonts w:asciiTheme="minorHAnsi" w:hAnsiTheme="minorHAnsi" w:cstheme="minorHAnsi"/>
                <w:b/>
                <w:bCs/>
                <w:color w:val="auto"/>
              </w:rPr>
              <w:t>2.</w:t>
            </w:r>
            <w:r w:rsidR="00987003">
              <w:rPr>
                <w:rFonts w:asciiTheme="minorHAnsi" w:hAnsiTheme="minorHAnsi" w:cstheme="minorHAnsi"/>
                <w:b/>
                <w:bCs/>
                <w:color w:val="auto"/>
              </w:rPr>
              <w:t>5</w:t>
            </w:r>
          </w:p>
        </w:tc>
        <w:tc>
          <w:tcPr>
            <w:tcW w:w="7557" w:type="dxa"/>
          </w:tcPr>
          <w:p w14:paraId="3B688478" w14:textId="77777777" w:rsidR="008F5DE2" w:rsidRPr="00987003" w:rsidRDefault="00987003" w:rsidP="006C2E7C">
            <w:pPr>
              <w:pStyle w:val="Default"/>
              <w:rPr>
                <w:rFonts w:asciiTheme="minorHAnsi" w:hAnsiTheme="minorHAnsi" w:cstheme="minorHAnsi"/>
                <w:b/>
                <w:bCs/>
                <w:color w:val="auto"/>
              </w:rPr>
            </w:pPr>
            <w:r w:rsidRPr="00987003">
              <w:rPr>
                <w:rFonts w:asciiTheme="minorHAnsi" w:hAnsiTheme="minorHAnsi" w:cstheme="minorHAnsi"/>
                <w:b/>
                <w:bCs/>
                <w:color w:val="auto"/>
              </w:rPr>
              <w:t>Audio and Video recording of meetings.</w:t>
            </w:r>
          </w:p>
          <w:p w14:paraId="3E4D472C" w14:textId="77777777" w:rsidR="00987003" w:rsidRDefault="00987003" w:rsidP="006C2E7C">
            <w:pPr>
              <w:pStyle w:val="Default"/>
              <w:rPr>
                <w:rFonts w:asciiTheme="minorHAnsi" w:hAnsiTheme="minorHAnsi" w:cstheme="minorHAnsi"/>
                <w:color w:val="auto"/>
              </w:rPr>
            </w:pPr>
          </w:p>
          <w:p w14:paraId="280A0F89" w14:textId="71F7B6ED" w:rsidR="00E80EAB" w:rsidRDefault="00E80EAB" w:rsidP="006C2E7C">
            <w:pPr>
              <w:pStyle w:val="Default"/>
              <w:rPr>
                <w:rFonts w:asciiTheme="minorHAnsi" w:hAnsiTheme="minorHAnsi" w:cstheme="minorHAnsi"/>
                <w:color w:val="auto"/>
              </w:rPr>
            </w:pPr>
            <w:r>
              <w:rPr>
                <w:rFonts w:asciiTheme="minorHAnsi" w:hAnsiTheme="minorHAnsi" w:cstheme="minorHAnsi"/>
                <w:color w:val="auto"/>
              </w:rPr>
              <w:t>There was some debate about the motion to record either audibility or visually Council meetings and the reasons both for and against do</w:t>
            </w:r>
            <w:r w:rsidR="002E3DFE">
              <w:rPr>
                <w:rFonts w:asciiTheme="minorHAnsi" w:hAnsiTheme="minorHAnsi" w:cstheme="minorHAnsi"/>
                <w:color w:val="auto"/>
              </w:rPr>
              <w:t>ing</w:t>
            </w:r>
            <w:r>
              <w:rPr>
                <w:rFonts w:asciiTheme="minorHAnsi" w:hAnsiTheme="minorHAnsi" w:cstheme="minorHAnsi"/>
                <w:color w:val="auto"/>
              </w:rPr>
              <w:t xml:space="preserve"> so, including the types of equipment and programmes needed to record and then store the files.</w:t>
            </w:r>
            <w:r w:rsidR="00322ABE">
              <w:rPr>
                <w:rFonts w:asciiTheme="minorHAnsi" w:hAnsiTheme="minorHAnsi" w:cstheme="minorHAnsi"/>
                <w:color w:val="auto"/>
              </w:rPr>
              <w:t xml:space="preserve">  </w:t>
            </w:r>
          </w:p>
          <w:p w14:paraId="4C295E24" w14:textId="77777777" w:rsidR="00322ABE" w:rsidRDefault="00322ABE" w:rsidP="006C2E7C">
            <w:pPr>
              <w:pStyle w:val="Default"/>
              <w:rPr>
                <w:rFonts w:asciiTheme="minorHAnsi" w:hAnsiTheme="minorHAnsi" w:cstheme="minorHAnsi"/>
                <w:color w:val="auto"/>
              </w:rPr>
            </w:pPr>
          </w:p>
          <w:p w14:paraId="087D1949" w14:textId="77777777" w:rsidR="00E80EAB" w:rsidRDefault="00E80EAB" w:rsidP="006C2E7C">
            <w:pPr>
              <w:pStyle w:val="Default"/>
              <w:rPr>
                <w:rFonts w:asciiTheme="minorHAnsi" w:hAnsiTheme="minorHAnsi" w:cstheme="minorHAnsi"/>
                <w:color w:val="auto"/>
              </w:rPr>
            </w:pPr>
            <w:r>
              <w:rPr>
                <w:rFonts w:asciiTheme="minorHAnsi" w:hAnsiTheme="minorHAnsi" w:cstheme="minorHAnsi"/>
                <w:color w:val="auto"/>
              </w:rPr>
              <w:t>AB summarised the debate as follows:</w:t>
            </w:r>
          </w:p>
          <w:p w14:paraId="74B93CB8" w14:textId="10FB6580" w:rsidR="00E80EAB" w:rsidRDefault="00E80EAB" w:rsidP="006C2E7C">
            <w:pPr>
              <w:pStyle w:val="Default"/>
              <w:rPr>
                <w:rFonts w:asciiTheme="minorHAnsi" w:hAnsiTheme="minorHAnsi" w:cstheme="minorHAnsi"/>
                <w:color w:val="auto"/>
              </w:rPr>
            </w:pPr>
            <w:r>
              <w:rPr>
                <w:rFonts w:asciiTheme="minorHAnsi" w:hAnsiTheme="minorHAnsi" w:cstheme="minorHAnsi"/>
                <w:color w:val="auto"/>
              </w:rPr>
              <w:t xml:space="preserve">There are two points to consider the </w:t>
            </w:r>
            <w:r w:rsidR="00322ABE">
              <w:rPr>
                <w:rFonts w:asciiTheme="minorHAnsi" w:hAnsiTheme="minorHAnsi" w:cstheme="minorHAnsi"/>
                <w:color w:val="auto"/>
              </w:rPr>
              <w:t>feasibility</w:t>
            </w:r>
            <w:r>
              <w:rPr>
                <w:rFonts w:asciiTheme="minorHAnsi" w:hAnsiTheme="minorHAnsi" w:cstheme="minorHAnsi"/>
                <w:color w:val="auto"/>
              </w:rPr>
              <w:t xml:space="preserve"> of recording and the GDPR questions and issues this would raise.  In principle the question is would council like to explore the practicalities of audibly recording meetings. </w:t>
            </w:r>
          </w:p>
          <w:p w14:paraId="25802D64" w14:textId="77777777" w:rsidR="00E80EAB" w:rsidRDefault="00E80EAB" w:rsidP="006C2E7C">
            <w:pPr>
              <w:pStyle w:val="Default"/>
              <w:rPr>
                <w:rFonts w:asciiTheme="minorHAnsi" w:hAnsiTheme="minorHAnsi" w:cstheme="minorHAnsi"/>
                <w:color w:val="auto"/>
              </w:rPr>
            </w:pPr>
          </w:p>
          <w:p w14:paraId="0D034B5E" w14:textId="77777777" w:rsidR="00E80EAB" w:rsidRPr="00E80EAB" w:rsidRDefault="00E80EAB" w:rsidP="006C2E7C">
            <w:pPr>
              <w:pStyle w:val="Default"/>
              <w:rPr>
                <w:rFonts w:asciiTheme="minorHAnsi" w:hAnsiTheme="minorHAnsi" w:cstheme="minorHAnsi"/>
                <w:b/>
                <w:bCs/>
                <w:color w:val="943634" w:themeColor="accent2" w:themeShade="BF"/>
              </w:rPr>
            </w:pPr>
            <w:r w:rsidRPr="00E80EAB">
              <w:rPr>
                <w:rFonts w:asciiTheme="minorHAnsi" w:hAnsiTheme="minorHAnsi" w:cstheme="minorHAnsi"/>
                <w:b/>
                <w:bCs/>
                <w:color w:val="943634" w:themeColor="accent2" w:themeShade="BF"/>
              </w:rPr>
              <w:t>SL proposed that Council test the potential for audibly recording meetings, this was seconded by BF and agreed be resolution of Council with 1 abstention.</w:t>
            </w:r>
          </w:p>
          <w:p w14:paraId="58FC5918" w14:textId="31BA1AAD" w:rsidR="00E80EAB" w:rsidRPr="008F5DE2" w:rsidRDefault="00E80EAB" w:rsidP="006C2E7C">
            <w:pPr>
              <w:pStyle w:val="Default"/>
              <w:rPr>
                <w:rFonts w:asciiTheme="minorHAnsi" w:hAnsiTheme="minorHAnsi" w:cstheme="minorHAnsi"/>
                <w:color w:val="auto"/>
              </w:rPr>
            </w:pPr>
          </w:p>
        </w:tc>
        <w:tc>
          <w:tcPr>
            <w:tcW w:w="992" w:type="dxa"/>
          </w:tcPr>
          <w:p w14:paraId="63F2C1C9" w14:textId="77777777" w:rsidR="008F5DE2" w:rsidRDefault="008F5DE2" w:rsidP="008A285F">
            <w:pPr>
              <w:pStyle w:val="Default"/>
              <w:rPr>
                <w:rFonts w:asciiTheme="minorHAnsi" w:hAnsiTheme="minorHAnsi" w:cstheme="minorHAnsi"/>
                <w:b/>
                <w:bCs/>
                <w:color w:val="auto"/>
              </w:rPr>
            </w:pPr>
          </w:p>
        </w:tc>
      </w:tr>
      <w:tr w:rsidR="008F5DE2" w14:paraId="7FE0CEEC" w14:textId="77777777" w:rsidTr="00917B92">
        <w:tc>
          <w:tcPr>
            <w:tcW w:w="1187" w:type="dxa"/>
          </w:tcPr>
          <w:p w14:paraId="5B1B9898" w14:textId="0E2146BD" w:rsidR="008F5DE2" w:rsidRDefault="00E80EAB" w:rsidP="008A285F">
            <w:pPr>
              <w:pStyle w:val="Default"/>
              <w:rPr>
                <w:rFonts w:asciiTheme="minorHAnsi" w:hAnsiTheme="minorHAnsi" w:cstheme="minorHAnsi"/>
                <w:b/>
                <w:bCs/>
                <w:color w:val="auto"/>
              </w:rPr>
            </w:pPr>
            <w:r>
              <w:rPr>
                <w:rFonts w:asciiTheme="minorHAnsi" w:hAnsiTheme="minorHAnsi" w:cstheme="minorHAnsi"/>
                <w:b/>
                <w:bCs/>
                <w:color w:val="auto"/>
              </w:rPr>
              <w:t>24012.6</w:t>
            </w:r>
          </w:p>
        </w:tc>
        <w:tc>
          <w:tcPr>
            <w:tcW w:w="7557" w:type="dxa"/>
          </w:tcPr>
          <w:p w14:paraId="2D21539A" w14:textId="77777777" w:rsidR="009A1C43" w:rsidRPr="00E80EAB" w:rsidRDefault="00E80EAB" w:rsidP="0049651A">
            <w:pPr>
              <w:pStyle w:val="Default"/>
              <w:rPr>
                <w:rFonts w:asciiTheme="minorHAnsi" w:hAnsiTheme="minorHAnsi" w:cstheme="minorHAnsi"/>
                <w:b/>
                <w:bCs/>
                <w:color w:val="auto"/>
              </w:rPr>
            </w:pPr>
            <w:r w:rsidRPr="00E80EAB">
              <w:rPr>
                <w:rFonts w:asciiTheme="minorHAnsi" w:hAnsiTheme="minorHAnsi" w:cstheme="minorHAnsi"/>
                <w:b/>
                <w:bCs/>
                <w:color w:val="auto"/>
              </w:rPr>
              <w:t>Canopy CIC</w:t>
            </w:r>
          </w:p>
          <w:p w14:paraId="40C92C5C" w14:textId="77777777" w:rsidR="00E80EAB" w:rsidRDefault="00E80EAB" w:rsidP="0049651A">
            <w:pPr>
              <w:pStyle w:val="Default"/>
              <w:rPr>
                <w:rFonts w:asciiTheme="minorHAnsi" w:hAnsiTheme="minorHAnsi" w:cstheme="minorHAnsi"/>
                <w:b/>
                <w:bCs/>
                <w:color w:val="943634" w:themeColor="accent2" w:themeShade="BF"/>
              </w:rPr>
            </w:pPr>
          </w:p>
          <w:p w14:paraId="0786EE97" w14:textId="24FD9392" w:rsidR="00E80EAB" w:rsidRDefault="00E80EAB" w:rsidP="0049651A">
            <w:pPr>
              <w:pStyle w:val="Default"/>
              <w:rPr>
                <w:rFonts w:asciiTheme="minorHAnsi" w:hAnsiTheme="minorHAnsi" w:cstheme="minorHAnsi"/>
                <w:color w:val="auto"/>
              </w:rPr>
            </w:pPr>
            <w:r w:rsidRPr="00E80EAB">
              <w:rPr>
                <w:rFonts w:asciiTheme="minorHAnsi" w:hAnsiTheme="minorHAnsi" w:cstheme="minorHAnsi"/>
                <w:color w:val="auto"/>
              </w:rPr>
              <w:t xml:space="preserve">There </w:t>
            </w:r>
            <w:r>
              <w:rPr>
                <w:rFonts w:asciiTheme="minorHAnsi" w:hAnsiTheme="minorHAnsi" w:cstheme="minorHAnsi"/>
                <w:color w:val="auto"/>
              </w:rPr>
              <w:t>was some debate about this item and the support previously given to Canopy in the form of grant awards to support their work.  Council felt that committing to a budget figure was not something they could do as this could compromise the Councils ability to award grant funding to other projects and organisations and there was no potential for a 100% commitment for grant funding either.</w:t>
            </w:r>
          </w:p>
          <w:p w14:paraId="2BEDF1FF" w14:textId="77777777" w:rsidR="00E80EAB" w:rsidRDefault="00E80EAB" w:rsidP="0049651A">
            <w:pPr>
              <w:pStyle w:val="Default"/>
              <w:rPr>
                <w:rFonts w:asciiTheme="minorHAnsi" w:hAnsiTheme="minorHAnsi" w:cstheme="minorHAnsi"/>
                <w:color w:val="auto"/>
              </w:rPr>
            </w:pPr>
          </w:p>
          <w:p w14:paraId="06B75AEC" w14:textId="6256661A" w:rsidR="00E80EAB" w:rsidRPr="00E80EAB" w:rsidRDefault="00E80EAB" w:rsidP="0049651A">
            <w:pPr>
              <w:pStyle w:val="Default"/>
              <w:rPr>
                <w:rFonts w:asciiTheme="minorHAnsi" w:hAnsiTheme="minorHAnsi" w:cstheme="minorHAnsi"/>
                <w:b/>
                <w:bCs/>
                <w:color w:val="943634" w:themeColor="accent2" w:themeShade="BF"/>
              </w:rPr>
            </w:pPr>
            <w:r w:rsidRPr="00E80EAB">
              <w:rPr>
                <w:rFonts w:asciiTheme="minorHAnsi" w:hAnsiTheme="minorHAnsi" w:cstheme="minorHAnsi"/>
                <w:b/>
                <w:bCs/>
                <w:color w:val="943634" w:themeColor="accent2" w:themeShade="BF"/>
              </w:rPr>
              <w:lastRenderedPageBreak/>
              <w:t xml:space="preserve">SD proposed that a letter be sent to Canopy detailing the Council position and that any grant application would be considered within the normal funding round this was seconded by BF and agreed by resolution of Council. </w:t>
            </w:r>
          </w:p>
          <w:p w14:paraId="4CB9E951" w14:textId="1DB4CBCC" w:rsidR="00E80EAB" w:rsidRPr="00E80EAB" w:rsidRDefault="00E80EAB" w:rsidP="0049651A">
            <w:pPr>
              <w:pStyle w:val="Default"/>
              <w:rPr>
                <w:rFonts w:asciiTheme="minorHAnsi" w:hAnsiTheme="minorHAnsi" w:cstheme="minorHAnsi"/>
                <w:color w:val="943634" w:themeColor="accent2" w:themeShade="BF"/>
              </w:rPr>
            </w:pPr>
          </w:p>
        </w:tc>
        <w:tc>
          <w:tcPr>
            <w:tcW w:w="992" w:type="dxa"/>
          </w:tcPr>
          <w:p w14:paraId="1338AA0F" w14:textId="77777777" w:rsidR="008F5DE2" w:rsidRDefault="008F5DE2" w:rsidP="008A285F">
            <w:pPr>
              <w:pStyle w:val="Default"/>
              <w:rPr>
                <w:rFonts w:asciiTheme="minorHAnsi" w:hAnsiTheme="minorHAnsi" w:cstheme="minorHAnsi"/>
                <w:b/>
                <w:bCs/>
                <w:color w:val="auto"/>
              </w:rPr>
            </w:pPr>
          </w:p>
        </w:tc>
      </w:tr>
      <w:tr w:rsidR="009A1C43" w14:paraId="7ADDEDD9" w14:textId="77777777" w:rsidTr="00917B92">
        <w:tc>
          <w:tcPr>
            <w:tcW w:w="1187" w:type="dxa"/>
          </w:tcPr>
          <w:p w14:paraId="4DF29B9C" w14:textId="393BE75B" w:rsidR="009A1C43" w:rsidRDefault="009A1C4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E80EAB">
              <w:rPr>
                <w:rFonts w:asciiTheme="minorHAnsi" w:hAnsiTheme="minorHAnsi" w:cstheme="minorHAnsi"/>
                <w:b/>
                <w:bCs/>
                <w:color w:val="auto"/>
              </w:rPr>
              <w:t>401</w:t>
            </w:r>
            <w:r>
              <w:rPr>
                <w:rFonts w:asciiTheme="minorHAnsi" w:hAnsiTheme="minorHAnsi" w:cstheme="minorHAnsi"/>
                <w:b/>
                <w:bCs/>
                <w:color w:val="auto"/>
              </w:rPr>
              <w:t>2.</w:t>
            </w:r>
            <w:r w:rsidR="00E80EAB">
              <w:rPr>
                <w:rFonts w:asciiTheme="minorHAnsi" w:hAnsiTheme="minorHAnsi" w:cstheme="minorHAnsi"/>
                <w:b/>
                <w:bCs/>
                <w:color w:val="auto"/>
              </w:rPr>
              <w:t>7</w:t>
            </w:r>
          </w:p>
        </w:tc>
        <w:tc>
          <w:tcPr>
            <w:tcW w:w="7557" w:type="dxa"/>
          </w:tcPr>
          <w:p w14:paraId="71523497" w14:textId="77777777" w:rsidR="00044E4F" w:rsidRPr="00E80EAB" w:rsidRDefault="00E80EAB" w:rsidP="006C2E7C">
            <w:pPr>
              <w:pStyle w:val="Default"/>
              <w:rPr>
                <w:rFonts w:asciiTheme="minorHAnsi" w:hAnsiTheme="minorHAnsi" w:cstheme="minorHAnsi"/>
                <w:b/>
                <w:bCs/>
                <w:color w:val="auto"/>
              </w:rPr>
            </w:pPr>
            <w:r w:rsidRPr="00E80EAB">
              <w:rPr>
                <w:rFonts w:asciiTheme="minorHAnsi" w:hAnsiTheme="minorHAnsi" w:cstheme="minorHAnsi"/>
                <w:b/>
                <w:bCs/>
                <w:color w:val="auto"/>
              </w:rPr>
              <w:t>CCTV – extension to system</w:t>
            </w:r>
          </w:p>
          <w:p w14:paraId="35BBAEDF" w14:textId="77777777" w:rsidR="00E80EAB" w:rsidRDefault="00E80EAB" w:rsidP="006C2E7C">
            <w:pPr>
              <w:pStyle w:val="Default"/>
              <w:rPr>
                <w:rFonts w:asciiTheme="minorHAnsi" w:hAnsiTheme="minorHAnsi" w:cstheme="minorHAnsi"/>
                <w:color w:val="auto"/>
              </w:rPr>
            </w:pPr>
          </w:p>
          <w:p w14:paraId="256B1A78" w14:textId="77777777" w:rsidR="00E80EAB" w:rsidRDefault="007F2125" w:rsidP="006C2E7C">
            <w:pPr>
              <w:pStyle w:val="Default"/>
              <w:rPr>
                <w:rFonts w:asciiTheme="minorHAnsi" w:hAnsiTheme="minorHAnsi" w:cstheme="minorHAnsi"/>
                <w:color w:val="auto"/>
              </w:rPr>
            </w:pPr>
            <w:r>
              <w:rPr>
                <w:rFonts w:asciiTheme="minorHAnsi" w:hAnsiTheme="minorHAnsi" w:cstheme="minorHAnsi"/>
                <w:color w:val="auto"/>
              </w:rPr>
              <w:t>This proposal had been received from FODDC in response to an expression from a Multi-Agency ASB meeting held in Bream as a way to curtail antisocial behaviour issues in the High Street and be a preventative measure moving forward.</w:t>
            </w:r>
          </w:p>
          <w:p w14:paraId="5FA31CBD" w14:textId="77777777" w:rsidR="007F2125" w:rsidRDefault="007F2125" w:rsidP="006C2E7C">
            <w:pPr>
              <w:pStyle w:val="Default"/>
              <w:rPr>
                <w:rFonts w:asciiTheme="minorHAnsi" w:hAnsiTheme="minorHAnsi" w:cstheme="minorHAnsi"/>
                <w:color w:val="auto"/>
              </w:rPr>
            </w:pPr>
          </w:p>
          <w:p w14:paraId="3325A73D" w14:textId="4F0E78F3" w:rsidR="007F2125" w:rsidRDefault="007F2125" w:rsidP="006C2E7C">
            <w:pPr>
              <w:pStyle w:val="Default"/>
              <w:rPr>
                <w:rFonts w:asciiTheme="minorHAnsi" w:hAnsiTheme="minorHAnsi" w:cstheme="minorHAnsi"/>
                <w:color w:val="auto"/>
              </w:rPr>
            </w:pPr>
            <w:r>
              <w:rPr>
                <w:rFonts w:asciiTheme="minorHAnsi" w:hAnsiTheme="minorHAnsi" w:cstheme="minorHAnsi"/>
                <w:color w:val="auto"/>
              </w:rPr>
              <w:t xml:space="preserve">The meeting felt that this was not an appropriate action in response to the antisocial behaviour and felt that the issue required professional assistance to understand the </w:t>
            </w:r>
            <w:r w:rsidR="005E385D">
              <w:rPr>
                <w:rFonts w:asciiTheme="minorHAnsi" w:hAnsiTheme="minorHAnsi" w:cstheme="minorHAnsi"/>
                <w:color w:val="auto"/>
              </w:rPr>
              <w:t>root</w:t>
            </w:r>
            <w:r>
              <w:rPr>
                <w:rFonts w:asciiTheme="minorHAnsi" w:hAnsiTheme="minorHAnsi" w:cstheme="minorHAnsi"/>
                <w:color w:val="auto"/>
              </w:rPr>
              <w:t xml:space="preserve"> cause of such incidents.  They felt the CCTV was a quick fix which would only push the issues into other areas of Bream and the surrounding villages.  </w:t>
            </w:r>
          </w:p>
          <w:p w14:paraId="4348BA4B" w14:textId="77777777" w:rsidR="007F2125" w:rsidRDefault="007F2125" w:rsidP="006C2E7C">
            <w:pPr>
              <w:pStyle w:val="Default"/>
              <w:rPr>
                <w:rFonts w:asciiTheme="minorHAnsi" w:hAnsiTheme="minorHAnsi" w:cstheme="minorHAnsi"/>
                <w:color w:val="auto"/>
              </w:rPr>
            </w:pPr>
          </w:p>
          <w:p w14:paraId="6F4F3107" w14:textId="77777777" w:rsidR="007F2125" w:rsidRDefault="007F2125" w:rsidP="006C2E7C">
            <w:pPr>
              <w:pStyle w:val="Default"/>
              <w:rPr>
                <w:rFonts w:asciiTheme="minorHAnsi" w:hAnsiTheme="minorHAnsi" w:cstheme="minorHAnsi"/>
                <w:color w:val="auto"/>
              </w:rPr>
            </w:pPr>
            <w:r>
              <w:rPr>
                <w:rFonts w:asciiTheme="minorHAnsi" w:hAnsiTheme="minorHAnsi" w:cstheme="minorHAnsi"/>
                <w:color w:val="auto"/>
              </w:rPr>
              <w:t>Council felt that mobile CCTV, which could be located on a temporary basis and could utilise the WDPC Wi-Fi was a better option and use of the CCTV equipment.</w:t>
            </w:r>
          </w:p>
          <w:p w14:paraId="6C0DD81B" w14:textId="77777777" w:rsidR="007F2125" w:rsidRDefault="007F2125" w:rsidP="006C2E7C">
            <w:pPr>
              <w:pStyle w:val="Default"/>
              <w:rPr>
                <w:rFonts w:asciiTheme="minorHAnsi" w:hAnsiTheme="minorHAnsi" w:cstheme="minorHAnsi"/>
                <w:color w:val="auto"/>
              </w:rPr>
            </w:pPr>
          </w:p>
          <w:p w14:paraId="043B41BC" w14:textId="77777777" w:rsidR="007F2125" w:rsidRPr="007F2125" w:rsidRDefault="007F2125" w:rsidP="006C2E7C">
            <w:pPr>
              <w:pStyle w:val="Default"/>
              <w:rPr>
                <w:rFonts w:asciiTheme="minorHAnsi" w:hAnsiTheme="minorHAnsi" w:cstheme="minorHAnsi"/>
                <w:b/>
                <w:bCs/>
                <w:color w:val="943634" w:themeColor="accent2" w:themeShade="BF"/>
              </w:rPr>
            </w:pPr>
            <w:r w:rsidRPr="007F2125">
              <w:rPr>
                <w:rFonts w:asciiTheme="minorHAnsi" w:hAnsiTheme="minorHAnsi" w:cstheme="minorHAnsi"/>
                <w:b/>
                <w:bCs/>
                <w:color w:val="943634" w:themeColor="accent2" w:themeShade="BF"/>
              </w:rPr>
              <w:t>BF proposed that WDPC offer the use of the West Dean Centre, free of charge for meetings and events which were professionally managed to address the issues being discussed and raised in conjunction with the community and other agencies, this was seconded by SD and agreed by resolution of Council.</w:t>
            </w:r>
          </w:p>
          <w:p w14:paraId="6F4886BC" w14:textId="073C747E" w:rsidR="007F2125" w:rsidRPr="00044E4F" w:rsidRDefault="007F2125" w:rsidP="006C2E7C">
            <w:pPr>
              <w:pStyle w:val="Default"/>
              <w:rPr>
                <w:rFonts w:asciiTheme="minorHAnsi" w:hAnsiTheme="minorHAnsi" w:cstheme="minorHAnsi"/>
                <w:color w:val="auto"/>
              </w:rPr>
            </w:pPr>
          </w:p>
        </w:tc>
        <w:tc>
          <w:tcPr>
            <w:tcW w:w="992" w:type="dxa"/>
          </w:tcPr>
          <w:p w14:paraId="4C65DD0C" w14:textId="77777777" w:rsidR="009A1C43" w:rsidRDefault="009A1C43" w:rsidP="008A285F">
            <w:pPr>
              <w:pStyle w:val="Default"/>
              <w:rPr>
                <w:rFonts w:asciiTheme="minorHAnsi" w:hAnsiTheme="minorHAnsi" w:cstheme="minorHAnsi"/>
                <w:b/>
                <w:bCs/>
                <w:color w:val="auto"/>
              </w:rPr>
            </w:pPr>
          </w:p>
        </w:tc>
      </w:tr>
      <w:tr w:rsidR="00E80EAB" w14:paraId="087A72D6" w14:textId="77777777" w:rsidTr="00917B92">
        <w:tc>
          <w:tcPr>
            <w:tcW w:w="1187" w:type="dxa"/>
          </w:tcPr>
          <w:p w14:paraId="3ED16FD0" w14:textId="7DC5C73B" w:rsidR="00E80EAB" w:rsidRDefault="00E80EAB" w:rsidP="008A285F">
            <w:pPr>
              <w:pStyle w:val="Default"/>
              <w:rPr>
                <w:rFonts w:asciiTheme="minorHAnsi" w:hAnsiTheme="minorHAnsi" w:cstheme="minorHAnsi"/>
                <w:b/>
                <w:bCs/>
                <w:color w:val="auto"/>
              </w:rPr>
            </w:pPr>
            <w:r>
              <w:rPr>
                <w:rFonts w:asciiTheme="minorHAnsi" w:hAnsiTheme="minorHAnsi" w:cstheme="minorHAnsi"/>
                <w:b/>
                <w:bCs/>
                <w:color w:val="auto"/>
              </w:rPr>
              <w:t>24012.8</w:t>
            </w:r>
          </w:p>
        </w:tc>
        <w:tc>
          <w:tcPr>
            <w:tcW w:w="7557" w:type="dxa"/>
          </w:tcPr>
          <w:p w14:paraId="68CF56B5" w14:textId="77777777" w:rsidR="00E80EAB" w:rsidRDefault="007F2125" w:rsidP="006C2E7C">
            <w:pPr>
              <w:pStyle w:val="Default"/>
              <w:rPr>
                <w:rFonts w:asciiTheme="minorHAnsi" w:hAnsiTheme="minorHAnsi" w:cstheme="minorHAnsi"/>
                <w:b/>
                <w:bCs/>
                <w:color w:val="auto"/>
              </w:rPr>
            </w:pPr>
            <w:r>
              <w:rPr>
                <w:rFonts w:asciiTheme="minorHAnsi" w:hAnsiTheme="minorHAnsi" w:cstheme="minorHAnsi"/>
                <w:b/>
                <w:bCs/>
                <w:color w:val="auto"/>
              </w:rPr>
              <w:t>Assets of Community Value</w:t>
            </w:r>
          </w:p>
          <w:p w14:paraId="70128670" w14:textId="77777777" w:rsidR="007F2125" w:rsidRDefault="007F2125" w:rsidP="006C2E7C">
            <w:pPr>
              <w:pStyle w:val="Default"/>
              <w:rPr>
                <w:rFonts w:asciiTheme="minorHAnsi" w:hAnsiTheme="minorHAnsi" w:cstheme="minorHAnsi"/>
                <w:b/>
                <w:bCs/>
                <w:color w:val="auto"/>
              </w:rPr>
            </w:pPr>
          </w:p>
          <w:p w14:paraId="384A4FCA" w14:textId="77777777" w:rsidR="007F2125" w:rsidRPr="007F2125" w:rsidRDefault="007F2125" w:rsidP="006C2E7C">
            <w:pPr>
              <w:pStyle w:val="Default"/>
              <w:rPr>
                <w:rFonts w:asciiTheme="minorHAnsi" w:hAnsiTheme="minorHAnsi" w:cstheme="minorHAnsi"/>
                <w:b/>
                <w:bCs/>
                <w:color w:val="943634" w:themeColor="accent2" w:themeShade="BF"/>
              </w:rPr>
            </w:pPr>
            <w:r w:rsidRPr="007F2125">
              <w:rPr>
                <w:rFonts w:asciiTheme="minorHAnsi" w:hAnsiTheme="minorHAnsi" w:cstheme="minorHAnsi"/>
                <w:b/>
                <w:bCs/>
                <w:color w:val="943634" w:themeColor="accent2" w:themeShade="BF"/>
              </w:rPr>
              <w:t>The draft letters for the Rising Sun Bream and The Globe Berry Hill were approved by Council for submission to FODDC once any spelling errors were corrected.</w:t>
            </w:r>
          </w:p>
          <w:p w14:paraId="03BB4945" w14:textId="49C80302" w:rsidR="007F2125" w:rsidRPr="007F2125" w:rsidRDefault="007F2125" w:rsidP="006C2E7C">
            <w:pPr>
              <w:pStyle w:val="Default"/>
              <w:rPr>
                <w:rFonts w:asciiTheme="minorHAnsi" w:hAnsiTheme="minorHAnsi" w:cstheme="minorHAnsi"/>
                <w:b/>
                <w:bCs/>
                <w:color w:val="auto"/>
              </w:rPr>
            </w:pPr>
          </w:p>
        </w:tc>
        <w:tc>
          <w:tcPr>
            <w:tcW w:w="992" w:type="dxa"/>
          </w:tcPr>
          <w:p w14:paraId="42F69337" w14:textId="77777777" w:rsidR="00E80EAB" w:rsidRDefault="00E80EAB" w:rsidP="008A285F">
            <w:pPr>
              <w:pStyle w:val="Default"/>
              <w:rPr>
                <w:rFonts w:asciiTheme="minorHAnsi" w:hAnsiTheme="minorHAnsi" w:cstheme="minorHAnsi"/>
                <w:b/>
                <w:bCs/>
                <w:color w:val="auto"/>
              </w:rPr>
            </w:pPr>
          </w:p>
        </w:tc>
      </w:tr>
      <w:tr w:rsidR="00804D04" w14:paraId="5FFB8F6A" w14:textId="77777777" w:rsidTr="00917B92">
        <w:tc>
          <w:tcPr>
            <w:tcW w:w="1187" w:type="dxa"/>
            <w:shd w:val="clear" w:color="auto" w:fill="EAF1DD" w:themeFill="accent3" w:themeFillTint="33"/>
          </w:tcPr>
          <w:p w14:paraId="4C24F506" w14:textId="7396754C"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9D0470">
              <w:rPr>
                <w:rFonts w:asciiTheme="minorHAnsi" w:hAnsiTheme="minorHAnsi" w:cstheme="minorHAnsi"/>
                <w:b/>
                <w:bCs/>
                <w:color w:val="auto"/>
              </w:rPr>
              <w:t>3</w:t>
            </w:r>
          </w:p>
        </w:tc>
        <w:tc>
          <w:tcPr>
            <w:tcW w:w="7557" w:type="dxa"/>
            <w:shd w:val="clear" w:color="auto" w:fill="EAF1DD" w:themeFill="accent3" w:themeFillTint="33"/>
          </w:tcPr>
          <w:p w14:paraId="57CE5D32" w14:textId="68AF3E6B" w:rsidR="00804D04"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INFORMATION – COUNCILLORS TO RECEIVE &amp; NOTE</w:t>
            </w:r>
          </w:p>
          <w:p w14:paraId="40D8CCEF" w14:textId="2E719E30" w:rsidR="0055264C"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583AB9ED" w14:textId="77777777" w:rsidR="00804D04" w:rsidRDefault="00804D04" w:rsidP="008A285F">
            <w:pPr>
              <w:pStyle w:val="Default"/>
              <w:rPr>
                <w:rFonts w:asciiTheme="minorHAnsi" w:hAnsiTheme="minorHAnsi" w:cstheme="minorHAnsi"/>
                <w:b/>
                <w:bCs/>
                <w:color w:val="auto"/>
              </w:rPr>
            </w:pPr>
          </w:p>
        </w:tc>
      </w:tr>
      <w:tr w:rsidR="00804D04" w14:paraId="534E4A5E" w14:textId="77777777" w:rsidTr="00917B92">
        <w:tc>
          <w:tcPr>
            <w:tcW w:w="1187" w:type="dxa"/>
          </w:tcPr>
          <w:p w14:paraId="50B9B8F0" w14:textId="32E0A9DD" w:rsidR="00804D04"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9D0470">
              <w:rPr>
                <w:rFonts w:asciiTheme="minorHAnsi" w:hAnsiTheme="minorHAnsi" w:cstheme="minorHAnsi"/>
                <w:b/>
                <w:bCs/>
                <w:color w:val="auto"/>
              </w:rPr>
              <w:t>3.1</w:t>
            </w:r>
          </w:p>
        </w:tc>
        <w:tc>
          <w:tcPr>
            <w:tcW w:w="7557" w:type="dxa"/>
          </w:tcPr>
          <w:p w14:paraId="3D56CB6D" w14:textId="77777777" w:rsidR="00BC5095" w:rsidRDefault="00044E4F" w:rsidP="00BC5095">
            <w:pPr>
              <w:pStyle w:val="Default"/>
              <w:rPr>
                <w:rFonts w:asciiTheme="minorHAnsi" w:hAnsiTheme="minorHAnsi" w:cstheme="minorHAnsi"/>
                <w:b/>
                <w:bCs/>
                <w:color w:val="auto"/>
              </w:rPr>
            </w:pPr>
            <w:r>
              <w:rPr>
                <w:rFonts w:asciiTheme="minorHAnsi" w:hAnsiTheme="minorHAnsi" w:cstheme="minorHAnsi"/>
                <w:b/>
                <w:bCs/>
                <w:color w:val="auto"/>
              </w:rPr>
              <w:t>Planning Committee</w:t>
            </w:r>
          </w:p>
          <w:p w14:paraId="786EB61F" w14:textId="77777777" w:rsidR="00044E4F" w:rsidRDefault="00044E4F" w:rsidP="00BC5095">
            <w:pPr>
              <w:pStyle w:val="Default"/>
              <w:rPr>
                <w:rFonts w:asciiTheme="minorHAnsi" w:hAnsiTheme="minorHAnsi" w:cstheme="minorHAnsi"/>
                <w:b/>
                <w:bCs/>
                <w:color w:val="auto"/>
              </w:rPr>
            </w:pPr>
          </w:p>
          <w:p w14:paraId="1A24ECA0" w14:textId="79702BA6" w:rsidR="007F2125" w:rsidRDefault="00123361" w:rsidP="00BC5095">
            <w:pPr>
              <w:pStyle w:val="Default"/>
              <w:rPr>
                <w:rFonts w:asciiTheme="minorHAnsi" w:hAnsiTheme="minorHAnsi" w:cstheme="minorHAnsi"/>
                <w:color w:val="auto"/>
              </w:rPr>
            </w:pPr>
            <w:r>
              <w:rPr>
                <w:rFonts w:asciiTheme="minorHAnsi" w:hAnsiTheme="minorHAnsi" w:cstheme="minorHAnsi"/>
                <w:color w:val="auto"/>
              </w:rPr>
              <w:t>SD briefly spoke about the</w:t>
            </w:r>
            <w:r w:rsidR="007F2125">
              <w:rPr>
                <w:rFonts w:asciiTheme="minorHAnsi" w:hAnsiTheme="minorHAnsi" w:cstheme="minorHAnsi"/>
                <w:color w:val="auto"/>
              </w:rPr>
              <w:t xml:space="preserve"> </w:t>
            </w:r>
            <w:r w:rsidR="005D7915">
              <w:rPr>
                <w:rFonts w:asciiTheme="minorHAnsi" w:hAnsiTheme="minorHAnsi" w:cstheme="minorHAnsi"/>
                <w:color w:val="auto"/>
              </w:rPr>
              <w:t>minutes</w:t>
            </w:r>
            <w:r w:rsidR="007F2125">
              <w:rPr>
                <w:rFonts w:asciiTheme="minorHAnsi" w:hAnsiTheme="minorHAnsi" w:cstheme="minorHAnsi"/>
                <w:color w:val="auto"/>
              </w:rPr>
              <w:t xml:space="preserve"> of the December and January m</w:t>
            </w:r>
            <w:r w:rsidR="005D7915">
              <w:rPr>
                <w:rFonts w:asciiTheme="minorHAnsi" w:hAnsiTheme="minorHAnsi" w:cstheme="minorHAnsi"/>
                <w:color w:val="auto"/>
              </w:rPr>
              <w:t>eetings</w:t>
            </w:r>
            <w:r>
              <w:rPr>
                <w:rFonts w:asciiTheme="minorHAnsi" w:hAnsiTheme="minorHAnsi" w:cstheme="minorHAnsi"/>
                <w:color w:val="auto"/>
              </w:rPr>
              <w:t>, which contained not</w:t>
            </w:r>
            <w:r w:rsidR="005D7915">
              <w:rPr>
                <w:rFonts w:asciiTheme="minorHAnsi" w:hAnsiTheme="minorHAnsi" w:cstheme="minorHAnsi"/>
                <w:color w:val="auto"/>
              </w:rPr>
              <w:t>h</w:t>
            </w:r>
            <w:r>
              <w:rPr>
                <w:rFonts w:asciiTheme="minorHAnsi" w:hAnsiTheme="minorHAnsi" w:cstheme="minorHAnsi"/>
                <w:color w:val="auto"/>
              </w:rPr>
              <w:t xml:space="preserve">ing </w:t>
            </w:r>
            <w:r w:rsidR="002E3DFE">
              <w:rPr>
                <w:rFonts w:asciiTheme="minorHAnsi" w:hAnsiTheme="minorHAnsi" w:cstheme="minorHAnsi"/>
                <w:color w:val="auto"/>
              </w:rPr>
              <w:t>contentious,</w:t>
            </w:r>
            <w:r>
              <w:rPr>
                <w:rFonts w:asciiTheme="minorHAnsi" w:hAnsiTheme="minorHAnsi" w:cstheme="minorHAnsi"/>
                <w:color w:val="auto"/>
              </w:rPr>
              <w:t xml:space="preserve"> and these</w:t>
            </w:r>
            <w:r w:rsidR="007F2125">
              <w:rPr>
                <w:rFonts w:asciiTheme="minorHAnsi" w:hAnsiTheme="minorHAnsi" w:cstheme="minorHAnsi"/>
                <w:color w:val="auto"/>
              </w:rPr>
              <w:t xml:space="preserve"> were noted by Council.</w:t>
            </w:r>
          </w:p>
          <w:p w14:paraId="0B88CD8E" w14:textId="77777777" w:rsidR="00123361" w:rsidRDefault="00123361" w:rsidP="00BC5095">
            <w:pPr>
              <w:pStyle w:val="Default"/>
              <w:rPr>
                <w:rFonts w:asciiTheme="minorHAnsi" w:hAnsiTheme="minorHAnsi" w:cstheme="minorHAnsi"/>
                <w:color w:val="auto"/>
              </w:rPr>
            </w:pPr>
          </w:p>
          <w:p w14:paraId="0417A838" w14:textId="1F54AC02" w:rsidR="00123361" w:rsidRDefault="00123361" w:rsidP="00BC5095">
            <w:pPr>
              <w:pStyle w:val="Default"/>
              <w:rPr>
                <w:rFonts w:asciiTheme="minorHAnsi" w:hAnsiTheme="minorHAnsi" w:cstheme="minorHAnsi"/>
                <w:color w:val="auto"/>
              </w:rPr>
            </w:pPr>
            <w:r>
              <w:rPr>
                <w:rFonts w:asciiTheme="minorHAnsi" w:hAnsiTheme="minorHAnsi" w:cstheme="minorHAnsi"/>
                <w:color w:val="auto"/>
              </w:rPr>
              <w:t>SD wanted it brought to the attention of the FODDC Cllrs who also sit on WDPC that the car par</w:t>
            </w:r>
            <w:r w:rsidR="005D7915">
              <w:rPr>
                <w:rFonts w:asciiTheme="minorHAnsi" w:hAnsiTheme="minorHAnsi" w:cstheme="minorHAnsi"/>
                <w:color w:val="auto"/>
              </w:rPr>
              <w:t>k</w:t>
            </w:r>
            <w:r>
              <w:rPr>
                <w:rFonts w:asciiTheme="minorHAnsi" w:hAnsiTheme="minorHAnsi" w:cstheme="minorHAnsi"/>
                <w:color w:val="auto"/>
              </w:rPr>
              <w:t xml:space="preserve"> lighting proposed within the Five Acres redevelopment was high level (poles) which was detailed within the plans but was something that the planning committee of WDPC had raised concerns about with the planning authority.</w:t>
            </w:r>
          </w:p>
          <w:p w14:paraId="4C9AF3DC" w14:textId="77777777" w:rsidR="00123361" w:rsidRDefault="00123361" w:rsidP="00BC5095">
            <w:pPr>
              <w:pStyle w:val="Default"/>
              <w:rPr>
                <w:rFonts w:asciiTheme="minorHAnsi" w:hAnsiTheme="minorHAnsi" w:cstheme="minorHAnsi"/>
                <w:color w:val="auto"/>
              </w:rPr>
            </w:pPr>
          </w:p>
          <w:p w14:paraId="1F692813" w14:textId="46C4C692" w:rsidR="00123361" w:rsidRDefault="00123361" w:rsidP="00BC5095">
            <w:pPr>
              <w:pStyle w:val="Default"/>
              <w:rPr>
                <w:rFonts w:asciiTheme="minorHAnsi" w:hAnsiTheme="minorHAnsi" w:cstheme="minorHAnsi"/>
                <w:color w:val="auto"/>
              </w:rPr>
            </w:pPr>
            <w:r>
              <w:rPr>
                <w:rFonts w:asciiTheme="minorHAnsi" w:hAnsiTheme="minorHAnsi" w:cstheme="minorHAnsi"/>
                <w:color w:val="auto"/>
              </w:rPr>
              <w:lastRenderedPageBreak/>
              <w:t>The FESNP had completed its final consultation although there may be some minor amendments to make to the document before it is presented to the Planning Inspector next week.</w:t>
            </w:r>
          </w:p>
          <w:p w14:paraId="2C976E1F" w14:textId="77777777" w:rsidR="00123361" w:rsidRDefault="00123361" w:rsidP="00BC5095">
            <w:pPr>
              <w:pStyle w:val="Default"/>
              <w:rPr>
                <w:rFonts w:asciiTheme="minorHAnsi" w:hAnsiTheme="minorHAnsi" w:cstheme="minorHAnsi"/>
                <w:color w:val="auto"/>
              </w:rPr>
            </w:pPr>
          </w:p>
          <w:p w14:paraId="696FC2FA" w14:textId="3E9DED1E" w:rsidR="00123361" w:rsidRPr="007F2125" w:rsidRDefault="00123361" w:rsidP="00BC5095">
            <w:pPr>
              <w:pStyle w:val="Default"/>
              <w:rPr>
                <w:rFonts w:asciiTheme="minorHAnsi" w:hAnsiTheme="minorHAnsi" w:cstheme="minorHAnsi"/>
                <w:color w:val="auto"/>
              </w:rPr>
            </w:pPr>
            <w:r>
              <w:rPr>
                <w:rFonts w:asciiTheme="minorHAnsi" w:hAnsiTheme="minorHAnsi" w:cstheme="minorHAnsi"/>
                <w:color w:val="auto"/>
              </w:rPr>
              <w:t xml:space="preserve">There </w:t>
            </w:r>
            <w:r w:rsidR="005E385D">
              <w:rPr>
                <w:rFonts w:asciiTheme="minorHAnsi" w:hAnsiTheme="minorHAnsi" w:cstheme="minorHAnsi"/>
                <w:color w:val="auto"/>
              </w:rPr>
              <w:t>were</w:t>
            </w:r>
            <w:r>
              <w:rPr>
                <w:rFonts w:asciiTheme="minorHAnsi" w:hAnsiTheme="minorHAnsi" w:cstheme="minorHAnsi"/>
                <w:color w:val="auto"/>
              </w:rPr>
              <w:t xml:space="preserve"> still some concerns about planning enforcement and their lack of time to respond to concerns especially as follow ups to previous enforcement action.</w:t>
            </w:r>
          </w:p>
          <w:p w14:paraId="7FF8AA72" w14:textId="11D08F47" w:rsidR="003E1AAC" w:rsidRPr="00044E4F" w:rsidRDefault="003E1AAC" w:rsidP="0049651A">
            <w:pPr>
              <w:pStyle w:val="Default"/>
              <w:rPr>
                <w:rFonts w:asciiTheme="minorHAnsi" w:hAnsiTheme="minorHAnsi" w:cstheme="minorHAnsi"/>
                <w:color w:val="auto"/>
              </w:rPr>
            </w:pPr>
          </w:p>
        </w:tc>
        <w:tc>
          <w:tcPr>
            <w:tcW w:w="992" w:type="dxa"/>
          </w:tcPr>
          <w:p w14:paraId="01AFE0C3" w14:textId="77777777" w:rsidR="00804D04" w:rsidRDefault="00804D04" w:rsidP="008A285F">
            <w:pPr>
              <w:pStyle w:val="Default"/>
              <w:rPr>
                <w:rFonts w:asciiTheme="minorHAnsi" w:hAnsiTheme="minorHAnsi" w:cstheme="minorHAnsi"/>
                <w:b/>
                <w:bCs/>
                <w:color w:val="auto"/>
              </w:rPr>
            </w:pPr>
          </w:p>
        </w:tc>
      </w:tr>
      <w:tr w:rsidR="009D0470" w14:paraId="32BFA48E" w14:textId="77777777" w:rsidTr="00917B92">
        <w:tc>
          <w:tcPr>
            <w:tcW w:w="1187" w:type="dxa"/>
          </w:tcPr>
          <w:p w14:paraId="2A752FE5" w14:textId="32FAEF18"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w:t>
            </w:r>
            <w:r w:rsidR="003E1AAC">
              <w:rPr>
                <w:rFonts w:asciiTheme="minorHAnsi" w:hAnsiTheme="minorHAnsi" w:cstheme="minorHAnsi"/>
                <w:b/>
                <w:bCs/>
                <w:color w:val="auto"/>
              </w:rPr>
              <w:t>1</w:t>
            </w:r>
            <w:r w:rsidR="00045283">
              <w:rPr>
                <w:rFonts w:asciiTheme="minorHAnsi" w:hAnsiTheme="minorHAnsi" w:cstheme="minorHAnsi"/>
                <w:b/>
                <w:bCs/>
                <w:color w:val="auto"/>
              </w:rPr>
              <w:t>3.2</w:t>
            </w:r>
          </w:p>
        </w:tc>
        <w:tc>
          <w:tcPr>
            <w:tcW w:w="7557" w:type="dxa"/>
          </w:tcPr>
          <w:p w14:paraId="3B32EFCA" w14:textId="5EB50B9D" w:rsidR="009D0470" w:rsidRDefault="00BC5095" w:rsidP="008A285F">
            <w:pPr>
              <w:pStyle w:val="Default"/>
              <w:rPr>
                <w:rFonts w:asciiTheme="minorHAnsi" w:hAnsiTheme="minorHAnsi" w:cstheme="minorHAnsi"/>
                <w:b/>
                <w:bCs/>
                <w:color w:val="auto"/>
              </w:rPr>
            </w:pPr>
            <w:r>
              <w:rPr>
                <w:rFonts w:asciiTheme="minorHAnsi" w:hAnsiTheme="minorHAnsi" w:cstheme="minorHAnsi"/>
                <w:b/>
                <w:bCs/>
                <w:color w:val="auto"/>
              </w:rPr>
              <w:t>Chair’s Items</w:t>
            </w:r>
          </w:p>
          <w:p w14:paraId="035A09C6" w14:textId="77777777" w:rsidR="00D560FC" w:rsidRDefault="00D560FC" w:rsidP="006C2E7C">
            <w:pPr>
              <w:pStyle w:val="Default"/>
              <w:rPr>
                <w:rFonts w:asciiTheme="minorHAnsi" w:hAnsiTheme="minorHAnsi" w:cstheme="minorHAnsi"/>
                <w:color w:val="auto"/>
              </w:rPr>
            </w:pPr>
          </w:p>
          <w:p w14:paraId="39A1A7C5" w14:textId="77777777"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AB briefly discussed the Climate &amp; Biodiversity meeting which had been held on 29</w:t>
            </w:r>
            <w:r w:rsidRPr="00123361">
              <w:rPr>
                <w:rFonts w:asciiTheme="minorHAnsi" w:hAnsiTheme="minorHAnsi" w:cstheme="minorHAnsi"/>
                <w:color w:val="auto"/>
                <w:vertAlign w:val="superscript"/>
              </w:rPr>
              <w:t>th</w:t>
            </w:r>
            <w:r>
              <w:rPr>
                <w:rFonts w:asciiTheme="minorHAnsi" w:hAnsiTheme="minorHAnsi" w:cstheme="minorHAnsi"/>
                <w:color w:val="auto"/>
              </w:rPr>
              <w:t xml:space="preserve"> January 2024 where the Bee Squared Project was discussed and the ambition to double the amount of wildflower seeds given to residents.  </w:t>
            </w:r>
          </w:p>
          <w:p w14:paraId="75DD5D6C" w14:textId="77777777" w:rsidR="00123361" w:rsidRDefault="00123361" w:rsidP="0049651A">
            <w:pPr>
              <w:pStyle w:val="Default"/>
              <w:rPr>
                <w:rFonts w:asciiTheme="minorHAnsi" w:hAnsiTheme="minorHAnsi" w:cstheme="minorHAnsi"/>
                <w:color w:val="auto"/>
              </w:rPr>
            </w:pPr>
          </w:p>
          <w:p w14:paraId="75275E63" w14:textId="09AE1161" w:rsidR="001E700F" w:rsidRPr="00123361" w:rsidRDefault="00123361" w:rsidP="0049651A">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AB asked if Council would approve the spend, which was detailed in the papers in the agenda pack, this was agreed by Council as they felt this was an excellent and well received project.</w:t>
            </w:r>
          </w:p>
          <w:p w14:paraId="410CB45B" w14:textId="77777777" w:rsidR="00123361" w:rsidRDefault="00123361" w:rsidP="0049651A">
            <w:pPr>
              <w:pStyle w:val="Default"/>
              <w:rPr>
                <w:rFonts w:asciiTheme="minorHAnsi" w:hAnsiTheme="minorHAnsi" w:cstheme="minorHAnsi"/>
                <w:color w:val="auto"/>
              </w:rPr>
            </w:pPr>
          </w:p>
          <w:p w14:paraId="431FF0E6" w14:textId="14E4A9CF"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The Council was asked to note the report from Sling Club about the thermal imaging equipment that was part of a pil</w:t>
            </w:r>
            <w:r w:rsidR="005D7915">
              <w:rPr>
                <w:rFonts w:asciiTheme="minorHAnsi" w:hAnsiTheme="minorHAnsi" w:cstheme="minorHAnsi"/>
                <w:color w:val="auto"/>
              </w:rPr>
              <w:t>o</w:t>
            </w:r>
            <w:r>
              <w:rPr>
                <w:rFonts w:asciiTheme="minorHAnsi" w:hAnsiTheme="minorHAnsi" w:cstheme="minorHAnsi"/>
                <w:color w:val="auto"/>
              </w:rPr>
              <w:t>t project they were involved with.</w:t>
            </w:r>
          </w:p>
          <w:p w14:paraId="5898DCBE" w14:textId="77777777" w:rsidR="00123361" w:rsidRDefault="00123361" w:rsidP="0049651A">
            <w:pPr>
              <w:pStyle w:val="Default"/>
              <w:rPr>
                <w:rFonts w:asciiTheme="minorHAnsi" w:hAnsiTheme="minorHAnsi" w:cstheme="minorHAnsi"/>
                <w:color w:val="auto"/>
              </w:rPr>
            </w:pPr>
          </w:p>
          <w:p w14:paraId="6B3919CA" w14:textId="77777777"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A major project was briefly discussed in camera.</w:t>
            </w:r>
          </w:p>
          <w:p w14:paraId="616C2061" w14:textId="77777777" w:rsidR="00123361" w:rsidRDefault="00123361" w:rsidP="0049651A">
            <w:pPr>
              <w:pStyle w:val="Default"/>
              <w:rPr>
                <w:rFonts w:asciiTheme="minorHAnsi" w:hAnsiTheme="minorHAnsi" w:cstheme="minorHAnsi"/>
                <w:color w:val="auto"/>
              </w:rPr>
            </w:pPr>
          </w:p>
          <w:p w14:paraId="4B7DC259" w14:textId="4EFAF360" w:rsidR="00123361" w:rsidRDefault="00123361" w:rsidP="0049651A">
            <w:pPr>
              <w:pStyle w:val="Default"/>
              <w:rPr>
                <w:rFonts w:asciiTheme="minorHAnsi" w:hAnsiTheme="minorHAnsi" w:cstheme="minorHAnsi"/>
                <w:color w:val="auto"/>
              </w:rPr>
            </w:pPr>
            <w:r>
              <w:rPr>
                <w:rFonts w:asciiTheme="minorHAnsi" w:hAnsiTheme="minorHAnsi" w:cstheme="minorHAnsi"/>
                <w:color w:val="auto"/>
              </w:rPr>
              <w:t>The Chair thanked all Councillors and Clerks for all the work that they do on behalf of the Parish Council as she felt it was important to acknowledge the time, effort, and commitment that it takes to work on the various projects.</w:t>
            </w:r>
          </w:p>
          <w:p w14:paraId="14BB1147" w14:textId="77777777" w:rsidR="00123361" w:rsidRDefault="00123361" w:rsidP="0049651A">
            <w:pPr>
              <w:pStyle w:val="Default"/>
              <w:rPr>
                <w:rFonts w:asciiTheme="minorHAnsi" w:hAnsiTheme="minorHAnsi" w:cstheme="minorHAnsi"/>
                <w:color w:val="auto"/>
              </w:rPr>
            </w:pPr>
          </w:p>
          <w:p w14:paraId="37BE19DD" w14:textId="77777777" w:rsidR="00123361" w:rsidRPr="00123361" w:rsidRDefault="00123361" w:rsidP="0049651A">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JR called a point of order to extend the meeting by a further 30 minutes, this was agreed by resolution of Council.</w:t>
            </w:r>
          </w:p>
          <w:p w14:paraId="6CBB2DFE" w14:textId="2638D60B" w:rsidR="00123361" w:rsidRPr="005B5FC6" w:rsidRDefault="00123361" w:rsidP="0049651A">
            <w:pPr>
              <w:pStyle w:val="Default"/>
              <w:rPr>
                <w:rFonts w:asciiTheme="minorHAnsi" w:hAnsiTheme="minorHAnsi" w:cstheme="minorHAnsi"/>
                <w:color w:val="auto"/>
              </w:rPr>
            </w:pPr>
          </w:p>
        </w:tc>
        <w:tc>
          <w:tcPr>
            <w:tcW w:w="992" w:type="dxa"/>
          </w:tcPr>
          <w:p w14:paraId="63E06641" w14:textId="77777777" w:rsidR="009D0470" w:rsidRDefault="009D0470" w:rsidP="008A285F">
            <w:pPr>
              <w:pStyle w:val="Default"/>
              <w:rPr>
                <w:rFonts w:asciiTheme="minorHAnsi" w:hAnsiTheme="minorHAnsi" w:cstheme="minorHAnsi"/>
                <w:b/>
                <w:bCs/>
                <w:color w:val="auto"/>
              </w:rPr>
            </w:pPr>
          </w:p>
        </w:tc>
      </w:tr>
      <w:tr w:rsidR="009D0470" w14:paraId="2354D5D9" w14:textId="77777777" w:rsidTr="00917B92">
        <w:tc>
          <w:tcPr>
            <w:tcW w:w="1187" w:type="dxa"/>
          </w:tcPr>
          <w:p w14:paraId="6E937AE2" w14:textId="0EB742E0"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w:t>
            </w:r>
            <w:r w:rsidR="00123361">
              <w:rPr>
                <w:rFonts w:asciiTheme="minorHAnsi" w:hAnsiTheme="minorHAnsi" w:cstheme="minorHAnsi"/>
                <w:b/>
                <w:bCs/>
                <w:color w:val="auto"/>
              </w:rPr>
              <w:t>401</w:t>
            </w:r>
            <w:r w:rsidR="00D560FC">
              <w:rPr>
                <w:rFonts w:asciiTheme="minorHAnsi" w:hAnsiTheme="minorHAnsi" w:cstheme="minorHAnsi"/>
                <w:b/>
                <w:bCs/>
                <w:color w:val="auto"/>
              </w:rPr>
              <w:t>3.3</w:t>
            </w:r>
          </w:p>
          <w:p w14:paraId="249D43F3" w14:textId="77777777" w:rsidR="002502B3" w:rsidRDefault="002502B3" w:rsidP="008A285F">
            <w:pPr>
              <w:pStyle w:val="Default"/>
              <w:rPr>
                <w:rFonts w:asciiTheme="minorHAnsi" w:hAnsiTheme="minorHAnsi" w:cstheme="minorHAnsi"/>
                <w:b/>
                <w:bCs/>
                <w:color w:val="auto"/>
              </w:rPr>
            </w:pPr>
          </w:p>
          <w:p w14:paraId="7D18A65C" w14:textId="0D816DDC" w:rsidR="002502B3" w:rsidRDefault="002502B3" w:rsidP="008A285F">
            <w:pPr>
              <w:pStyle w:val="Default"/>
              <w:rPr>
                <w:rFonts w:asciiTheme="minorHAnsi" w:hAnsiTheme="minorHAnsi" w:cstheme="minorHAnsi"/>
                <w:b/>
                <w:bCs/>
                <w:color w:val="auto"/>
              </w:rPr>
            </w:pPr>
          </w:p>
        </w:tc>
        <w:tc>
          <w:tcPr>
            <w:tcW w:w="7557" w:type="dxa"/>
          </w:tcPr>
          <w:p w14:paraId="0F2202FC" w14:textId="31C97692" w:rsidR="009D0470" w:rsidRDefault="00D560FC" w:rsidP="008A285F">
            <w:pPr>
              <w:pStyle w:val="Default"/>
              <w:rPr>
                <w:rFonts w:asciiTheme="minorHAnsi" w:hAnsiTheme="minorHAnsi" w:cstheme="minorHAnsi"/>
                <w:b/>
                <w:bCs/>
                <w:color w:val="auto"/>
              </w:rPr>
            </w:pPr>
            <w:r>
              <w:rPr>
                <w:rFonts w:asciiTheme="minorHAnsi" w:hAnsiTheme="minorHAnsi" w:cstheme="minorHAnsi"/>
                <w:b/>
                <w:bCs/>
                <w:color w:val="auto"/>
              </w:rPr>
              <w:t>Clerk’s Report</w:t>
            </w:r>
          </w:p>
          <w:p w14:paraId="2D7D5DB0" w14:textId="77777777" w:rsidR="001E700F" w:rsidRDefault="001E700F" w:rsidP="008A285F">
            <w:pPr>
              <w:pStyle w:val="Default"/>
              <w:rPr>
                <w:rFonts w:asciiTheme="minorHAnsi" w:hAnsiTheme="minorHAnsi" w:cstheme="minorHAnsi"/>
                <w:b/>
                <w:bCs/>
                <w:color w:val="auto"/>
              </w:rPr>
            </w:pPr>
          </w:p>
          <w:p w14:paraId="472716B2" w14:textId="77777777" w:rsidR="00182385" w:rsidRPr="00123361" w:rsidRDefault="00123361" w:rsidP="00123361">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The engagement of a surveyor to assist the Parish Council with the lease agreement needs to be completed quickly and this was proposed by BF and seconded by JR and agreed by resolution of Council.</w:t>
            </w:r>
          </w:p>
          <w:p w14:paraId="7A1D1138" w14:textId="77777777" w:rsidR="00123361" w:rsidRPr="00123361" w:rsidRDefault="00123361" w:rsidP="00123361">
            <w:pPr>
              <w:pStyle w:val="Default"/>
              <w:rPr>
                <w:rFonts w:asciiTheme="minorHAnsi" w:hAnsiTheme="minorHAnsi" w:cstheme="minorHAnsi"/>
                <w:b/>
                <w:bCs/>
                <w:color w:val="943634" w:themeColor="accent2" w:themeShade="BF"/>
              </w:rPr>
            </w:pPr>
          </w:p>
          <w:p w14:paraId="0F124D84" w14:textId="439A3CBC" w:rsidR="00123361" w:rsidRDefault="00123361" w:rsidP="00123361">
            <w:pPr>
              <w:pStyle w:val="Default"/>
              <w:rPr>
                <w:rFonts w:asciiTheme="minorHAnsi" w:hAnsiTheme="minorHAnsi" w:cstheme="minorHAnsi"/>
                <w:color w:val="auto"/>
              </w:rPr>
            </w:pPr>
            <w:r>
              <w:rPr>
                <w:rFonts w:asciiTheme="minorHAnsi" w:hAnsiTheme="minorHAnsi" w:cstheme="minorHAnsi"/>
                <w:color w:val="auto"/>
              </w:rPr>
              <w:t xml:space="preserve">There was a brief discussion about a </w:t>
            </w:r>
            <w:r w:rsidR="005E385D">
              <w:rPr>
                <w:rFonts w:asciiTheme="minorHAnsi" w:hAnsiTheme="minorHAnsi" w:cstheme="minorHAnsi"/>
                <w:color w:val="auto"/>
              </w:rPr>
              <w:t>`</w:t>
            </w:r>
            <w:r>
              <w:rPr>
                <w:rFonts w:asciiTheme="minorHAnsi" w:hAnsiTheme="minorHAnsi" w:cstheme="minorHAnsi"/>
                <w:color w:val="auto"/>
              </w:rPr>
              <w:t>comfort letter</w:t>
            </w:r>
            <w:r w:rsidR="005E385D">
              <w:rPr>
                <w:rFonts w:asciiTheme="minorHAnsi" w:hAnsiTheme="minorHAnsi" w:cstheme="minorHAnsi"/>
                <w:color w:val="auto"/>
              </w:rPr>
              <w:t>’</w:t>
            </w:r>
            <w:r>
              <w:rPr>
                <w:rFonts w:asciiTheme="minorHAnsi" w:hAnsiTheme="minorHAnsi" w:cstheme="minorHAnsi"/>
                <w:color w:val="auto"/>
              </w:rPr>
              <w:t xml:space="preserve"> but this was not felt to be appropriate by Council and it was recommended that the Clerk reiterate with FODDC officers that the MOU signed in 2016 and its commitments had not changed, was still enforce and that we were moving quickly and prudently on the project.  </w:t>
            </w:r>
          </w:p>
          <w:p w14:paraId="11D6C37C" w14:textId="77777777" w:rsidR="00123361" w:rsidRDefault="00123361" w:rsidP="00123361">
            <w:pPr>
              <w:pStyle w:val="Default"/>
              <w:rPr>
                <w:rFonts w:asciiTheme="minorHAnsi" w:hAnsiTheme="minorHAnsi" w:cstheme="minorHAnsi"/>
                <w:color w:val="auto"/>
              </w:rPr>
            </w:pPr>
          </w:p>
          <w:p w14:paraId="569E1AF5" w14:textId="184F15E3" w:rsidR="00123361" w:rsidRDefault="00123361" w:rsidP="00123361">
            <w:pPr>
              <w:pStyle w:val="Default"/>
              <w:rPr>
                <w:rFonts w:asciiTheme="minorHAnsi" w:hAnsiTheme="minorHAnsi" w:cstheme="minorHAnsi"/>
                <w:color w:val="auto"/>
              </w:rPr>
            </w:pPr>
            <w:r>
              <w:rPr>
                <w:rFonts w:asciiTheme="minorHAnsi" w:hAnsiTheme="minorHAnsi" w:cstheme="minorHAnsi"/>
                <w:color w:val="auto"/>
              </w:rPr>
              <w:t>The Council also wanted it to refute any misleading or detrimental information that may have been circulated in correspondence.  Council also requested that the commitment made by FODDC in respect of legal costs and any out lay that the parish had absorbed in respect of the field be formalised in writing from FODDC.</w:t>
            </w:r>
          </w:p>
          <w:p w14:paraId="1169DF01" w14:textId="77777777" w:rsidR="00123361" w:rsidRDefault="00123361" w:rsidP="00123361">
            <w:pPr>
              <w:pStyle w:val="Default"/>
              <w:rPr>
                <w:rFonts w:asciiTheme="minorHAnsi" w:hAnsiTheme="minorHAnsi" w:cstheme="minorHAnsi"/>
                <w:color w:val="auto"/>
              </w:rPr>
            </w:pPr>
          </w:p>
          <w:p w14:paraId="1126AF5F" w14:textId="58BFCFB8" w:rsidR="00123361" w:rsidRDefault="00123361" w:rsidP="00123361">
            <w:pPr>
              <w:pStyle w:val="Default"/>
              <w:rPr>
                <w:rFonts w:asciiTheme="minorHAnsi" w:hAnsiTheme="minorHAnsi" w:cstheme="minorHAnsi"/>
                <w:color w:val="auto"/>
              </w:rPr>
            </w:pPr>
            <w:r>
              <w:rPr>
                <w:rFonts w:asciiTheme="minorHAnsi" w:hAnsiTheme="minorHAnsi" w:cstheme="minorHAnsi"/>
                <w:color w:val="auto"/>
              </w:rPr>
              <w:t>SD informed the meeting that the grant bid submitted for solar panels on the WDC had been successful and that we had been award £10k but the works needed to be completed by 28</w:t>
            </w:r>
            <w:r w:rsidRPr="00123361">
              <w:rPr>
                <w:rFonts w:asciiTheme="minorHAnsi" w:hAnsiTheme="minorHAnsi" w:cstheme="minorHAnsi"/>
                <w:color w:val="auto"/>
                <w:vertAlign w:val="superscript"/>
              </w:rPr>
              <w:t>th</w:t>
            </w:r>
            <w:r>
              <w:rPr>
                <w:rFonts w:asciiTheme="minorHAnsi" w:hAnsiTheme="minorHAnsi" w:cstheme="minorHAnsi"/>
                <w:color w:val="auto"/>
              </w:rPr>
              <w:t xml:space="preserve"> February 2024 and the additional funds be allocated by Council.</w:t>
            </w:r>
          </w:p>
          <w:p w14:paraId="3C8B1DB2" w14:textId="77777777" w:rsidR="00123361" w:rsidRDefault="00123361" w:rsidP="00123361">
            <w:pPr>
              <w:pStyle w:val="Default"/>
              <w:rPr>
                <w:rFonts w:asciiTheme="minorHAnsi" w:hAnsiTheme="minorHAnsi" w:cstheme="minorHAnsi"/>
                <w:color w:val="auto"/>
              </w:rPr>
            </w:pPr>
          </w:p>
          <w:p w14:paraId="38082DC4" w14:textId="026C0099" w:rsidR="00123361" w:rsidRPr="00123361" w:rsidRDefault="00123361" w:rsidP="00123361">
            <w:pPr>
              <w:pStyle w:val="Default"/>
              <w:rPr>
                <w:rFonts w:asciiTheme="minorHAnsi" w:hAnsiTheme="minorHAnsi" w:cstheme="minorHAnsi"/>
                <w:b/>
                <w:bCs/>
                <w:color w:val="943634" w:themeColor="accent2" w:themeShade="BF"/>
              </w:rPr>
            </w:pPr>
            <w:r w:rsidRPr="00123361">
              <w:rPr>
                <w:rFonts w:asciiTheme="minorHAnsi" w:hAnsiTheme="minorHAnsi" w:cstheme="minorHAnsi"/>
                <w:b/>
                <w:bCs/>
                <w:color w:val="943634" w:themeColor="accent2" w:themeShade="BF"/>
              </w:rPr>
              <w:t>It was proposed by JR that the Clerk be authorised to engage a contractor who could fulfil this time constraint requirement and that the additional funds for the project would come from the WDC budget and the parish reserves if required.  This was seconded by BF and agreed by resolution of Council.</w:t>
            </w:r>
          </w:p>
          <w:p w14:paraId="35B32244" w14:textId="1008D664" w:rsidR="00123361" w:rsidRPr="00D560FC" w:rsidRDefault="00123361" w:rsidP="00123361">
            <w:pPr>
              <w:pStyle w:val="Default"/>
              <w:rPr>
                <w:rFonts w:asciiTheme="minorHAnsi" w:hAnsiTheme="minorHAnsi" w:cstheme="minorHAnsi"/>
                <w:color w:val="auto"/>
              </w:rPr>
            </w:pPr>
          </w:p>
        </w:tc>
        <w:tc>
          <w:tcPr>
            <w:tcW w:w="992" w:type="dxa"/>
          </w:tcPr>
          <w:p w14:paraId="34365482" w14:textId="77777777" w:rsidR="009D0470" w:rsidRDefault="009D0470" w:rsidP="008A285F">
            <w:pPr>
              <w:pStyle w:val="Default"/>
              <w:rPr>
                <w:rFonts w:asciiTheme="minorHAnsi" w:hAnsiTheme="minorHAnsi" w:cstheme="minorHAnsi"/>
                <w:b/>
                <w:bCs/>
                <w:color w:val="auto"/>
              </w:rPr>
            </w:pPr>
          </w:p>
        </w:tc>
      </w:tr>
      <w:tr w:rsidR="00DE34B4" w14:paraId="10D34DAA" w14:textId="77777777" w:rsidTr="00917B92">
        <w:tc>
          <w:tcPr>
            <w:tcW w:w="1187" w:type="dxa"/>
          </w:tcPr>
          <w:p w14:paraId="7EE42043" w14:textId="3E10B1FE" w:rsidR="00DE34B4"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w:t>
            </w:r>
            <w:r w:rsidR="00123361">
              <w:rPr>
                <w:rFonts w:asciiTheme="minorHAnsi" w:hAnsiTheme="minorHAnsi" w:cstheme="minorHAnsi"/>
                <w:b/>
                <w:bCs/>
                <w:color w:val="auto"/>
              </w:rPr>
              <w:t>401</w:t>
            </w:r>
            <w:r w:rsidR="00DE34B4">
              <w:rPr>
                <w:rFonts w:asciiTheme="minorHAnsi" w:hAnsiTheme="minorHAnsi" w:cstheme="minorHAnsi"/>
                <w:b/>
                <w:bCs/>
                <w:color w:val="auto"/>
              </w:rPr>
              <w:t xml:space="preserve">3.4 </w:t>
            </w:r>
          </w:p>
        </w:tc>
        <w:tc>
          <w:tcPr>
            <w:tcW w:w="7557" w:type="dxa"/>
          </w:tcPr>
          <w:p w14:paraId="4FDB8B39" w14:textId="77777777" w:rsidR="00DE34B4" w:rsidRDefault="00DE34B4" w:rsidP="008A285F">
            <w:pPr>
              <w:pStyle w:val="Default"/>
              <w:rPr>
                <w:rFonts w:asciiTheme="minorHAnsi" w:hAnsiTheme="minorHAnsi" w:cstheme="minorHAnsi"/>
                <w:b/>
                <w:bCs/>
                <w:color w:val="auto"/>
              </w:rPr>
            </w:pPr>
            <w:r>
              <w:rPr>
                <w:rFonts w:asciiTheme="minorHAnsi" w:hAnsiTheme="minorHAnsi" w:cstheme="minorHAnsi"/>
                <w:b/>
                <w:bCs/>
                <w:color w:val="auto"/>
              </w:rPr>
              <w:t>Public Forum Follow-up</w:t>
            </w:r>
          </w:p>
          <w:p w14:paraId="6092B1C0" w14:textId="77777777" w:rsidR="0055264C" w:rsidRDefault="0055264C" w:rsidP="006C2E7C">
            <w:pPr>
              <w:pStyle w:val="Default"/>
              <w:rPr>
                <w:rFonts w:asciiTheme="minorHAnsi" w:hAnsiTheme="minorHAnsi" w:cstheme="minorHAnsi"/>
                <w:color w:val="auto"/>
              </w:rPr>
            </w:pPr>
          </w:p>
          <w:p w14:paraId="3400AB3E" w14:textId="77777777" w:rsidR="001E700F" w:rsidRDefault="00182385" w:rsidP="00BB15F4">
            <w:pPr>
              <w:pStyle w:val="Default"/>
              <w:rPr>
                <w:rFonts w:asciiTheme="minorHAnsi" w:hAnsiTheme="minorHAnsi" w:cstheme="minorHAnsi"/>
                <w:color w:val="auto"/>
              </w:rPr>
            </w:pPr>
            <w:r>
              <w:rPr>
                <w:rFonts w:asciiTheme="minorHAnsi" w:hAnsiTheme="minorHAnsi" w:cstheme="minorHAnsi"/>
                <w:color w:val="auto"/>
              </w:rPr>
              <w:t>There was no public round up of the meeting.</w:t>
            </w:r>
          </w:p>
          <w:p w14:paraId="2382559D" w14:textId="77777777" w:rsidR="00182385" w:rsidRDefault="00182385" w:rsidP="00BB15F4">
            <w:pPr>
              <w:pStyle w:val="Default"/>
              <w:rPr>
                <w:rFonts w:asciiTheme="minorHAnsi" w:hAnsiTheme="minorHAnsi" w:cstheme="minorHAnsi"/>
                <w:color w:val="auto"/>
              </w:rPr>
            </w:pPr>
          </w:p>
          <w:p w14:paraId="34B65675" w14:textId="471E14E8" w:rsidR="00182385" w:rsidRDefault="00182385" w:rsidP="00BB15F4">
            <w:pPr>
              <w:pStyle w:val="Default"/>
              <w:rPr>
                <w:rFonts w:asciiTheme="minorHAnsi" w:hAnsiTheme="minorHAnsi" w:cstheme="minorHAnsi"/>
                <w:color w:val="auto"/>
              </w:rPr>
            </w:pPr>
            <w:r>
              <w:rPr>
                <w:rFonts w:asciiTheme="minorHAnsi" w:hAnsiTheme="minorHAnsi" w:cstheme="minorHAnsi"/>
                <w:color w:val="auto"/>
              </w:rPr>
              <w:t>The meeting closed at 21:</w:t>
            </w:r>
            <w:r w:rsidR="0049651A">
              <w:rPr>
                <w:rFonts w:asciiTheme="minorHAnsi" w:hAnsiTheme="minorHAnsi" w:cstheme="minorHAnsi"/>
                <w:color w:val="auto"/>
              </w:rPr>
              <w:t>20</w:t>
            </w:r>
          </w:p>
          <w:p w14:paraId="10B6A5E6" w14:textId="40926A6F" w:rsidR="00182385" w:rsidRPr="0055264C" w:rsidRDefault="00182385" w:rsidP="00BB15F4">
            <w:pPr>
              <w:pStyle w:val="Default"/>
              <w:rPr>
                <w:rFonts w:asciiTheme="minorHAnsi" w:hAnsiTheme="minorHAnsi" w:cstheme="minorHAnsi"/>
                <w:color w:val="auto"/>
              </w:rPr>
            </w:pPr>
          </w:p>
        </w:tc>
        <w:tc>
          <w:tcPr>
            <w:tcW w:w="992" w:type="dxa"/>
          </w:tcPr>
          <w:p w14:paraId="4A073043" w14:textId="77777777" w:rsidR="00DE34B4" w:rsidRDefault="00DE34B4" w:rsidP="008A285F">
            <w:pPr>
              <w:pStyle w:val="Default"/>
              <w:rPr>
                <w:rFonts w:asciiTheme="minorHAnsi" w:hAnsiTheme="minorHAnsi" w:cstheme="minorHAnsi"/>
                <w:b/>
                <w:bCs/>
                <w:color w:val="auto"/>
              </w:rPr>
            </w:pPr>
          </w:p>
        </w:tc>
      </w:tr>
      <w:tr w:rsidR="009D0470" w14:paraId="0652E934" w14:textId="77777777" w:rsidTr="00917B92">
        <w:tc>
          <w:tcPr>
            <w:tcW w:w="1187" w:type="dxa"/>
            <w:shd w:val="clear" w:color="auto" w:fill="EAF1DD" w:themeFill="accent3" w:themeFillTint="33"/>
          </w:tcPr>
          <w:p w14:paraId="418B2FC9" w14:textId="3D7D76E0" w:rsidR="009D0470" w:rsidRDefault="001E700F" w:rsidP="008A285F">
            <w:pPr>
              <w:pStyle w:val="Default"/>
              <w:rPr>
                <w:rFonts w:asciiTheme="minorHAnsi" w:hAnsiTheme="minorHAnsi" w:cstheme="minorHAnsi"/>
                <w:b/>
                <w:bCs/>
                <w:color w:val="auto"/>
              </w:rPr>
            </w:pPr>
            <w:r>
              <w:rPr>
                <w:rFonts w:asciiTheme="minorHAnsi" w:hAnsiTheme="minorHAnsi" w:cstheme="minorHAnsi"/>
                <w:b/>
                <w:bCs/>
                <w:color w:val="auto"/>
              </w:rPr>
              <w:t>2310</w:t>
            </w:r>
            <w:r w:rsidR="00D560FC">
              <w:rPr>
                <w:rFonts w:asciiTheme="minorHAnsi" w:hAnsiTheme="minorHAnsi" w:cstheme="minorHAnsi"/>
                <w:b/>
                <w:bCs/>
                <w:color w:val="auto"/>
              </w:rPr>
              <w:t>4</w:t>
            </w:r>
          </w:p>
        </w:tc>
        <w:tc>
          <w:tcPr>
            <w:tcW w:w="7557" w:type="dxa"/>
            <w:shd w:val="clear" w:color="auto" w:fill="EAF1DD" w:themeFill="accent3" w:themeFillTint="33"/>
          </w:tcPr>
          <w:p w14:paraId="0A6C83B4" w14:textId="77777777" w:rsidR="00D560FC" w:rsidRDefault="00D560FC" w:rsidP="006C44CE">
            <w:pPr>
              <w:pStyle w:val="Default"/>
              <w:rPr>
                <w:rFonts w:asciiTheme="minorHAnsi" w:hAnsiTheme="minorHAnsi" w:cstheme="minorHAnsi"/>
                <w:b/>
                <w:bCs/>
                <w:color w:val="auto"/>
              </w:rPr>
            </w:pPr>
            <w:r>
              <w:rPr>
                <w:rFonts w:asciiTheme="minorHAnsi" w:hAnsiTheme="minorHAnsi" w:cstheme="minorHAnsi"/>
                <w:b/>
                <w:bCs/>
                <w:color w:val="auto"/>
              </w:rPr>
              <w:t>Forthcoming Meeting Timetable –</w:t>
            </w:r>
          </w:p>
          <w:p w14:paraId="13B508B7" w14:textId="6537029F" w:rsidR="006C44CE" w:rsidRDefault="006C44CE" w:rsidP="006C44CE">
            <w:pPr>
              <w:pStyle w:val="Default"/>
              <w:rPr>
                <w:rFonts w:asciiTheme="minorHAnsi" w:hAnsiTheme="minorHAnsi" w:cstheme="minorHAnsi"/>
                <w:b/>
                <w:bCs/>
                <w:color w:val="auto"/>
              </w:rPr>
            </w:pPr>
          </w:p>
        </w:tc>
        <w:tc>
          <w:tcPr>
            <w:tcW w:w="992" w:type="dxa"/>
            <w:shd w:val="clear" w:color="auto" w:fill="EAF1DD" w:themeFill="accent3" w:themeFillTint="33"/>
          </w:tcPr>
          <w:p w14:paraId="231C0E07" w14:textId="77777777" w:rsidR="009D0470" w:rsidRDefault="009D0470" w:rsidP="008A285F">
            <w:pPr>
              <w:pStyle w:val="Default"/>
              <w:rPr>
                <w:rFonts w:asciiTheme="minorHAnsi" w:hAnsiTheme="minorHAnsi" w:cstheme="minorHAnsi"/>
                <w:b/>
                <w:bCs/>
                <w:color w:val="auto"/>
              </w:rPr>
            </w:pPr>
          </w:p>
        </w:tc>
      </w:tr>
    </w:tbl>
    <w:p w14:paraId="5A0FF389" w14:textId="77777777" w:rsidR="00917B92" w:rsidRDefault="00917B92" w:rsidP="00E54863">
      <w:pPr>
        <w:pStyle w:val="Default"/>
        <w:rPr>
          <w:rFonts w:asciiTheme="minorHAnsi" w:hAnsiTheme="minorHAnsi" w:cstheme="minorHAnsi"/>
          <w:bCs/>
          <w:color w:val="auto"/>
        </w:rPr>
      </w:pPr>
    </w:p>
    <w:p w14:paraId="55BF77B0" w14:textId="5E1801F5" w:rsidR="004649C9" w:rsidRDefault="00917B92" w:rsidP="00E54863">
      <w:pPr>
        <w:pStyle w:val="Default"/>
        <w:rPr>
          <w:rFonts w:asciiTheme="minorHAnsi" w:hAnsiTheme="minorHAnsi" w:cstheme="minorHAnsi"/>
          <w:bCs/>
          <w:color w:val="auto"/>
        </w:rPr>
      </w:pPr>
      <w:r w:rsidRPr="00917B92">
        <w:rPr>
          <w:rFonts w:asciiTheme="minorHAnsi" w:hAnsiTheme="minorHAnsi" w:cstheme="minorHAnsi"/>
          <w:bCs/>
          <w:noProof/>
          <w:color w:val="auto"/>
        </w:rPr>
        <w:drawing>
          <wp:inline distT="0" distB="0" distL="0" distR="0" wp14:anchorId="4F870121" wp14:editId="2017D880">
            <wp:extent cx="6238875" cy="4612353"/>
            <wp:effectExtent l="0" t="0" r="0" b="0"/>
            <wp:docPr id="2078684125"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84125" name="Picture 1" descr="A table with text and numbers&#10;&#10;Description automatically generated"/>
                    <pic:cNvPicPr/>
                  </pic:nvPicPr>
                  <pic:blipFill>
                    <a:blip r:embed="rId8"/>
                    <a:stretch>
                      <a:fillRect/>
                    </a:stretch>
                  </pic:blipFill>
                  <pic:spPr>
                    <a:xfrm>
                      <a:off x="0" y="0"/>
                      <a:ext cx="6253294" cy="4623013"/>
                    </a:xfrm>
                    <a:prstGeom prst="rect">
                      <a:avLst/>
                    </a:prstGeom>
                  </pic:spPr>
                </pic:pic>
              </a:graphicData>
            </a:graphic>
          </wp:inline>
        </w:drawing>
      </w:r>
    </w:p>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77777777" w:rsidR="00025672" w:rsidRDefault="00025672" w:rsidP="008A285F">
      <w:pPr>
        <w:rPr>
          <w:sz w:val="20"/>
          <w:szCs w:val="20"/>
        </w:rPr>
      </w:pPr>
    </w:p>
    <w:p w14:paraId="310265E8" w14:textId="77777777" w:rsidR="005930B8" w:rsidRPr="00296E29" w:rsidRDefault="005930B8" w:rsidP="008A285F">
      <w:pPr>
        <w:rPr>
          <w:sz w:val="20"/>
          <w:szCs w:val="20"/>
        </w:rPr>
      </w:pPr>
    </w:p>
    <w:sectPr w:rsidR="005930B8" w:rsidRPr="00296E29" w:rsidSect="0054492D">
      <w:headerReference w:type="default" r:id="rId9"/>
      <w:footerReference w:type="default" r:id="rId10"/>
      <w:headerReference w:type="first" r:id="rId11"/>
      <w:footerReference w:type="first" r:id="rId12"/>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D2A1C" w14:textId="77777777" w:rsidR="0054492D" w:rsidRDefault="0054492D" w:rsidP="00A76BB3">
      <w:r>
        <w:separator/>
      </w:r>
    </w:p>
  </w:endnote>
  <w:endnote w:type="continuationSeparator" w:id="0">
    <w:p w14:paraId="397E0DD4" w14:textId="77777777" w:rsidR="0054492D" w:rsidRDefault="0054492D"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20E1" w14:textId="41997469" w:rsidR="00FA46D4" w:rsidRPr="003E7BCE" w:rsidRDefault="00FA46D4" w:rsidP="00FA46D4">
    <w:pPr>
      <w:pStyle w:val="Footer"/>
      <w:rPr>
        <w:rFonts w:asciiTheme="minorHAnsi" w:hAnsiTheme="minorHAnsi" w:cstheme="minorHAnsi"/>
      </w:rPr>
    </w:pPr>
    <w:r>
      <w:t xml:space="preserve">                                          </w:t>
    </w:r>
    <w:r w:rsidRPr="003E7BCE">
      <w:rPr>
        <w:rFonts w:asciiTheme="minorHAnsi" w:hAnsiTheme="minorHAnsi" w:cstheme="minorHAnsi"/>
      </w:rPr>
      <w:t>Signed by Chair _______________________  Date _________</w:t>
    </w:r>
  </w:p>
  <w:p w14:paraId="512C577D" w14:textId="3AE6A018"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AC6F" w14:textId="612FC7F8" w:rsidR="00FA46D4" w:rsidRPr="003E7BCE" w:rsidRDefault="00FA46D4" w:rsidP="00FA46D4">
    <w:pPr>
      <w:pStyle w:val="Footer"/>
      <w:rPr>
        <w:rFonts w:asciiTheme="minorHAnsi" w:hAnsiTheme="minorHAnsi" w:cstheme="minorHAnsi"/>
      </w:rPr>
    </w:pPr>
    <w:r>
      <w:t xml:space="preserve">                                       S</w:t>
    </w:r>
    <w:r w:rsidRPr="003E7BCE">
      <w:rPr>
        <w:rFonts w:asciiTheme="minorHAnsi" w:hAnsiTheme="minorHAnsi" w:cstheme="minorHAnsi"/>
      </w:rPr>
      <w:t>igned by Chair _______________________  Date _________</w:t>
    </w:r>
  </w:p>
  <w:p w14:paraId="1E28FF78" w14:textId="49F268D0"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90F23" w14:textId="77777777" w:rsidR="0054492D" w:rsidRDefault="0054492D" w:rsidP="00A76BB3">
      <w:r>
        <w:separator/>
      </w:r>
    </w:p>
  </w:footnote>
  <w:footnote w:type="continuationSeparator" w:id="0">
    <w:p w14:paraId="1C93FCAC" w14:textId="77777777" w:rsidR="0054492D" w:rsidRDefault="0054492D"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823583511"/>
      <w:docPartObj>
        <w:docPartGallery w:val="Watermarks"/>
        <w:docPartUnique/>
      </w:docPartObj>
    </w:sdtPr>
    <w:sdtContent>
      <w:p w14:paraId="164D4E14" w14:textId="0299F5BD" w:rsidR="00E135FF" w:rsidRPr="00E135FF" w:rsidRDefault="00000000">
        <w:pPr>
          <w:pStyle w:val="Header"/>
          <w:rPr>
            <w:rFonts w:asciiTheme="minorHAnsi" w:hAnsiTheme="minorHAnsi" w:cstheme="minorHAnsi"/>
            <w:b/>
            <w:bCs/>
          </w:rPr>
        </w:pPr>
        <w:r>
          <w:rPr>
            <w:rFonts w:asciiTheme="minorHAnsi" w:hAnsiTheme="minorHAnsi" w:cstheme="minorHAnsi"/>
            <w:b/>
            <w:bCs/>
            <w:noProof/>
          </w:rPr>
          <w:pict w14:anchorId="7B2DEE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739EC"/>
    <w:multiLevelType w:val="hybridMultilevel"/>
    <w:tmpl w:val="93A0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D7576"/>
    <w:multiLevelType w:val="hybridMultilevel"/>
    <w:tmpl w:val="0828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25F2615A"/>
    <w:multiLevelType w:val="hybridMultilevel"/>
    <w:tmpl w:val="E49A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738B4"/>
    <w:multiLevelType w:val="hybridMultilevel"/>
    <w:tmpl w:val="0CA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6139819">
    <w:abstractNumId w:val="0"/>
  </w:num>
  <w:num w:numId="2" w16cid:durableId="2145849769">
    <w:abstractNumId w:val="1"/>
  </w:num>
  <w:num w:numId="3" w16cid:durableId="1991982272">
    <w:abstractNumId w:val="10"/>
  </w:num>
  <w:num w:numId="4" w16cid:durableId="1822850130">
    <w:abstractNumId w:val="5"/>
  </w:num>
  <w:num w:numId="5" w16cid:durableId="2050955121">
    <w:abstractNumId w:val="8"/>
  </w:num>
  <w:num w:numId="6" w16cid:durableId="1995601133">
    <w:abstractNumId w:val="9"/>
  </w:num>
  <w:num w:numId="7" w16cid:durableId="1121344471">
    <w:abstractNumId w:val="2"/>
  </w:num>
  <w:num w:numId="8" w16cid:durableId="703873648">
    <w:abstractNumId w:val="3"/>
  </w:num>
  <w:num w:numId="9" w16cid:durableId="2090535907">
    <w:abstractNumId w:val="7"/>
  </w:num>
  <w:num w:numId="10" w16cid:durableId="1224147241">
    <w:abstractNumId w:val="4"/>
  </w:num>
  <w:num w:numId="11" w16cid:durableId="408044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03E0D"/>
    <w:rsid w:val="00025672"/>
    <w:rsid w:val="000379DB"/>
    <w:rsid w:val="00044E4F"/>
    <w:rsid w:val="00045283"/>
    <w:rsid w:val="000515FA"/>
    <w:rsid w:val="00056A41"/>
    <w:rsid w:val="000667D4"/>
    <w:rsid w:val="00074AC9"/>
    <w:rsid w:val="00086E48"/>
    <w:rsid w:val="000B204F"/>
    <w:rsid w:val="000B2D4F"/>
    <w:rsid w:val="000B765F"/>
    <w:rsid w:val="00101D83"/>
    <w:rsid w:val="00114BE2"/>
    <w:rsid w:val="0011770B"/>
    <w:rsid w:val="00121428"/>
    <w:rsid w:val="0012281E"/>
    <w:rsid w:val="00123361"/>
    <w:rsid w:val="00141E40"/>
    <w:rsid w:val="001421C6"/>
    <w:rsid w:val="00142EFC"/>
    <w:rsid w:val="0015553A"/>
    <w:rsid w:val="001558EA"/>
    <w:rsid w:val="00164382"/>
    <w:rsid w:val="00171AF5"/>
    <w:rsid w:val="00182385"/>
    <w:rsid w:val="00190D9A"/>
    <w:rsid w:val="001B7426"/>
    <w:rsid w:val="001C0E8F"/>
    <w:rsid w:val="001D1D8F"/>
    <w:rsid w:val="001E1339"/>
    <w:rsid w:val="001E36DA"/>
    <w:rsid w:val="001E511E"/>
    <w:rsid w:val="001E700F"/>
    <w:rsid w:val="001F7042"/>
    <w:rsid w:val="00216A2E"/>
    <w:rsid w:val="00226195"/>
    <w:rsid w:val="00226CA3"/>
    <w:rsid w:val="002321BC"/>
    <w:rsid w:val="0023267A"/>
    <w:rsid w:val="002373A2"/>
    <w:rsid w:val="00243003"/>
    <w:rsid w:val="0024708B"/>
    <w:rsid w:val="00247925"/>
    <w:rsid w:val="002502B3"/>
    <w:rsid w:val="002569C3"/>
    <w:rsid w:val="002962A3"/>
    <w:rsid w:val="00296E29"/>
    <w:rsid w:val="002A3E46"/>
    <w:rsid w:val="002A40F1"/>
    <w:rsid w:val="002B1D1B"/>
    <w:rsid w:val="002E3DFE"/>
    <w:rsid w:val="002E3E44"/>
    <w:rsid w:val="002F3E09"/>
    <w:rsid w:val="00304DD3"/>
    <w:rsid w:val="003119AE"/>
    <w:rsid w:val="003133E8"/>
    <w:rsid w:val="00322ABE"/>
    <w:rsid w:val="00330605"/>
    <w:rsid w:val="0033105D"/>
    <w:rsid w:val="003419CC"/>
    <w:rsid w:val="00350753"/>
    <w:rsid w:val="003569C1"/>
    <w:rsid w:val="00361F5A"/>
    <w:rsid w:val="00362374"/>
    <w:rsid w:val="00366FD4"/>
    <w:rsid w:val="0037171C"/>
    <w:rsid w:val="003907B9"/>
    <w:rsid w:val="00390C18"/>
    <w:rsid w:val="003A5249"/>
    <w:rsid w:val="003B3901"/>
    <w:rsid w:val="003B77FD"/>
    <w:rsid w:val="003C29B2"/>
    <w:rsid w:val="003D18F0"/>
    <w:rsid w:val="003D1F1F"/>
    <w:rsid w:val="003D2B01"/>
    <w:rsid w:val="003D5711"/>
    <w:rsid w:val="003E1AAC"/>
    <w:rsid w:val="003F0B80"/>
    <w:rsid w:val="003F0D62"/>
    <w:rsid w:val="003F1C90"/>
    <w:rsid w:val="003F78CD"/>
    <w:rsid w:val="00402BDD"/>
    <w:rsid w:val="00414697"/>
    <w:rsid w:val="0041485B"/>
    <w:rsid w:val="0041518F"/>
    <w:rsid w:val="00423A11"/>
    <w:rsid w:val="004300E8"/>
    <w:rsid w:val="00430646"/>
    <w:rsid w:val="00433904"/>
    <w:rsid w:val="004371A2"/>
    <w:rsid w:val="004415CF"/>
    <w:rsid w:val="0044716B"/>
    <w:rsid w:val="00453FD1"/>
    <w:rsid w:val="004619CF"/>
    <w:rsid w:val="004649C9"/>
    <w:rsid w:val="00471A72"/>
    <w:rsid w:val="00473D0A"/>
    <w:rsid w:val="00474DC1"/>
    <w:rsid w:val="00481C45"/>
    <w:rsid w:val="00494625"/>
    <w:rsid w:val="004947A8"/>
    <w:rsid w:val="0049651A"/>
    <w:rsid w:val="004A3CF0"/>
    <w:rsid w:val="004B26CE"/>
    <w:rsid w:val="004C7821"/>
    <w:rsid w:val="004D6BF9"/>
    <w:rsid w:val="004F1A6C"/>
    <w:rsid w:val="004F3673"/>
    <w:rsid w:val="00500C07"/>
    <w:rsid w:val="00502806"/>
    <w:rsid w:val="00524096"/>
    <w:rsid w:val="005266C5"/>
    <w:rsid w:val="00533ECA"/>
    <w:rsid w:val="00542A1E"/>
    <w:rsid w:val="0054492D"/>
    <w:rsid w:val="00545851"/>
    <w:rsid w:val="0055264C"/>
    <w:rsid w:val="0055713B"/>
    <w:rsid w:val="00560C29"/>
    <w:rsid w:val="00573C7D"/>
    <w:rsid w:val="00574027"/>
    <w:rsid w:val="00584BDF"/>
    <w:rsid w:val="00586DBB"/>
    <w:rsid w:val="005900B4"/>
    <w:rsid w:val="005930B8"/>
    <w:rsid w:val="00596821"/>
    <w:rsid w:val="005B5FC6"/>
    <w:rsid w:val="005C6481"/>
    <w:rsid w:val="005D212E"/>
    <w:rsid w:val="005D7915"/>
    <w:rsid w:val="005E385D"/>
    <w:rsid w:val="005E4939"/>
    <w:rsid w:val="006110F9"/>
    <w:rsid w:val="00611985"/>
    <w:rsid w:val="006222A3"/>
    <w:rsid w:val="00623846"/>
    <w:rsid w:val="00624AA5"/>
    <w:rsid w:val="00626616"/>
    <w:rsid w:val="0063109C"/>
    <w:rsid w:val="00636A64"/>
    <w:rsid w:val="006471AE"/>
    <w:rsid w:val="006644AE"/>
    <w:rsid w:val="006730DB"/>
    <w:rsid w:val="00696DE5"/>
    <w:rsid w:val="006A629C"/>
    <w:rsid w:val="006C2E7C"/>
    <w:rsid w:val="006C44CE"/>
    <w:rsid w:val="006D05EF"/>
    <w:rsid w:val="006E2825"/>
    <w:rsid w:val="006E45F2"/>
    <w:rsid w:val="006E64DE"/>
    <w:rsid w:val="006F5227"/>
    <w:rsid w:val="007011DE"/>
    <w:rsid w:val="00715B3D"/>
    <w:rsid w:val="00725D0A"/>
    <w:rsid w:val="00732193"/>
    <w:rsid w:val="0073342B"/>
    <w:rsid w:val="007519E5"/>
    <w:rsid w:val="00763369"/>
    <w:rsid w:val="007639D5"/>
    <w:rsid w:val="00766ACE"/>
    <w:rsid w:val="00766DEA"/>
    <w:rsid w:val="0076729B"/>
    <w:rsid w:val="00781986"/>
    <w:rsid w:val="007863B0"/>
    <w:rsid w:val="00793098"/>
    <w:rsid w:val="00796D0E"/>
    <w:rsid w:val="007A1872"/>
    <w:rsid w:val="007B6944"/>
    <w:rsid w:val="007E3B25"/>
    <w:rsid w:val="007F2009"/>
    <w:rsid w:val="007F2125"/>
    <w:rsid w:val="00804D04"/>
    <w:rsid w:val="00820FEB"/>
    <w:rsid w:val="00822CD7"/>
    <w:rsid w:val="00834C8F"/>
    <w:rsid w:val="00844EB9"/>
    <w:rsid w:val="00884FDE"/>
    <w:rsid w:val="008A285F"/>
    <w:rsid w:val="008A5187"/>
    <w:rsid w:val="008A64F9"/>
    <w:rsid w:val="008B5499"/>
    <w:rsid w:val="008C27FD"/>
    <w:rsid w:val="008C7C04"/>
    <w:rsid w:val="008D3DCB"/>
    <w:rsid w:val="008D75E2"/>
    <w:rsid w:val="008F383C"/>
    <w:rsid w:val="008F5DE2"/>
    <w:rsid w:val="00917B92"/>
    <w:rsid w:val="009204AB"/>
    <w:rsid w:val="00925CFC"/>
    <w:rsid w:val="00942B7F"/>
    <w:rsid w:val="009567C7"/>
    <w:rsid w:val="00957C6A"/>
    <w:rsid w:val="00972DD3"/>
    <w:rsid w:val="00973BD7"/>
    <w:rsid w:val="00987003"/>
    <w:rsid w:val="0099551C"/>
    <w:rsid w:val="00995D9E"/>
    <w:rsid w:val="009A1C43"/>
    <w:rsid w:val="009A26EF"/>
    <w:rsid w:val="009B19F7"/>
    <w:rsid w:val="009B3E74"/>
    <w:rsid w:val="009B5A5B"/>
    <w:rsid w:val="009C4F35"/>
    <w:rsid w:val="009D0470"/>
    <w:rsid w:val="009D1F5F"/>
    <w:rsid w:val="009E217A"/>
    <w:rsid w:val="009E6A1D"/>
    <w:rsid w:val="009E737E"/>
    <w:rsid w:val="009F4140"/>
    <w:rsid w:val="00A05661"/>
    <w:rsid w:val="00A07762"/>
    <w:rsid w:val="00A179C1"/>
    <w:rsid w:val="00A31914"/>
    <w:rsid w:val="00A45ECC"/>
    <w:rsid w:val="00A64ED4"/>
    <w:rsid w:val="00A705EC"/>
    <w:rsid w:val="00A76BB3"/>
    <w:rsid w:val="00A772D9"/>
    <w:rsid w:val="00A82BBE"/>
    <w:rsid w:val="00A9554E"/>
    <w:rsid w:val="00AB29EB"/>
    <w:rsid w:val="00AB6F35"/>
    <w:rsid w:val="00AB7757"/>
    <w:rsid w:val="00AC6DD3"/>
    <w:rsid w:val="00AE1E08"/>
    <w:rsid w:val="00AF635A"/>
    <w:rsid w:val="00B072A9"/>
    <w:rsid w:val="00B074E2"/>
    <w:rsid w:val="00B14CCA"/>
    <w:rsid w:val="00B15E5F"/>
    <w:rsid w:val="00B2034E"/>
    <w:rsid w:val="00B25A7D"/>
    <w:rsid w:val="00B501B8"/>
    <w:rsid w:val="00B55110"/>
    <w:rsid w:val="00B62816"/>
    <w:rsid w:val="00B62CF4"/>
    <w:rsid w:val="00B6649F"/>
    <w:rsid w:val="00B833AC"/>
    <w:rsid w:val="00B83B2A"/>
    <w:rsid w:val="00BB15F4"/>
    <w:rsid w:val="00BB292A"/>
    <w:rsid w:val="00BB5595"/>
    <w:rsid w:val="00BC1064"/>
    <w:rsid w:val="00BC3E36"/>
    <w:rsid w:val="00BC5095"/>
    <w:rsid w:val="00BC5B21"/>
    <w:rsid w:val="00BC78C8"/>
    <w:rsid w:val="00BE197B"/>
    <w:rsid w:val="00BF3E8C"/>
    <w:rsid w:val="00C137C7"/>
    <w:rsid w:val="00C274FD"/>
    <w:rsid w:val="00C306A4"/>
    <w:rsid w:val="00C33F4B"/>
    <w:rsid w:val="00C353C0"/>
    <w:rsid w:val="00C40005"/>
    <w:rsid w:val="00C41BE0"/>
    <w:rsid w:val="00C510F3"/>
    <w:rsid w:val="00C90922"/>
    <w:rsid w:val="00C91DB0"/>
    <w:rsid w:val="00C96F2B"/>
    <w:rsid w:val="00C9706E"/>
    <w:rsid w:val="00CA7EB3"/>
    <w:rsid w:val="00CC0887"/>
    <w:rsid w:val="00CD1A2D"/>
    <w:rsid w:val="00CE1324"/>
    <w:rsid w:val="00CE1FBA"/>
    <w:rsid w:val="00CE2B83"/>
    <w:rsid w:val="00CE5F5F"/>
    <w:rsid w:val="00CF059C"/>
    <w:rsid w:val="00D02AD5"/>
    <w:rsid w:val="00D37BFE"/>
    <w:rsid w:val="00D46622"/>
    <w:rsid w:val="00D47F83"/>
    <w:rsid w:val="00D52753"/>
    <w:rsid w:val="00D560FC"/>
    <w:rsid w:val="00D62C3D"/>
    <w:rsid w:val="00D64209"/>
    <w:rsid w:val="00D648E3"/>
    <w:rsid w:val="00D76265"/>
    <w:rsid w:val="00D87D6E"/>
    <w:rsid w:val="00D90BFD"/>
    <w:rsid w:val="00DA35B7"/>
    <w:rsid w:val="00DD036F"/>
    <w:rsid w:val="00DD1B26"/>
    <w:rsid w:val="00DD4D69"/>
    <w:rsid w:val="00DD6747"/>
    <w:rsid w:val="00DE34B4"/>
    <w:rsid w:val="00DF6276"/>
    <w:rsid w:val="00DF6ACD"/>
    <w:rsid w:val="00E07550"/>
    <w:rsid w:val="00E07863"/>
    <w:rsid w:val="00E135FF"/>
    <w:rsid w:val="00E13DCD"/>
    <w:rsid w:val="00E33C56"/>
    <w:rsid w:val="00E41DF0"/>
    <w:rsid w:val="00E47554"/>
    <w:rsid w:val="00E54863"/>
    <w:rsid w:val="00E60A24"/>
    <w:rsid w:val="00E766A7"/>
    <w:rsid w:val="00E77A43"/>
    <w:rsid w:val="00E80EAB"/>
    <w:rsid w:val="00E82799"/>
    <w:rsid w:val="00E8572A"/>
    <w:rsid w:val="00E86199"/>
    <w:rsid w:val="00E92923"/>
    <w:rsid w:val="00E94AAC"/>
    <w:rsid w:val="00E95C99"/>
    <w:rsid w:val="00EA5F3F"/>
    <w:rsid w:val="00EB1211"/>
    <w:rsid w:val="00EB3028"/>
    <w:rsid w:val="00EE3000"/>
    <w:rsid w:val="00EE5A9B"/>
    <w:rsid w:val="00EF4AEB"/>
    <w:rsid w:val="00F066F7"/>
    <w:rsid w:val="00F06F45"/>
    <w:rsid w:val="00F0796B"/>
    <w:rsid w:val="00F1071C"/>
    <w:rsid w:val="00F27AA0"/>
    <w:rsid w:val="00F45CE1"/>
    <w:rsid w:val="00F61365"/>
    <w:rsid w:val="00F8256F"/>
    <w:rsid w:val="00F84ED0"/>
    <w:rsid w:val="00F95D03"/>
    <w:rsid w:val="00FA46D4"/>
    <w:rsid w:val="00FC3730"/>
    <w:rsid w:val="00FE5A18"/>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Template.dotx</Template>
  <TotalTime>337</TotalTime>
  <Pages>6</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12</cp:revision>
  <cp:lastPrinted>2023-12-07T14:35:00Z</cp:lastPrinted>
  <dcterms:created xsi:type="dcterms:W3CDTF">2024-02-01T09:35:00Z</dcterms:created>
  <dcterms:modified xsi:type="dcterms:W3CDTF">2024-02-07T14:18:00Z</dcterms:modified>
</cp:coreProperties>
</file>