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B674" w14:textId="14B57F06"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1C60369C"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D50F38">
        <w:rPr>
          <w:rFonts w:asciiTheme="minorHAnsi" w:hAnsiTheme="minorHAnsi" w:cstheme="minorHAnsi"/>
        </w:rPr>
        <w:t>28</w:t>
      </w:r>
      <w:r w:rsidR="00D50F38" w:rsidRPr="00D50F38">
        <w:rPr>
          <w:rFonts w:asciiTheme="minorHAnsi" w:hAnsiTheme="minorHAnsi" w:cstheme="minorHAnsi"/>
          <w:vertAlign w:val="superscript"/>
        </w:rPr>
        <w:t>th</w:t>
      </w:r>
      <w:r w:rsidR="00D50F38">
        <w:rPr>
          <w:rFonts w:asciiTheme="minorHAnsi" w:hAnsiTheme="minorHAnsi" w:cstheme="minorHAnsi"/>
        </w:rPr>
        <w:t xml:space="preserve"> February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677100E9" w14:textId="5B6A7251" w:rsidR="00B52C9D" w:rsidRDefault="006B01D7" w:rsidP="00542A1E">
      <w:pPr>
        <w:jc w:val="both"/>
        <w:rPr>
          <w:rFonts w:asciiTheme="minorHAnsi" w:hAnsiTheme="minorHAnsi" w:cstheme="minorHAnsi"/>
        </w:rPr>
      </w:pPr>
      <w:r w:rsidRPr="006B01D7">
        <w:rPr>
          <w:rFonts w:asciiTheme="minorHAnsi" w:hAnsiTheme="minorHAnsi" w:cstheme="minorHAnsi"/>
        </w:rPr>
        <w:t xml:space="preserve">Google Maps - </w:t>
      </w:r>
      <w:r w:rsidR="001F14C7" w:rsidRPr="001F14C7">
        <w:rPr>
          <w:rFonts w:asciiTheme="minorHAnsi" w:hAnsiTheme="minorHAnsi" w:cstheme="minorHAnsi"/>
        </w:rPr>
        <w:t>The West Dean Centre, High St, Bream, Lydney GL15 6JW</w:t>
      </w:r>
    </w:p>
    <w:p w14:paraId="0C821E7C" w14:textId="77777777" w:rsidR="001F14C7" w:rsidRDefault="001F14C7" w:rsidP="00542A1E">
      <w:pPr>
        <w:jc w:val="both"/>
      </w:pPr>
    </w:p>
    <w:p w14:paraId="0C88DA48" w14:textId="288B9160"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6B1D958F" w14:textId="77777777" w:rsidR="0021247B" w:rsidRDefault="0021247B" w:rsidP="008A285F">
      <w:pPr>
        <w:pStyle w:val="Default"/>
        <w:rPr>
          <w:rFonts w:asciiTheme="minorHAnsi" w:hAnsiTheme="minorHAnsi" w:cstheme="minorHAnsi"/>
          <w:b/>
          <w:bCs/>
          <w:color w:val="auto"/>
        </w:rPr>
      </w:pP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6C2C465C"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D50F38">
              <w:rPr>
                <w:rFonts w:asciiTheme="minorHAnsi" w:hAnsiTheme="minorHAnsi" w:cstheme="minorHAnsi"/>
                <w:iCs/>
                <w:sz w:val="22"/>
                <w:szCs w:val="22"/>
              </w:rPr>
              <w:t>2</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D50F38" w:rsidRPr="008804AF" w14:paraId="2E9C1EA3"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4735ECB" w14:textId="4A202AC5" w:rsidR="00D50F38" w:rsidRDefault="00D50F38" w:rsidP="008A285F">
            <w:pPr>
              <w:rPr>
                <w:rFonts w:asciiTheme="minorHAnsi" w:hAnsiTheme="minorHAnsi" w:cstheme="minorHAnsi"/>
                <w:iCs/>
                <w:sz w:val="22"/>
                <w:szCs w:val="22"/>
              </w:rPr>
            </w:pPr>
            <w:r>
              <w:rPr>
                <w:rFonts w:asciiTheme="minorHAnsi" w:hAnsiTheme="minorHAnsi" w:cstheme="minorHAnsi"/>
                <w:iCs/>
                <w:sz w:val="22"/>
                <w:szCs w:val="22"/>
              </w:rPr>
              <w:t>24011.1</w:t>
            </w:r>
          </w:p>
        </w:tc>
        <w:tc>
          <w:tcPr>
            <w:tcW w:w="8609" w:type="dxa"/>
          </w:tcPr>
          <w:p w14:paraId="7187D2C2" w14:textId="77777777" w:rsidR="00D50F38" w:rsidRDefault="00D50F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Co-option of Councillor</w:t>
            </w:r>
          </w:p>
          <w:p w14:paraId="4B29063D" w14:textId="77777777" w:rsidR="00D50F38" w:rsidRDefault="00D50F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9B063DC" w14:textId="77777777" w:rsidR="00D50F38" w:rsidRDefault="00D50F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application from Anne Betenson to become a parish councillor for the Bream Ward.</w:t>
            </w:r>
          </w:p>
          <w:p w14:paraId="67C8FF36" w14:textId="2245A672" w:rsidR="00D50F38" w:rsidRPr="00AD02B9" w:rsidRDefault="00AD02B9" w:rsidP="00AD02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w:t>
            </w:r>
            <w:r w:rsidR="00D50F38" w:rsidRPr="00AD02B9">
              <w:rPr>
                <w:rFonts w:asciiTheme="minorHAnsi" w:hAnsiTheme="minorHAnsi" w:cstheme="minorHAnsi"/>
                <w:i/>
                <w:sz w:val="22"/>
                <w:szCs w:val="22"/>
              </w:rPr>
              <w:t>Application form for the role of parish councillor completed by Anne Betenson in Agenda Pack.</w:t>
            </w:r>
          </w:p>
          <w:p w14:paraId="59084DC3" w14:textId="6BBA4C63" w:rsidR="00D50F38" w:rsidRPr="00D50F38" w:rsidRDefault="00D50F38" w:rsidP="00D50F38">
            <w:pPr>
              <w:pStyle w:val="ListParagraph"/>
              <w:ind w:left="10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2021B21C"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D50F38">
              <w:rPr>
                <w:rFonts w:asciiTheme="minorHAnsi" w:hAnsiTheme="minorHAnsi" w:cstheme="minorHAnsi"/>
                <w:iCs/>
                <w:sz w:val="22"/>
                <w:szCs w:val="22"/>
              </w:rPr>
              <w:t>2</w:t>
            </w:r>
            <w:r>
              <w:rPr>
                <w:rFonts w:asciiTheme="minorHAnsi" w:hAnsiTheme="minorHAnsi" w:cstheme="minorHAnsi"/>
                <w:iCs/>
                <w:sz w:val="22"/>
                <w:szCs w:val="22"/>
              </w:rPr>
              <w:t>1.</w:t>
            </w:r>
            <w:r w:rsidR="00D50F38">
              <w:rPr>
                <w:rFonts w:asciiTheme="minorHAnsi" w:hAnsiTheme="minorHAnsi" w:cstheme="minorHAnsi"/>
                <w:iCs/>
                <w:sz w:val="22"/>
                <w:szCs w:val="22"/>
              </w:rPr>
              <w:t>2</w:t>
            </w:r>
          </w:p>
        </w:tc>
        <w:tc>
          <w:tcPr>
            <w:tcW w:w="8609" w:type="dxa"/>
          </w:tcPr>
          <w:p w14:paraId="1F639672" w14:textId="7F5FDBB1"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1B7C1954" w14:textId="77777777"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5CD4A5E6"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w:t>
            </w:r>
            <w:r w:rsidR="00D50F38">
              <w:rPr>
                <w:rFonts w:asciiTheme="minorHAnsi" w:hAnsiTheme="minorHAnsi" w:cstheme="minorHAnsi"/>
                <w:iCs/>
                <w:sz w:val="22"/>
                <w:szCs w:val="22"/>
              </w:rPr>
              <w:t>021</w:t>
            </w:r>
            <w:r>
              <w:rPr>
                <w:rFonts w:asciiTheme="minorHAnsi" w:hAnsiTheme="minorHAnsi" w:cstheme="minorHAnsi"/>
                <w:iCs/>
                <w:sz w:val="22"/>
                <w:szCs w:val="22"/>
              </w:rPr>
              <w:t>.</w:t>
            </w:r>
            <w:r w:rsidR="00D50F38">
              <w:rPr>
                <w:rFonts w:asciiTheme="minorHAnsi" w:hAnsiTheme="minorHAnsi" w:cstheme="minorHAnsi"/>
                <w:iCs/>
                <w:sz w:val="22"/>
                <w:szCs w:val="22"/>
              </w:rPr>
              <w:t>3</w:t>
            </w:r>
          </w:p>
        </w:tc>
        <w:tc>
          <w:tcPr>
            <w:tcW w:w="8609" w:type="dxa"/>
          </w:tcPr>
          <w:p w14:paraId="796DDEA8"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0805251A"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69E4237" w14:textId="35A673E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r w:rsidR="00CE6BA3">
              <w:rPr>
                <w:rFonts w:asciiTheme="minorHAnsi" w:hAnsiTheme="minorHAnsi" w:cstheme="minorHAnsi"/>
                <w:iCs/>
                <w:sz w:val="22"/>
                <w:szCs w:val="22"/>
              </w:rPr>
              <w:t xml:space="preserve">  </w:t>
            </w:r>
          </w:p>
          <w:p w14:paraId="53E08A38" w14:textId="77777777" w:rsidR="00CE6BA3"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3CB531B" w14:textId="363F8B17" w:rsidR="00CE6BA3" w:rsidRPr="008804AF"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A request for dispensations can be requested at the meeting and the paperwork completed for Councils consideration.</w:t>
            </w:r>
          </w:p>
          <w:p w14:paraId="4F2A2420" w14:textId="61A9B554"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53E7023F"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240</w:t>
            </w:r>
            <w:r w:rsidR="00D50F38">
              <w:rPr>
                <w:rFonts w:asciiTheme="minorHAnsi" w:hAnsiTheme="minorHAnsi" w:cstheme="minorHAnsi"/>
                <w:iCs/>
                <w:sz w:val="22"/>
                <w:szCs w:val="22"/>
              </w:rPr>
              <w:t>2</w:t>
            </w:r>
            <w:r>
              <w:rPr>
                <w:rFonts w:asciiTheme="minorHAnsi" w:hAnsiTheme="minorHAnsi" w:cstheme="minorHAnsi"/>
                <w:iCs/>
                <w:sz w:val="22"/>
                <w:szCs w:val="22"/>
              </w:rPr>
              <w:t>1.</w:t>
            </w:r>
            <w:r w:rsidR="00D50F38">
              <w:rPr>
                <w:rFonts w:asciiTheme="minorHAnsi" w:hAnsiTheme="minorHAnsi" w:cstheme="minorHAnsi"/>
                <w:iCs/>
                <w:sz w:val="22"/>
                <w:szCs w:val="22"/>
              </w:rPr>
              <w:t>4</w:t>
            </w:r>
          </w:p>
        </w:tc>
        <w:tc>
          <w:tcPr>
            <w:tcW w:w="8609" w:type="dxa"/>
          </w:tcPr>
          <w:p w14:paraId="3655F2CB" w14:textId="7FCB13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CA6F773" w14:textId="1C6FB7E4"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573C3CB" w14:textId="304953F0" w:rsidR="00103A7A"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D50F38">
              <w:rPr>
                <w:rFonts w:asciiTheme="minorHAnsi" w:hAnsiTheme="minorHAnsi" w:cstheme="minorHAnsi"/>
                <w:iCs/>
                <w:sz w:val="22"/>
                <w:szCs w:val="22"/>
              </w:rPr>
              <w:t>the 31</w:t>
            </w:r>
            <w:r w:rsidR="00D50F38" w:rsidRPr="00D50F38">
              <w:rPr>
                <w:rFonts w:asciiTheme="minorHAnsi" w:hAnsiTheme="minorHAnsi" w:cstheme="minorHAnsi"/>
                <w:iCs/>
                <w:sz w:val="22"/>
                <w:szCs w:val="22"/>
                <w:vertAlign w:val="superscript"/>
              </w:rPr>
              <w:t>st</w:t>
            </w:r>
            <w:r w:rsidR="00D50F38">
              <w:rPr>
                <w:rFonts w:asciiTheme="minorHAnsi" w:hAnsiTheme="minorHAnsi" w:cstheme="minorHAnsi"/>
                <w:iCs/>
                <w:sz w:val="22"/>
                <w:szCs w:val="22"/>
              </w:rPr>
              <w:t xml:space="preserve"> January 2024</w:t>
            </w:r>
          </w:p>
          <w:p w14:paraId="7A05CF54" w14:textId="080D7735" w:rsidR="00CE6BA3" w:rsidRDefault="006A6AC6" w:rsidP="00BD05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w:t>
            </w:r>
            <w:r w:rsidR="00C940C3">
              <w:rPr>
                <w:rFonts w:asciiTheme="minorHAnsi" w:hAnsiTheme="minorHAnsi" w:cstheme="minorHAnsi"/>
                <w:i/>
                <w:sz w:val="22"/>
                <w:szCs w:val="22"/>
              </w:rPr>
              <w:t xml:space="preserve"> Minutes of the Council meeting held </w:t>
            </w:r>
            <w:r w:rsidR="00D50F38">
              <w:rPr>
                <w:rFonts w:asciiTheme="minorHAnsi" w:hAnsiTheme="minorHAnsi" w:cstheme="minorHAnsi"/>
                <w:i/>
                <w:sz w:val="22"/>
                <w:szCs w:val="22"/>
              </w:rPr>
              <w:t>on 31</w:t>
            </w:r>
            <w:r w:rsidR="00D50F38" w:rsidRPr="00D50F38">
              <w:rPr>
                <w:rFonts w:asciiTheme="minorHAnsi" w:hAnsiTheme="minorHAnsi" w:cstheme="minorHAnsi"/>
                <w:i/>
                <w:sz w:val="22"/>
                <w:szCs w:val="22"/>
                <w:vertAlign w:val="superscript"/>
              </w:rPr>
              <w:t>st</w:t>
            </w:r>
            <w:r w:rsidR="00D50F38">
              <w:rPr>
                <w:rFonts w:asciiTheme="minorHAnsi" w:hAnsiTheme="minorHAnsi" w:cstheme="minorHAnsi"/>
                <w:i/>
                <w:sz w:val="22"/>
                <w:szCs w:val="22"/>
              </w:rPr>
              <w:t xml:space="preserve"> January 2024</w:t>
            </w:r>
          </w:p>
          <w:p w14:paraId="43B3AF0A" w14:textId="1F5FED3D" w:rsidR="00BD05BA" w:rsidRPr="006A6AC6" w:rsidRDefault="00BD05BA" w:rsidP="00BD05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66CFC03F"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1BA26D2B"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Pr>
                <w:rFonts w:asciiTheme="minorHAnsi" w:hAnsiTheme="minorHAnsi" w:cstheme="minorHAnsi"/>
                <w:iCs/>
                <w:sz w:val="22"/>
                <w:szCs w:val="22"/>
              </w:rPr>
              <w:t>2.1</w:t>
            </w:r>
          </w:p>
          <w:p w14:paraId="594E96C1" w14:textId="564486B1" w:rsidR="001E4A0C" w:rsidRPr="008804AF" w:rsidRDefault="001E4A0C" w:rsidP="008A285F">
            <w:pPr>
              <w:rPr>
                <w:rFonts w:asciiTheme="minorHAnsi" w:hAnsiTheme="minorHAnsi" w:cstheme="minorHAnsi"/>
                <w:b w:val="0"/>
                <w:bCs w:val="0"/>
                <w:iCs/>
                <w:sz w:val="22"/>
                <w:szCs w:val="22"/>
              </w:rPr>
            </w:pPr>
          </w:p>
          <w:p w14:paraId="2EEAD4B5" w14:textId="67CF52BC" w:rsidR="005028A2"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Pr>
                <w:rFonts w:asciiTheme="minorHAnsi" w:hAnsiTheme="minorHAnsi" w:cstheme="minorHAnsi"/>
                <w:iCs/>
                <w:sz w:val="22"/>
                <w:szCs w:val="22"/>
              </w:rPr>
              <w:t>2</w:t>
            </w:r>
            <w:r w:rsidR="00F37F00" w:rsidRPr="008804AF">
              <w:rPr>
                <w:rFonts w:asciiTheme="minorHAnsi" w:hAnsiTheme="minorHAnsi" w:cstheme="minorHAnsi"/>
                <w:iCs/>
                <w:sz w:val="22"/>
                <w:szCs w:val="22"/>
              </w:rPr>
              <w:t>.1i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iCs/>
                <w:sz w:val="22"/>
                <w:szCs w:val="22"/>
              </w:rPr>
            </w:pPr>
          </w:p>
          <w:p w14:paraId="62F013C5" w14:textId="77777777" w:rsidR="003A6230" w:rsidRDefault="003A6230" w:rsidP="008A285F">
            <w:pPr>
              <w:rPr>
                <w:rFonts w:asciiTheme="minorHAnsi" w:hAnsiTheme="minorHAnsi" w:cstheme="minorHAnsi"/>
                <w:b w:val="0"/>
                <w:bCs w:val="0"/>
                <w:iCs/>
                <w:sz w:val="22"/>
                <w:szCs w:val="22"/>
              </w:rPr>
            </w:pPr>
          </w:p>
          <w:p w14:paraId="73C5BD1D" w14:textId="77777777" w:rsidR="002F6949" w:rsidRPr="008804AF" w:rsidRDefault="002F6949" w:rsidP="008A285F">
            <w:pPr>
              <w:rPr>
                <w:rFonts w:asciiTheme="minorHAnsi" w:hAnsiTheme="minorHAnsi" w:cstheme="minorHAnsi"/>
                <w:iCs/>
                <w:sz w:val="22"/>
                <w:szCs w:val="22"/>
              </w:rPr>
            </w:pPr>
          </w:p>
          <w:p w14:paraId="5AC9FD57" w14:textId="526D5B03" w:rsidR="00F37F00"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b w:val="0"/>
                <w:bCs w:val="0"/>
                <w:iCs/>
                <w:sz w:val="22"/>
                <w:szCs w:val="22"/>
              </w:rPr>
            </w:pPr>
          </w:p>
          <w:p w14:paraId="7163F178" w14:textId="77777777" w:rsidR="00E27360" w:rsidRDefault="00E27360" w:rsidP="008A285F">
            <w:pPr>
              <w:rPr>
                <w:rFonts w:asciiTheme="minorHAnsi" w:hAnsiTheme="minorHAnsi" w:cstheme="minorHAnsi"/>
                <w:b w:val="0"/>
                <w:bCs w:val="0"/>
                <w:iCs/>
                <w:sz w:val="22"/>
                <w:szCs w:val="22"/>
              </w:rPr>
            </w:pPr>
          </w:p>
          <w:p w14:paraId="79A9F431" w14:textId="77777777" w:rsidR="002F6949" w:rsidRPr="008804AF" w:rsidRDefault="002F6949" w:rsidP="008A285F">
            <w:pPr>
              <w:rPr>
                <w:rFonts w:asciiTheme="minorHAnsi" w:hAnsiTheme="minorHAnsi" w:cstheme="minorHAnsi"/>
                <w:iCs/>
                <w:sz w:val="22"/>
                <w:szCs w:val="22"/>
              </w:rPr>
            </w:pPr>
          </w:p>
          <w:p w14:paraId="396635B6" w14:textId="41052EE2" w:rsidR="00F37F00"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.1iii</w:t>
            </w:r>
          </w:p>
          <w:p w14:paraId="2FB34BE6" w14:textId="77777777" w:rsidR="00912F2E" w:rsidRDefault="00912F2E" w:rsidP="008A285F">
            <w:pPr>
              <w:rPr>
                <w:rFonts w:asciiTheme="minorHAnsi" w:hAnsiTheme="minorHAnsi" w:cstheme="minorHAnsi"/>
                <w:b w:val="0"/>
                <w:bCs w:val="0"/>
                <w:iCs/>
                <w:sz w:val="22"/>
                <w:szCs w:val="22"/>
              </w:rPr>
            </w:pPr>
          </w:p>
          <w:p w14:paraId="46F8F590" w14:textId="1CF2E15F" w:rsidR="00912F2E" w:rsidRPr="008804AF" w:rsidRDefault="00912F2E"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2F6949">
              <w:rPr>
                <w:rFonts w:asciiTheme="minorHAnsi" w:hAnsiTheme="minorHAnsi" w:cstheme="minorHAnsi"/>
                <w:iCs/>
                <w:sz w:val="22"/>
                <w:szCs w:val="22"/>
              </w:rPr>
              <w:t>2</w:t>
            </w:r>
            <w:r>
              <w:rPr>
                <w:rFonts w:asciiTheme="minorHAnsi" w:hAnsiTheme="minorHAnsi" w:cstheme="minorHAnsi"/>
                <w:iCs/>
                <w:sz w:val="22"/>
                <w:szCs w:val="22"/>
              </w:rPr>
              <w:t>2.1iv</w:t>
            </w:r>
          </w:p>
          <w:p w14:paraId="30B877DD" w14:textId="0B5B7151" w:rsidR="00146267" w:rsidRPr="008804AF" w:rsidRDefault="00146267" w:rsidP="00BD05BA">
            <w:pPr>
              <w:rPr>
                <w:rFonts w:asciiTheme="minorHAnsi" w:hAnsiTheme="minorHAnsi" w:cstheme="minorHAnsi"/>
                <w:iCs/>
                <w:sz w:val="22"/>
                <w:szCs w:val="22"/>
              </w:rPr>
            </w:pPr>
          </w:p>
        </w:tc>
        <w:tc>
          <w:tcPr>
            <w:tcW w:w="8609" w:type="dxa"/>
          </w:tcPr>
          <w:p w14:paraId="63863FCD" w14:textId="18C86D9B"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48D88C7" w14:textId="68C11A68"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0BF331BE"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060CAC">
              <w:rPr>
                <w:rFonts w:asciiTheme="minorHAnsi" w:hAnsiTheme="minorHAnsi" w:cstheme="minorHAnsi"/>
                <w:iCs/>
                <w:sz w:val="22"/>
                <w:szCs w:val="22"/>
              </w:rPr>
              <w:t xml:space="preserve"> </w:t>
            </w:r>
            <w:r w:rsidR="00215E13">
              <w:rPr>
                <w:rFonts w:asciiTheme="minorHAnsi" w:hAnsiTheme="minorHAnsi" w:cstheme="minorHAnsi"/>
                <w:iCs/>
                <w:sz w:val="22"/>
                <w:szCs w:val="22"/>
              </w:rPr>
              <w:t>November</w:t>
            </w:r>
            <w:r w:rsidR="00460468">
              <w:rPr>
                <w:rFonts w:asciiTheme="minorHAnsi" w:hAnsiTheme="minorHAnsi" w:cstheme="minorHAnsi"/>
                <w:iCs/>
                <w:sz w:val="22"/>
                <w:szCs w:val="22"/>
              </w:rPr>
              <w:t xml:space="preserve"> </w:t>
            </w:r>
            <w:r w:rsidR="00770752" w:rsidRPr="008804AF">
              <w:rPr>
                <w:rFonts w:asciiTheme="minorHAnsi" w:hAnsiTheme="minorHAnsi" w:cstheme="minorHAnsi"/>
                <w:iCs/>
                <w:sz w:val="22"/>
                <w:szCs w:val="22"/>
              </w:rPr>
              <w:t>2023</w:t>
            </w:r>
            <w:r w:rsidRPr="008804AF">
              <w:rPr>
                <w:rFonts w:asciiTheme="minorHAnsi" w:hAnsiTheme="minorHAnsi" w:cstheme="minorHAnsi"/>
                <w:iCs/>
                <w:sz w:val="22"/>
                <w:szCs w:val="22"/>
              </w:rPr>
              <w:t xml:space="preserve">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w:t>
            </w:r>
            <w:r w:rsidR="00EB2BE2">
              <w:rPr>
                <w:rFonts w:asciiTheme="minorHAnsi" w:hAnsiTheme="minorHAnsi" w:cstheme="minorHAnsi"/>
                <w:iCs/>
                <w:sz w:val="22"/>
                <w:szCs w:val="22"/>
              </w:rPr>
              <w:t xml:space="preserve">= </w:t>
            </w:r>
            <w:r w:rsidR="00CE6BA3">
              <w:rPr>
                <w:rFonts w:asciiTheme="minorHAnsi" w:hAnsiTheme="minorHAnsi" w:cstheme="minorHAnsi"/>
                <w:iCs/>
                <w:sz w:val="22"/>
                <w:szCs w:val="22"/>
              </w:rPr>
              <w:t>£</w:t>
            </w:r>
            <w:r w:rsidR="00F920FE">
              <w:rPr>
                <w:rFonts w:asciiTheme="minorHAnsi" w:hAnsiTheme="minorHAnsi" w:cstheme="minorHAnsi"/>
                <w:iCs/>
                <w:sz w:val="22"/>
                <w:szCs w:val="22"/>
              </w:rPr>
              <w:t xml:space="preserve">12,006.93 </w:t>
            </w:r>
            <w:r w:rsidR="00C940C3">
              <w:rPr>
                <w:rFonts w:asciiTheme="minorHAnsi" w:hAnsiTheme="minorHAnsi" w:cstheme="minorHAnsi"/>
                <w:iCs/>
                <w:sz w:val="22"/>
                <w:szCs w:val="22"/>
              </w:rPr>
              <w:t xml:space="preserve">exc. </w:t>
            </w:r>
            <w:r w:rsidR="00BF555D">
              <w:rPr>
                <w:rFonts w:asciiTheme="minorHAnsi" w:hAnsiTheme="minorHAnsi" w:cstheme="minorHAnsi"/>
                <w:iCs/>
                <w:sz w:val="22"/>
                <w:szCs w:val="22"/>
              </w:rPr>
              <w:t>VAT</w:t>
            </w:r>
            <w:r w:rsidR="003A6230">
              <w:rPr>
                <w:rFonts w:asciiTheme="minorHAnsi" w:hAnsiTheme="minorHAnsi" w:cstheme="minorHAnsi"/>
                <w:iCs/>
                <w:sz w:val="22"/>
                <w:szCs w:val="22"/>
              </w:rPr>
              <w:t xml:space="preserve"> </w:t>
            </w:r>
            <w:r w:rsidR="002F6949">
              <w:rPr>
                <w:rFonts w:asciiTheme="minorHAnsi" w:hAnsiTheme="minorHAnsi" w:cstheme="minorHAnsi"/>
                <w:iCs/>
                <w:sz w:val="22"/>
                <w:szCs w:val="22"/>
              </w:rPr>
              <w:t xml:space="preserve">( £700.80 included but already approved and paid for laptop &amp; data transfer) </w:t>
            </w:r>
            <w:r w:rsidR="003A6230">
              <w:rPr>
                <w:rFonts w:asciiTheme="minorHAnsi" w:hAnsiTheme="minorHAnsi" w:cstheme="minorHAnsi"/>
                <w:iCs/>
                <w:sz w:val="22"/>
                <w:szCs w:val="22"/>
              </w:rPr>
              <w:t xml:space="preserve">and  WDC = </w:t>
            </w:r>
            <w:r w:rsidR="00EB2BE2">
              <w:rPr>
                <w:rFonts w:asciiTheme="minorHAnsi" w:hAnsiTheme="minorHAnsi" w:cstheme="minorHAnsi"/>
                <w:iCs/>
                <w:sz w:val="22"/>
                <w:szCs w:val="22"/>
              </w:rPr>
              <w:t>£</w:t>
            </w:r>
            <w:r w:rsidR="00EC73DC">
              <w:rPr>
                <w:rFonts w:asciiTheme="minorHAnsi" w:hAnsiTheme="minorHAnsi" w:cstheme="minorHAnsi"/>
                <w:iCs/>
                <w:sz w:val="22"/>
                <w:szCs w:val="22"/>
              </w:rPr>
              <w:t>19,</w:t>
            </w:r>
            <w:r w:rsidR="00C83D85">
              <w:rPr>
                <w:rFonts w:asciiTheme="minorHAnsi" w:hAnsiTheme="minorHAnsi" w:cstheme="minorHAnsi"/>
                <w:iCs/>
                <w:sz w:val="22"/>
                <w:szCs w:val="22"/>
              </w:rPr>
              <w:t>234</w:t>
            </w:r>
            <w:r w:rsidR="00EC73DC">
              <w:rPr>
                <w:rFonts w:asciiTheme="minorHAnsi" w:hAnsiTheme="minorHAnsi" w:cstheme="minorHAnsi"/>
                <w:iCs/>
                <w:sz w:val="22"/>
                <w:szCs w:val="22"/>
              </w:rPr>
              <w:t>.53</w:t>
            </w:r>
            <w:r w:rsidR="003A6230">
              <w:rPr>
                <w:rFonts w:asciiTheme="minorHAnsi" w:hAnsiTheme="minorHAnsi" w:cstheme="minorHAnsi"/>
                <w:iCs/>
                <w:sz w:val="22"/>
                <w:szCs w:val="22"/>
              </w:rPr>
              <w:t>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r w:rsidR="0000037B">
              <w:rPr>
                <w:rFonts w:asciiTheme="minorHAnsi" w:hAnsiTheme="minorHAnsi" w:cstheme="minorHAnsi"/>
                <w:iCs/>
                <w:sz w:val="22"/>
                <w:szCs w:val="22"/>
              </w:rPr>
              <w:t>(this includes the £1</w:t>
            </w:r>
            <w:r w:rsidR="00C83D85">
              <w:rPr>
                <w:rFonts w:asciiTheme="minorHAnsi" w:hAnsiTheme="minorHAnsi" w:cstheme="minorHAnsi"/>
                <w:iCs/>
                <w:sz w:val="22"/>
                <w:szCs w:val="22"/>
              </w:rPr>
              <w:t>8,069.0</w:t>
            </w:r>
            <w:r w:rsidR="0000037B">
              <w:rPr>
                <w:rFonts w:asciiTheme="minorHAnsi" w:hAnsiTheme="minorHAnsi" w:cstheme="minorHAnsi"/>
                <w:iCs/>
                <w:sz w:val="22"/>
                <w:szCs w:val="22"/>
              </w:rPr>
              <w:t xml:space="preserve">0 paid for Solar Energy Project at WDC) </w:t>
            </w:r>
          </w:p>
          <w:p w14:paraId="233B59FA" w14:textId="6D4CEEF3" w:rsidR="00C5280B" w:rsidRPr="001C400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1DBEA90E"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E27360">
              <w:rPr>
                <w:rFonts w:asciiTheme="minorHAnsi" w:hAnsiTheme="minorHAnsi" w:cstheme="minorHAnsi"/>
                <w:iCs/>
                <w:sz w:val="22"/>
                <w:szCs w:val="22"/>
              </w:rPr>
              <w:t>advi</w:t>
            </w:r>
            <w:r w:rsidR="0073446B">
              <w:rPr>
                <w:rFonts w:asciiTheme="minorHAnsi" w:hAnsiTheme="minorHAnsi" w:cstheme="minorHAnsi"/>
                <w:iCs/>
                <w:sz w:val="22"/>
                <w:szCs w:val="22"/>
              </w:rPr>
              <w:t>s</w:t>
            </w:r>
            <w:r w:rsidR="00E27360">
              <w:rPr>
                <w:rFonts w:asciiTheme="minorHAnsi" w:hAnsiTheme="minorHAnsi" w:cstheme="minorHAnsi"/>
                <w:iCs/>
                <w:sz w:val="22"/>
                <w:szCs w:val="22"/>
              </w:rPr>
              <w:t xml:space="preserve">e Council that </w:t>
            </w:r>
            <w:r w:rsidR="00C940C3">
              <w:rPr>
                <w:rFonts w:asciiTheme="minorHAnsi" w:hAnsiTheme="minorHAnsi" w:cstheme="minorHAnsi"/>
                <w:iCs/>
                <w:sz w:val="22"/>
                <w:szCs w:val="22"/>
              </w:rPr>
              <w:t>Cllrs</w:t>
            </w:r>
            <w:r w:rsidR="002F6949">
              <w:rPr>
                <w:rFonts w:asciiTheme="minorHAnsi" w:hAnsiTheme="minorHAnsi" w:cstheme="minorHAnsi"/>
                <w:iCs/>
                <w:sz w:val="22"/>
                <w:szCs w:val="22"/>
              </w:rPr>
              <w:t xml:space="preserve"> Bruce &amp; Grant</w:t>
            </w:r>
            <w:r w:rsidR="00C940C3">
              <w:rPr>
                <w:rFonts w:asciiTheme="minorHAnsi" w:hAnsiTheme="minorHAnsi" w:cstheme="minorHAnsi"/>
                <w:iCs/>
                <w:sz w:val="22"/>
                <w:szCs w:val="22"/>
              </w:rPr>
              <w:t xml:space="preserve"> </w:t>
            </w:r>
            <w:r w:rsidR="00E27360">
              <w:rPr>
                <w:rFonts w:asciiTheme="minorHAnsi" w:hAnsiTheme="minorHAnsi" w:cstheme="minorHAnsi"/>
                <w:iCs/>
                <w:sz w:val="22"/>
                <w:szCs w:val="22"/>
              </w:rPr>
              <w:t xml:space="preserve">are to authorise payments on the banking system and that Cllrs </w:t>
            </w:r>
            <w:r w:rsidR="002F6949">
              <w:rPr>
                <w:rFonts w:asciiTheme="minorHAnsi" w:hAnsiTheme="minorHAnsi" w:cstheme="minorHAnsi"/>
                <w:iCs/>
                <w:sz w:val="22"/>
                <w:szCs w:val="22"/>
              </w:rPr>
              <w:t xml:space="preserve">Francis &amp; Bruce </w:t>
            </w:r>
            <w:r w:rsidR="00E27360">
              <w:rPr>
                <w:rFonts w:asciiTheme="minorHAnsi" w:hAnsiTheme="minorHAnsi" w:cstheme="minorHAnsi"/>
                <w:iCs/>
                <w:sz w:val="22"/>
                <w:szCs w:val="22"/>
              </w:rPr>
              <w:t xml:space="preserve">will be undertaking the financial inspection of </w:t>
            </w:r>
            <w:r w:rsidR="002F6949">
              <w:rPr>
                <w:rFonts w:asciiTheme="minorHAnsi" w:hAnsiTheme="minorHAnsi" w:cstheme="minorHAnsi"/>
                <w:iCs/>
                <w:sz w:val="22"/>
                <w:szCs w:val="22"/>
              </w:rPr>
              <w:t xml:space="preserve">February </w:t>
            </w:r>
            <w:r w:rsidR="00E27360">
              <w:rPr>
                <w:rFonts w:asciiTheme="minorHAnsi" w:hAnsiTheme="minorHAnsi" w:cstheme="minorHAnsi"/>
                <w:iCs/>
                <w:sz w:val="22"/>
                <w:szCs w:val="22"/>
              </w:rPr>
              <w:t>transactions.</w:t>
            </w:r>
          </w:p>
          <w:p w14:paraId="178D63DB"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EDE4C20" w14:textId="2ADE7053" w:rsidR="0000037B" w:rsidRDefault="0000037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 report on the January financial inspection from Cllrs </w:t>
            </w:r>
            <w:r w:rsidR="0021247B">
              <w:rPr>
                <w:rFonts w:asciiTheme="minorHAnsi" w:hAnsiTheme="minorHAnsi" w:cstheme="minorHAnsi"/>
                <w:iCs/>
                <w:sz w:val="22"/>
                <w:szCs w:val="22"/>
              </w:rPr>
              <w:t>Franci</w:t>
            </w:r>
            <w:r>
              <w:rPr>
                <w:rFonts w:asciiTheme="minorHAnsi" w:hAnsiTheme="minorHAnsi" w:cstheme="minorHAnsi"/>
                <w:iCs/>
                <w:sz w:val="22"/>
                <w:szCs w:val="22"/>
              </w:rPr>
              <w:t>s &amp; Yeates</w:t>
            </w:r>
            <w:r w:rsidR="0021247B">
              <w:rPr>
                <w:rFonts w:asciiTheme="minorHAnsi" w:hAnsiTheme="minorHAnsi" w:cstheme="minorHAnsi"/>
                <w:iCs/>
                <w:sz w:val="22"/>
                <w:szCs w:val="22"/>
              </w:rPr>
              <w:t>.</w:t>
            </w:r>
          </w:p>
          <w:p w14:paraId="71E41359" w14:textId="77777777" w:rsidR="0000037B" w:rsidRDefault="0000037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611B5DA3" w:rsidR="001455A3"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41BC503E" w14:textId="77777777" w:rsidR="001D0D8F" w:rsidRDefault="008375FD"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w:t>
            </w:r>
            <w:r w:rsidR="00313734" w:rsidRPr="008804AF">
              <w:rPr>
                <w:rFonts w:asciiTheme="minorHAnsi" w:hAnsiTheme="minorHAnsi" w:cstheme="minorHAnsi"/>
                <w:i/>
                <w:sz w:val="22"/>
                <w:szCs w:val="22"/>
              </w:rPr>
              <w:t xml:space="preserve"> &amp; Budget overview document</w:t>
            </w:r>
            <w:r w:rsidR="007C1A22" w:rsidRPr="008804AF">
              <w:rPr>
                <w:rFonts w:asciiTheme="minorHAnsi" w:hAnsiTheme="minorHAnsi" w:cstheme="minorHAnsi"/>
                <w:i/>
                <w:sz w:val="22"/>
                <w:szCs w:val="22"/>
              </w:rPr>
              <w:t>s.</w:t>
            </w:r>
          </w:p>
          <w:p w14:paraId="2FDB189A" w14:textId="12454053" w:rsidR="00F63407" w:rsidRPr="00D50F38" w:rsidRDefault="00F63407" w:rsidP="00D50F3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935501" w:rsidRPr="008804AF" w14:paraId="2096B6A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8566018" w14:textId="345F0AEC" w:rsidR="00935501" w:rsidRDefault="00AD02B9" w:rsidP="00411A29">
            <w:pPr>
              <w:rPr>
                <w:rFonts w:asciiTheme="minorHAnsi" w:hAnsiTheme="minorHAnsi" w:cstheme="minorHAnsi"/>
                <w:iCs/>
                <w:sz w:val="22"/>
                <w:szCs w:val="22"/>
              </w:rPr>
            </w:pPr>
            <w:r>
              <w:rPr>
                <w:rFonts w:asciiTheme="minorHAnsi" w:hAnsiTheme="minorHAnsi" w:cstheme="minorHAnsi"/>
                <w:iCs/>
                <w:sz w:val="22"/>
                <w:szCs w:val="22"/>
              </w:rPr>
              <w:t>24022.</w:t>
            </w:r>
            <w:r w:rsidR="004C1950">
              <w:rPr>
                <w:rFonts w:asciiTheme="minorHAnsi" w:hAnsiTheme="minorHAnsi" w:cstheme="minorHAnsi"/>
                <w:iCs/>
                <w:sz w:val="22"/>
                <w:szCs w:val="22"/>
              </w:rPr>
              <w:t>2</w:t>
            </w:r>
          </w:p>
        </w:tc>
        <w:tc>
          <w:tcPr>
            <w:tcW w:w="8609" w:type="dxa"/>
          </w:tcPr>
          <w:p w14:paraId="4B5D00E0" w14:textId="77777777" w:rsidR="00D10EA4" w:rsidRDefault="00AD02B9"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AD02B9">
              <w:rPr>
                <w:rFonts w:asciiTheme="minorHAnsi" w:hAnsiTheme="minorHAnsi" w:cstheme="minorHAnsi"/>
                <w:b/>
                <w:bCs/>
                <w:iCs/>
                <w:sz w:val="22"/>
                <w:szCs w:val="22"/>
              </w:rPr>
              <w:t>Portrait of the King</w:t>
            </w:r>
          </w:p>
          <w:p w14:paraId="365711F1" w14:textId="77777777" w:rsidR="00AD02B9" w:rsidRDefault="00AD02B9"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B7C6E73" w14:textId="20AECF13" w:rsidR="00AD02B9" w:rsidRDefault="00AD02B9"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discuss and decide if we should apply to the Department of Levelling Up and</w:t>
            </w:r>
            <w:r w:rsidR="0021247B">
              <w:rPr>
                <w:rFonts w:asciiTheme="minorHAnsi" w:hAnsiTheme="minorHAnsi" w:cstheme="minorHAnsi"/>
                <w:iCs/>
                <w:sz w:val="22"/>
                <w:szCs w:val="22"/>
              </w:rPr>
              <w:t xml:space="preserve"> </w:t>
            </w:r>
            <w:r>
              <w:rPr>
                <w:rFonts w:asciiTheme="minorHAnsi" w:hAnsiTheme="minorHAnsi" w:cstheme="minorHAnsi"/>
                <w:iCs/>
                <w:sz w:val="22"/>
                <w:szCs w:val="22"/>
              </w:rPr>
              <w:t>Communities for a free portrait of King Charles.  This needs to be ordered before 28</w:t>
            </w:r>
            <w:r w:rsidRPr="00AD02B9">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March 2024.</w:t>
            </w:r>
          </w:p>
          <w:p w14:paraId="04B14AFE" w14:textId="7B831712" w:rsidR="00AD02B9" w:rsidRPr="00AD02B9" w:rsidRDefault="00AD02B9"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3E7A41" w:rsidRPr="008804AF" w14:paraId="25DF9E5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9ED63FB" w14:textId="56F2C5A9" w:rsidR="003E7A41" w:rsidRDefault="00AD02B9" w:rsidP="00411A29">
            <w:pPr>
              <w:rPr>
                <w:rFonts w:asciiTheme="minorHAnsi" w:hAnsiTheme="minorHAnsi" w:cstheme="minorHAnsi"/>
                <w:iCs/>
                <w:sz w:val="22"/>
                <w:szCs w:val="22"/>
              </w:rPr>
            </w:pPr>
            <w:r>
              <w:rPr>
                <w:rFonts w:asciiTheme="minorHAnsi" w:hAnsiTheme="minorHAnsi" w:cstheme="minorHAnsi"/>
                <w:iCs/>
                <w:sz w:val="22"/>
                <w:szCs w:val="22"/>
              </w:rPr>
              <w:t>24022.</w:t>
            </w:r>
            <w:r w:rsidR="004C1950">
              <w:rPr>
                <w:rFonts w:asciiTheme="minorHAnsi" w:hAnsiTheme="minorHAnsi" w:cstheme="minorHAnsi"/>
                <w:iCs/>
                <w:sz w:val="22"/>
                <w:szCs w:val="22"/>
              </w:rPr>
              <w:t>3</w:t>
            </w:r>
          </w:p>
        </w:tc>
        <w:tc>
          <w:tcPr>
            <w:tcW w:w="8609" w:type="dxa"/>
          </w:tcPr>
          <w:p w14:paraId="6490A244" w14:textId="77777777" w:rsidR="0082205D" w:rsidRPr="00AD02B9"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AD02B9">
              <w:rPr>
                <w:rFonts w:asciiTheme="minorHAnsi" w:hAnsiTheme="minorHAnsi" w:cstheme="minorHAnsi"/>
                <w:b/>
                <w:bCs/>
                <w:iCs/>
                <w:sz w:val="22"/>
                <w:szCs w:val="22"/>
              </w:rPr>
              <w:t>Mobile CCTV</w:t>
            </w:r>
          </w:p>
          <w:p w14:paraId="797BB649" w14:textId="77777777" w:rsidR="00AD02B9"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A66D71A" w14:textId="77777777" w:rsidR="00AD02B9"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FODDC Community Support Officer has asked for Council to consider the ownership, ongoing maintenance and moving of a mobile CCTV unit for the parish.  </w:t>
            </w:r>
          </w:p>
          <w:p w14:paraId="65053024" w14:textId="77777777" w:rsidR="00AD02B9"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6919A75" w14:textId="2656A503" w:rsidR="00AD02B9"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mobile CCTV would be purchased using the Safer Streets 5 funding and FODDC have added that they may be able to fund some of the costs of removal and re-fitting when it’s moved around the area after its initial installation at Yorkley CC covering the skate park.</w:t>
            </w:r>
          </w:p>
          <w:p w14:paraId="33217704" w14:textId="262D6220" w:rsidR="00AD02B9" w:rsidRPr="0082205D" w:rsidRDefault="00AD02B9"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83D46" w:rsidRPr="008804AF" w14:paraId="2E91EF23"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3A08F14" w14:textId="3DE9B93B" w:rsidR="00D83D46" w:rsidRDefault="00D83D46" w:rsidP="00411A29">
            <w:pPr>
              <w:rPr>
                <w:rFonts w:asciiTheme="minorHAnsi" w:hAnsiTheme="minorHAnsi" w:cstheme="minorHAnsi"/>
                <w:iCs/>
                <w:sz w:val="22"/>
                <w:szCs w:val="22"/>
              </w:rPr>
            </w:pPr>
            <w:r>
              <w:rPr>
                <w:rFonts w:asciiTheme="minorHAnsi" w:hAnsiTheme="minorHAnsi" w:cstheme="minorHAnsi"/>
                <w:iCs/>
                <w:sz w:val="22"/>
                <w:szCs w:val="22"/>
              </w:rPr>
              <w:t>24022.4</w:t>
            </w:r>
          </w:p>
        </w:tc>
        <w:tc>
          <w:tcPr>
            <w:tcW w:w="8609" w:type="dxa"/>
          </w:tcPr>
          <w:p w14:paraId="0E29EAB1" w14:textId="77777777" w:rsidR="00D83D46" w:rsidRDefault="00D83D46"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Climate &amp; Biodiversity Committee</w:t>
            </w:r>
          </w:p>
          <w:p w14:paraId="71A211ED" w14:textId="77777777" w:rsidR="00D83D46" w:rsidRDefault="00D83D46"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3C91CA8" w14:textId="77777777" w:rsidR="00D83D46" w:rsidRDefault="00D83D46"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approve the minutes of the Climate &amp; Biodiversity Committee held on Thursday 15</w:t>
            </w:r>
            <w:r w:rsidRPr="00D83D46">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February 2024.</w:t>
            </w:r>
          </w:p>
          <w:p w14:paraId="34052038" w14:textId="77777777" w:rsidR="00D83D46" w:rsidRDefault="00D83D46"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6901E99" w14:textId="77777777" w:rsidR="00D83D46" w:rsidRDefault="00D83D46"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Biodiversity Policy as recommended by the Climate &amp; Biodiversity Committee</w:t>
            </w:r>
            <w:r w:rsidR="0021247B">
              <w:rPr>
                <w:rFonts w:asciiTheme="minorHAnsi" w:hAnsiTheme="minorHAnsi" w:cstheme="minorHAnsi"/>
                <w:iCs/>
                <w:sz w:val="22"/>
                <w:szCs w:val="22"/>
              </w:rPr>
              <w:t>.</w:t>
            </w:r>
          </w:p>
          <w:p w14:paraId="274F06A5" w14:textId="77777777" w:rsidR="0021247B" w:rsidRDefault="0021247B"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Biodiversity Policy &amp; Action Plan</w:t>
            </w:r>
          </w:p>
          <w:p w14:paraId="519DD219" w14:textId="4019764A" w:rsidR="0021247B" w:rsidRPr="0021247B" w:rsidRDefault="0021247B"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8B2A85" w:rsidRPr="008804AF" w14:paraId="691AD1A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CAF5C54" w14:textId="71308A23" w:rsidR="008B2A85" w:rsidRDefault="008B2A85" w:rsidP="00411A29">
            <w:pPr>
              <w:rPr>
                <w:rFonts w:asciiTheme="minorHAnsi" w:hAnsiTheme="minorHAnsi" w:cstheme="minorHAnsi"/>
                <w:iCs/>
                <w:sz w:val="22"/>
                <w:szCs w:val="22"/>
              </w:rPr>
            </w:pPr>
            <w:r>
              <w:rPr>
                <w:rFonts w:asciiTheme="minorHAnsi" w:hAnsiTheme="minorHAnsi" w:cstheme="minorHAnsi"/>
                <w:iCs/>
                <w:sz w:val="22"/>
                <w:szCs w:val="22"/>
              </w:rPr>
              <w:t>24022.5</w:t>
            </w:r>
          </w:p>
        </w:tc>
        <w:tc>
          <w:tcPr>
            <w:tcW w:w="8609" w:type="dxa"/>
          </w:tcPr>
          <w:p w14:paraId="6133440F"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West Dean Centre Management Committee</w:t>
            </w:r>
          </w:p>
          <w:p w14:paraId="1784361B"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3516BF8"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West Dean Centre Management Committee held on Wednesday 21</w:t>
            </w:r>
            <w:r w:rsidRPr="008B2A85">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February 2024.</w:t>
            </w:r>
          </w:p>
          <w:p w14:paraId="09FC5BF1" w14:textId="77777777" w:rsidR="008B2A85" w:rsidRP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B2A85">
              <w:rPr>
                <w:rFonts w:asciiTheme="minorHAnsi" w:hAnsiTheme="minorHAnsi" w:cstheme="minorHAnsi"/>
                <w:i/>
                <w:sz w:val="22"/>
                <w:szCs w:val="22"/>
              </w:rPr>
              <w:t>Attachment – West Dean Management Committee</w:t>
            </w:r>
          </w:p>
          <w:p w14:paraId="456D265D"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93040F6"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following recommendation of the Committee:</w:t>
            </w:r>
          </w:p>
          <w:p w14:paraId="368AB30D" w14:textId="77777777"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3D7F945" w14:textId="45DB94F5" w:rsid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a letter is sent to Bream Primary School clarifying the end of the agreed parking arrangements at the end of March 2024.  If there is a need for this arrangement to continue beyond this date that staff wishing to park all day at the Centre will need to apply and a charge for parking will be levied.</w:t>
            </w:r>
          </w:p>
          <w:p w14:paraId="5E75D28A" w14:textId="7B517337" w:rsidR="008B2A85" w:rsidRPr="008B2A85" w:rsidRDefault="008B2A85" w:rsidP="008220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7E661DA8" w:rsidR="004B3CB7" w:rsidRPr="008804AF" w:rsidRDefault="007D3418" w:rsidP="004B3CB7">
            <w:pPr>
              <w:rPr>
                <w:rFonts w:asciiTheme="minorHAnsi" w:hAnsiTheme="minorHAnsi" w:cstheme="minorHAnsi"/>
                <w:iCs/>
                <w:sz w:val="22"/>
                <w:szCs w:val="22"/>
              </w:rPr>
            </w:pPr>
            <w:r>
              <w:rPr>
                <w:rFonts w:asciiTheme="minorHAnsi" w:hAnsiTheme="minorHAnsi" w:cstheme="minorHAnsi"/>
                <w:iCs/>
              </w:rPr>
              <w:lastRenderedPageBreak/>
              <w:t>240</w:t>
            </w:r>
            <w:r w:rsidR="004C1950">
              <w:rPr>
                <w:rFonts w:asciiTheme="minorHAnsi" w:hAnsiTheme="minorHAnsi" w:cstheme="minorHAnsi"/>
                <w:iCs/>
              </w:rPr>
              <w:t>2</w:t>
            </w:r>
            <w:r w:rsidR="004B3CB7">
              <w:rPr>
                <w:rFonts w:asciiTheme="minorHAnsi" w:hAnsiTheme="minorHAnsi" w:cstheme="minorHAnsi"/>
                <w:iCs/>
              </w:rPr>
              <w:t>3</w:t>
            </w:r>
          </w:p>
        </w:tc>
        <w:tc>
          <w:tcPr>
            <w:tcW w:w="8609" w:type="dxa"/>
            <w:shd w:val="clear" w:color="auto" w:fill="EAF1DD" w:themeFill="accent3" w:themeFillTint="33"/>
          </w:tcPr>
          <w:p w14:paraId="6342DB8A" w14:textId="77777777" w:rsidR="004B3CB7" w:rsidRPr="00F535DA"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4B3CB7" w:rsidRPr="00FF5DE2"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41854552" w:rsidR="004B3CB7" w:rsidRPr="008804AF" w:rsidRDefault="007D3418" w:rsidP="004B3CB7">
            <w:pPr>
              <w:rPr>
                <w:rFonts w:asciiTheme="minorHAnsi" w:hAnsiTheme="minorHAnsi" w:cstheme="minorHAnsi"/>
                <w:iCs/>
                <w:sz w:val="22"/>
                <w:szCs w:val="22"/>
              </w:rPr>
            </w:pPr>
            <w:r>
              <w:rPr>
                <w:rFonts w:asciiTheme="minorHAnsi" w:hAnsiTheme="minorHAnsi" w:cstheme="minorHAnsi"/>
                <w:iCs/>
                <w:sz w:val="22"/>
                <w:szCs w:val="22"/>
              </w:rPr>
              <w:t>240</w:t>
            </w:r>
            <w:r w:rsidR="004C1950">
              <w:rPr>
                <w:rFonts w:asciiTheme="minorHAnsi" w:hAnsiTheme="minorHAnsi" w:cstheme="minorHAnsi"/>
                <w:iCs/>
                <w:sz w:val="22"/>
                <w:szCs w:val="22"/>
              </w:rPr>
              <w:t>2</w:t>
            </w:r>
            <w:r w:rsidR="004B3CB7">
              <w:rPr>
                <w:rFonts w:asciiTheme="minorHAnsi" w:hAnsiTheme="minorHAnsi" w:cstheme="minorHAnsi"/>
                <w:iCs/>
                <w:sz w:val="22"/>
                <w:szCs w:val="22"/>
              </w:rPr>
              <w:t>3.1</w:t>
            </w:r>
          </w:p>
        </w:tc>
        <w:tc>
          <w:tcPr>
            <w:tcW w:w="8609" w:type="dxa"/>
          </w:tcPr>
          <w:p w14:paraId="46BDA936" w14:textId="77777777" w:rsidR="004B3CB7"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74DE403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held on Tuesday </w:t>
            </w:r>
            <w:r w:rsidR="00AD02B9">
              <w:rPr>
                <w:rFonts w:asciiTheme="minorHAnsi" w:hAnsiTheme="minorHAnsi" w:cstheme="minorHAnsi"/>
                <w:iCs/>
                <w:sz w:val="22"/>
                <w:szCs w:val="22"/>
              </w:rPr>
              <w:t>16</w:t>
            </w:r>
            <w:r w:rsidR="00AD02B9" w:rsidRPr="00AD02B9">
              <w:rPr>
                <w:rFonts w:asciiTheme="minorHAnsi" w:hAnsiTheme="minorHAnsi" w:cstheme="minorHAnsi"/>
                <w:iCs/>
                <w:sz w:val="22"/>
                <w:szCs w:val="22"/>
                <w:vertAlign w:val="superscript"/>
              </w:rPr>
              <w:t>th</w:t>
            </w:r>
            <w:r w:rsidR="00AD02B9">
              <w:rPr>
                <w:rFonts w:asciiTheme="minorHAnsi" w:hAnsiTheme="minorHAnsi" w:cstheme="minorHAnsi"/>
                <w:iCs/>
                <w:sz w:val="22"/>
                <w:szCs w:val="22"/>
              </w:rPr>
              <w:t xml:space="preserve"> January 2024</w:t>
            </w:r>
            <w:r>
              <w:rPr>
                <w:rFonts w:asciiTheme="minorHAnsi" w:hAnsiTheme="minorHAnsi" w:cstheme="minorHAnsi"/>
                <w:iCs/>
                <w:sz w:val="22"/>
                <w:szCs w:val="22"/>
              </w:rPr>
              <w:t>.</w:t>
            </w:r>
          </w:p>
          <w:p w14:paraId="2374BE6E" w14:textId="7FE219C1"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meeting held on </w:t>
            </w:r>
            <w:r w:rsidR="00AD02B9">
              <w:rPr>
                <w:rFonts w:asciiTheme="minorHAnsi" w:hAnsiTheme="minorHAnsi" w:cstheme="minorHAnsi"/>
                <w:i/>
                <w:sz w:val="22"/>
                <w:szCs w:val="22"/>
              </w:rPr>
              <w:t>16</w:t>
            </w:r>
            <w:r w:rsidR="00AD02B9" w:rsidRPr="00AD02B9">
              <w:rPr>
                <w:rFonts w:asciiTheme="minorHAnsi" w:hAnsiTheme="minorHAnsi" w:cstheme="minorHAnsi"/>
                <w:i/>
                <w:sz w:val="22"/>
                <w:szCs w:val="22"/>
                <w:vertAlign w:val="superscript"/>
              </w:rPr>
              <w:t>th</w:t>
            </w:r>
            <w:r w:rsidR="00AD02B9">
              <w:rPr>
                <w:rFonts w:asciiTheme="minorHAnsi" w:hAnsiTheme="minorHAnsi" w:cstheme="minorHAnsi"/>
                <w:i/>
                <w:sz w:val="22"/>
                <w:szCs w:val="22"/>
              </w:rPr>
              <w:t xml:space="preserve"> January 2024</w:t>
            </w:r>
          </w:p>
          <w:p w14:paraId="23EBC483" w14:textId="1835D3E5" w:rsidR="00D77223" w:rsidRP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C1950" w:rsidRPr="008804AF" w14:paraId="25BC3B94"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32C9F850" w14:textId="4F795238" w:rsidR="004C1950" w:rsidRDefault="004C1950" w:rsidP="004B3CB7">
            <w:pPr>
              <w:rPr>
                <w:rFonts w:asciiTheme="minorHAnsi" w:hAnsiTheme="minorHAnsi" w:cstheme="minorHAnsi"/>
                <w:iCs/>
                <w:sz w:val="22"/>
                <w:szCs w:val="22"/>
              </w:rPr>
            </w:pPr>
            <w:r>
              <w:rPr>
                <w:rFonts w:asciiTheme="minorHAnsi" w:hAnsiTheme="minorHAnsi" w:cstheme="minorHAnsi"/>
                <w:iCs/>
                <w:sz w:val="22"/>
                <w:szCs w:val="22"/>
              </w:rPr>
              <w:t>24023.2</w:t>
            </w:r>
          </w:p>
        </w:tc>
        <w:tc>
          <w:tcPr>
            <w:tcW w:w="8609" w:type="dxa"/>
          </w:tcPr>
          <w:p w14:paraId="42DD4725" w14:textId="77777777" w:rsidR="004C1950" w:rsidRDefault="004C1950"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Highways &amp; Footpaths Committee</w:t>
            </w:r>
          </w:p>
          <w:p w14:paraId="02988413" w14:textId="77777777" w:rsidR="004C1950" w:rsidRDefault="004C1950"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C080F01" w14:textId="77777777" w:rsidR="004C1950" w:rsidRDefault="004C1950"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Highways &amp; Footpath Committee held on Tuesday 20</w:t>
            </w:r>
            <w:r w:rsidRPr="004C1950">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February 2024.</w:t>
            </w:r>
          </w:p>
          <w:p w14:paraId="3788383C" w14:textId="77777777" w:rsidR="004C1950" w:rsidRPr="004C1950" w:rsidRDefault="004C1950"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4C1950">
              <w:rPr>
                <w:rFonts w:asciiTheme="minorHAnsi" w:hAnsiTheme="minorHAnsi" w:cstheme="minorHAnsi"/>
                <w:i/>
                <w:sz w:val="22"/>
                <w:szCs w:val="22"/>
              </w:rPr>
              <w:t>Attachment – Minutes of the meeting held on 20</w:t>
            </w:r>
            <w:r w:rsidRPr="004C1950">
              <w:rPr>
                <w:rFonts w:asciiTheme="minorHAnsi" w:hAnsiTheme="minorHAnsi" w:cstheme="minorHAnsi"/>
                <w:i/>
                <w:sz w:val="22"/>
                <w:szCs w:val="22"/>
                <w:vertAlign w:val="superscript"/>
              </w:rPr>
              <w:t>th</w:t>
            </w:r>
            <w:r w:rsidRPr="004C1950">
              <w:rPr>
                <w:rFonts w:asciiTheme="minorHAnsi" w:hAnsiTheme="minorHAnsi" w:cstheme="minorHAnsi"/>
                <w:i/>
                <w:sz w:val="22"/>
                <w:szCs w:val="22"/>
              </w:rPr>
              <w:t xml:space="preserve"> February 2024</w:t>
            </w:r>
          </w:p>
          <w:p w14:paraId="0947E22B" w14:textId="2DF61A36" w:rsidR="004C1950" w:rsidRPr="004C1950" w:rsidRDefault="004C1950"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44802" w:rsidRPr="008804AF" w14:paraId="1C26CA2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9BFEC69" w14:textId="370A7B8D" w:rsidR="00744802" w:rsidRDefault="00744802" w:rsidP="004B3CB7">
            <w:pPr>
              <w:rPr>
                <w:rFonts w:asciiTheme="minorHAnsi" w:hAnsiTheme="minorHAnsi" w:cstheme="minorHAnsi"/>
                <w:iCs/>
                <w:sz w:val="22"/>
                <w:szCs w:val="22"/>
              </w:rPr>
            </w:pPr>
            <w:r>
              <w:rPr>
                <w:rFonts w:asciiTheme="minorHAnsi" w:hAnsiTheme="minorHAnsi" w:cstheme="minorHAnsi"/>
                <w:iCs/>
                <w:sz w:val="22"/>
                <w:szCs w:val="22"/>
              </w:rPr>
              <w:t>24023.3</w:t>
            </w:r>
          </w:p>
        </w:tc>
        <w:tc>
          <w:tcPr>
            <w:tcW w:w="8609" w:type="dxa"/>
          </w:tcPr>
          <w:p w14:paraId="1F892D31" w14:textId="77777777" w:rsidR="00744802" w:rsidRDefault="00744802"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Cannop Ponds</w:t>
            </w:r>
          </w:p>
          <w:p w14:paraId="09DFE796" w14:textId="77777777" w:rsidR="00744802" w:rsidRDefault="00744802"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AA8E1EE" w14:textId="535A001F" w:rsidR="00744802" w:rsidRDefault="00744802"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note the recent press release from Forestry England about Cannop Ponds and the further detailed design work which is to be undertaken.</w:t>
            </w:r>
          </w:p>
          <w:p w14:paraId="22DD3AD5" w14:textId="460478D4" w:rsidR="00744802" w:rsidRPr="00744802" w:rsidRDefault="00744802"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381DD73B" w:rsidR="004B3CB7" w:rsidRPr="008804AF" w:rsidRDefault="007D3418" w:rsidP="004B3CB7">
            <w:pPr>
              <w:rPr>
                <w:rFonts w:asciiTheme="minorHAnsi" w:hAnsiTheme="minorHAnsi" w:cstheme="minorHAnsi"/>
                <w:iCs/>
                <w:sz w:val="22"/>
                <w:szCs w:val="22"/>
              </w:rPr>
            </w:pPr>
            <w:r>
              <w:rPr>
                <w:rFonts w:asciiTheme="minorHAnsi" w:hAnsiTheme="minorHAnsi" w:cstheme="minorHAnsi"/>
                <w:iCs/>
                <w:sz w:val="22"/>
                <w:szCs w:val="22"/>
              </w:rPr>
              <w:t>240</w:t>
            </w:r>
            <w:r w:rsidR="004C1950">
              <w:rPr>
                <w:rFonts w:asciiTheme="minorHAnsi" w:hAnsiTheme="minorHAnsi" w:cstheme="minorHAnsi"/>
                <w:iCs/>
                <w:sz w:val="22"/>
                <w:szCs w:val="22"/>
              </w:rPr>
              <w:t>2</w:t>
            </w:r>
            <w:r w:rsidR="008E1D34">
              <w:rPr>
                <w:rFonts w:asciiTheme="minorHAnsi" w:hAnsiTheme="minorHAnsi" w:cstheme="minorHAnsi"/>
                <w:iCs/>
                <w:sz w:val="22"/>
                <w:szCs w:val="22"/>
              </w:rPr>
              <w:t>3.</w:t>
            </w:r>
            <w:r w:rsidR="00744802">
              <w:rPr>
                <w:rFonts w:asciiTheme="minorHAnsi" w:hAnsiTheme="minorHAnsi" w:cstheme="minorHAnsi"/>
                <w:iCs/>
                <w:sz w:val="22"/>
                <w:szCs w:val="22"/>
              </w:rPr>
              <w:t>4</w:t>
            </w:r>
          </w:p>
        </w:tc>
        <w:tc>
          <w:tcPr>
            <w:tcW w:w="8609" w:type="dxa"/>
          </w:tcPr>
          <w:p w14:paraId="7030EF7B"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1A52D5" w:rsidRPr="008E1D34"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A4571" w:rsidRPr="008804AF" w14:paraId="4502F914"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DF802DA" w14:textId="28A6FF47" w:rsidR="005A4571" w:rsidRDefault="005A4571" w:rsidP="004B3CB7">
            <w:pPr>
              <w:rPr>
                <w:rFonts w:asciiTheme="minorHAnsi" w:hAnsiTheme="minorHAnsi" w:cstheme="minorHAnsi"/>
                <w:iCs/>
                <w:sz w:val="22"/>
                <w:szCs w:val="22"/>
              </w:rPr>
            </w:pPr>
            <w:r>
              <w:rPr>
                <w:rFonts w:asciiTheme="minorHAnsi" w:hAnsiTheme="minorHAnsi" w:cstheme="minorHAnsi"/>
                <w:iCs/>
                <w:sz w:val="22"/>
                <w:szCs w:val="22"/>
              </w:rPr>
              <w:t>240</w:t>
            </w:r>
            <w:r w:rsidR="004C1950">
              <w:rPr>
                <w:rFonts w:asciiTheme="minorHAnsi" w:hAnsiTheme="minorHAnsi" w:cstheme="minorHAnsi"/>
                <w:iCs/>
                <w:sz w:val="22"/>
                <w:szCs w:val="22"/>
              </w:rPr>
              <w:t>2</w:t>
            </w:r>
            <w:r>
              <w:rPr>
                <w:rFonts w:asciiTheme="minorHAnsi" w:hAnsiTheme="minorHAnsi" w:cstheme="minorHAnsi"/>
                <w:iCs/>
                <w:sz w:val="22"/>
                <w:szCs w:val="22"/>
              </w:rPr>
              <w:t>3.</w:t>
            </w:r>
            <w:r w:rsidR="00744802">
              <w:rPr>
                <w:rFonts w:asciiTheme="minorHAnsi" w:hAnsiTheme="minorHAnsi" w:cstheme="minorHAnsi"/>
                <w:iCs/>
                <w:sz w:val="22"/>
                <w:szCs w:val="22"/>
              </w:rPr>
              <w:t>5</w:t>
            </w:r>
          </w:p>
        </w:tc>
        <w:tc>
          <w:tcPr>
            <w:tcW w:w="8609" w:type="dxa"/>
          </w:tcPr>
          <w:p w14:paraId="4242BDA0" w14:textId="77777777" w:rsidR="005A4571" w:rsidRDefault="005A457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w:t>
            </w:r>
          </w:p>
          <w:p w14:paraId="3CFF2AF9" w14:textId="77777777" w:rsidR="005A4571" w:rsidRDefault="005A457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5B060A7" w14:textId="77777777" w:rsidR="005A4571" w:rsidRDefault="004C1950" w:rsidP="00AD02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Deputy Clerks report and recommendation on the annual play area inspections.</w:t>
            </w:r>
          </w:p>
          <w:p w14:paraId="042ADC2A" w14:textId="77777777" w:rsidR="004C1950" w:rsidRDefault="004C1950" w:rsidP="00AD02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7722765" w14:textId="77777777" w:rsidR="004C1950" w:rsidRDefault="004C1950" w:rsidP="00AD02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 update on the FODDC Rural England Community Infrastructure Capital Grant scheme and the progress of the Energy Efficiency Improvement project for the West Dean Centre , this will also include the next steps for the project.</w:t>
            </w:r>
          </w:p>
          <w:p w14:paraId="7E92137F" w14:textId="281DC196" w:rsidR="004C1950" w:rsidRPr="005A4571" w:rsidRDefault="004C1950" w:rsidP="00AD02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E1D34"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642CC913" w:rsidR="008E1D34" w:rsidRDefault="007D3418" w:rsidP="004B3CB7">
            <w:pPr>
              <w:rPr>
                <w:rFonts w:asciiTheme="minorHAnsi" w:hAnsiTheme="minorHAnsi" w:cstheme="minorHAnsi"/>
                <w:iCs/>
                <w:sz w:val="22"/>
                <w:szCs w:val="22"/>
              </w:rPr>
            </w:pPr>
            <w:r>
              <w:rPr>
                <w:rFonts w:asciiTheme="minorHAnsi" w:hAnsiTheme="minorHAnsi" w:cstheme="minorHAnsi"/>
                <w:iCs/>
                <w:sz w:val="22"/>
                <w:szCs w:val="22"/>
              </w:rPr>
              <w:t>240</w:t>
            </w:r>
            <w:r w:rsidR="004C1950">
              <w:rPr>
                <w:rFonts w:asciiTheme="minorHAnsi" w:hAnsiTheme="minorHAnsi" w:cstheme="minorHAnsi"/>
                <w:iCs/>
                <w:sz w:val="22"/>
                <w:szCs w:val="22"/>
              </w:rPr>
              <w:t>2</w:t>
            </w:r>
            <w:r w:rsidR="008E1D34">
              <w:rPr>
                <w:rFonts w:asciiTheme="minorHAnsi" w:hAnsiTheme="minorHAnsi" w:cstheme="minorHAnsi"/>
                <w:iCs/>
                <w:sz w:val="22"/>
                <w:szCs w:val="22"/>
              </w:rPr>
              <w:t>3.</w:t>
            </w:r>
            <w:r w:rsidR="00744802">
              <w:rPr>
                <w:rFonts w:asciiTheme="minorHAnsi" w:hAnsiTheme="minorHAnsi" w:cstheme="minorHAnsi"/>
                <w:iCs/>
                <w:sz w:val="22"/>
                <w:szCs w:val="22"/>
              </w:rPr>
              <w:t>6</w:t>
            </w:r>
          </w:p>
        </w:tc>
        <w:tc>
          <w:tcPr>
            <w:tcW w:w="8609" w:type="dxa"/>
          </w:tcPr>
          <w:p w14:paraId="2B9FD5DF"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4B0BC1" w:rsidRPr="008804AF" w:rsidRDefault="004B0BC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B3CB7"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630003B9" w:rsidR="004B3CB7" w:rsidRPr="008804AF" w:rsidRDefault="007D3418" w:rsidP="004B3CB7">
            <w:pPr>
              <w:rPr>
                <w:rFonts w:asciiTheme="minorHAnsi" w:hAnsiTheme="minorHAnsi" w:cstheme="minorHAnsi"/>
                <w:b w:val="0"/>
                <w:bCs w:val="0"/>
                <w:iCs/>
                <w:sz w:val="22"/>
                <w:szCs w:val="22"/>
              </w:rPr>
            </w:pPr>
            <w:r>
              <w:rPr>
                <w:rFonts w:asciiTheme="minorHAnsi" w:hAnsiTheme="minorHAnsi" w:cstheme="minorHAnsi"/>
                <w:iCs/>
                <w:sz w:val="22"/>
                <w:szCs w:val="22"/>
              </w:rPr>
              <w:t>240</w:t>
            </w:r>
            <w:r w:rsidR="004C1950">
              <w:rPr>
                <w:rFonts w:asciiTheme="minorHAnsi" w:hAnsiTheme="minorHAnsi" w:cstheme="minorHAnsi"/>
                <w:iCs/>
                <w:sz w:val="22"/>
                <w:szCs w:val="22"/>
              </w:rPr>
              <w:t>2</w:t>
            </w:r>
            <w:r w:rsidR="004B3CB7"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sidR="00505E76">
              <w:rPr>
                <w:rFonts w:asciiTheme="minorHAnsi" w:hAnsiTheme="minorHAnsi" w:cstheme="minorHAnsi"/>
                <w:b/>
                <w:bCs/>
                <w:iCs/>
                <w:sz w:val="22"/>
                <w:szCs w:val="22"/>
                <w:u w:val="single"/>
              </w:rPr>
              <w:t xml:space="preserve"> </w:t>
            </w:r>
            <w:r w:rsidR="004D0286">
              <w:rPr>
                <w:rFonts w:asciiTheme="minorHAnsi" w:hAnsiTheme="minorHAnsi" w:cstheme="minorHAnsi"/>
                <w:b/>
                <w:bCs/>
                <w:iCs/>
                <w:sz w:val="22"/>
                <w:szCs w:val="22"/>
                <w:u w:val="single"/>
              </w:rPr>
              <w:t>Schedule</w:t>
            </w:r>
            <w:r w:rsidRPr="008804AF">
              <w:rPr>
                <w:rFonts w:asciiTheme="minorHAnsi" w:hAnsiTheme="minorHAnsi" w:cstheme="minorHAnsi"/>
                <w:b/>
                <w:bCs/>
                <w:iCs/>
                <w:sz w:val="22"/>
                <w:szCs w:val="22"/>
                <w:u w:val="single"/>
              </w:rPr>
              <w:t>:</w:t>
            </w:r>
          </w:p>
          <w:p w14:paraId="23BF2357" w14:textId="5F5CD2EC"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B3CB7"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73580AA4" w:rsidR="004B3CB7" w:rsidRPr="008804AF" w:rsidRDefault="00D83D46" w:rsidP="005A4571">
            <w:pPr>
              <w:jc w:val="center"/>
              <w:rPr>
                <w:rFonts w:asciiTheme="minorHAnsi" w:hAnsiTheme="minorHAnsi" w:cstheme="minorHAnsi"/>
                <w:b w:val="0"/>
                <w:bCs w:val="0"/>
                <w:iCs/>
                <w:sz w:val="22"/>
                <w:szCs w:val="22"/>
              </w:rPr>
            </w:pPr>
            <w:r w:rsidRPr="00D83D46">
              <w:rPr>
                <w:rFonts w:asciiTheme="minorHAnsi" w:hAnsiTheme="minorHAnsi" w:cstheme="minorHAnsi"/>
                <w:iCs/>
                <w:noProof/>
                <w:sz w:val="22"/>
                <w:szCs w:val="22"/>
              </w:rPr>
              <w:lastRenderedPageBreak/>
              <w:drawing>
                <wp:inline distT="0" distB="0" distL="0" distR="0" wp14:anchorId="139D32A3" wp14:editId="2087ADB6">
                  <wp:extent cx="6071699" cy="4229100"/>
                  <wp:effectExtent l="0" t="0" r="5715" b="0"/>
                  <wp:docPr id="498075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75103" name=""/>
                          <pic:cNvPicPr/>
                        </pic:nvPicPr>
                        <pic:blipFill>
                          <a:blip r:embed="rId13"/>
                          <a:stretch>
                            <a:fillRect/>
                          </a:stretch>
                        </pic:blipFill>
                        <pic:spPr>
                          <a:xfrm>
                            <a:off x="0" y="0"/>
                            <a:ext cx="6088255" cy="4240632"/>
                          </a:xfrm>
                          <a:prstGeom prst="rect">
                            <a:avLst/>
                          </a:prstGeom>
                        </pic:spPr>
                      </pic:pic>
                    </a:graphicData>
                  </a:graphic>
                </wp:inline>
              </w:drawing>
            </w:r>
          </w:p>
        </w:tc>
      </w:tr>
      <w:tr w:rsidR="004B3CB7"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4B3CB7" w:rsidRPr="008804AF" w:rsidRDefault="004B3CB7" w:rsidP="004B3CB7">
            <w:pPr>
              <w:ind w:left="720" w:hanging="720"/>
              <w:jc w:val="both"/>
              <w:rPr>
                <w:rFonts w:asciiTheme="minorHAnsi" w:hAnsiTheme="minorHAnsi" w:cstheme="minorHAnsi"/>
                <w:b w:val="0"/>
                <w:bCs w:val="0"/>
                <w:sz w:val="22"/>
                <w:szCs w:val="22"/>
              </w:rPr>
            </w:pPr>
          </w:p>
          <w:p w14:paraId="6FA0E5B1" w14:textId="0B2348F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sidR="002712C1">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1782696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sidR="001B6D19">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4B3CB7" w:rsidRPr="008804AF" w:rsidRDefault="004B3CB7" w:rsidP="004B3CB7">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4B3CB7" w:rsidRPr="008804AF" w:rsidRDefault="004B3CB7" w:rsidP="004B3CB7">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C624E4">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7631" w14:textId="77777777" w:rsidR="00C624E4" w:rsidRDefault="00C624E4" w:rsidP="00A76BB3">
      <w:r>
        <w:separator/>
      </w:r>
    </w:p>
  </w:endnote>
  <w:endnote w:type="continuationSeparator" w:id="0">
    <w:p w14:paraId="69362B21" w14:textId="77777777" w:rsidR="00C624E4" w:rsidRDefault="00C624E4"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0E560891"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C83D85">
      <w:rPr>
        <w:noProof/>
        <w:sz w:val="20"/>
        <w:szCs w:val="20"/>
      </w:rPr>
      <w:t>26 February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9CA46" w14:textId="77777777" w:rsidR="00C624E4" w:rsidRDefault="00C624E4" w:rsidP="00A76BB3">
      <w:r>
        <w:separator/>
      </w:r>
    </w:p>
  </w:footnote>
  <w:footnote w:type="continuationSeparator" w:id="0">
    <w:p w14:paraId="0A6C5EFC" w14:textId="77777777" w:rsidR="00C624E4" w:rsidRDefault="00C624E4"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5"/>
  </w:num>
  <w:num w:numId="3" w16cid:durableId="1473018504">
    <w:abstractNumId w:val="14"/>
  </w:num>
  <w:num w:numId="4" w16cid:durableId="73747330">
    <w:abstractNumId w:val="24"/>
  </w:num>
  <w:num w:numId="5" w16cid:durableId="124155499">
    <w:abstractNumId w:val="7"/>
  </w:num>
  <w:num w:numId="6" w16cid:durableId="1611279189">
    <w:abstractNumId w:val="21"/>
  </w:num>
  <w:num w:numId="7" w16cid:durableId="267859756">
    <w:abstractNumId w:val="15"/>
  </w:num>
  <w:num w:numId="8" w16cid:durableId="667904377">
    <w:abstractNumId w:val="4"/>
  </w:num>
  <w:num w:numId="9" w16cid:durableId="2102335927">
    <w:abstractNumId w:val="8"/>
  </w:num>
  <w:num w:numId="10" w16cid:durableId="237596976">
    <w:abstractNumId w:val="5"/>
  </w:num>
  <w:num w:numId="11" w16cid:durableId="534851886">
    <w:abstractNumId w:val="23"/>
  </w:num>
  <w:num w:numId="12" w16cid:durableId="326637422">
    <w:abstractNumId w:val="3"/>
  </w:num>
  <w:num w:numId="13" w16cid:durableId="446198235">
    <w:abstractNumId w:val="10"/>
  </w:num>
  <w:num w:numId="14" w16cid:durableId="2051882350">
    <w:abstractNumId w:val="18"/>
  </w:num>
  <w:num w:numId="15" w16cid:durableId="876892285">
    <w:abstractNumId w:val="1"/>
  </w:num>
  <w:num w:numId="16" w16cid:durableId="45615655">
    <w:abstractNumId w:val="6"/>
  </w:num>
  <w:num w:numId="17" w16cid:durableId="179514682">
    <w:abstractNumId w:val="9"/>
  </w:num>
  <w:num w:numId="18" w16cid:durableId="1865552438">
    <w:abstractNumId w:val="17"/>
  </w:num>
  <w:num w:numId="19" w16cid:durableId="5252167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3"/>
  </w:num>
  <w:num w:numId="21" w16cid:durableId="124008117">
    <w:abstractNumId w:val="27"/>
  </w:num>
  <w:num w:numId="22" w16cid:durableId="1793286121">
    <w:abstractNumId w:val="11"/>
  </w:num>
  <w:num w:numId="23" w16cid:durableId="1470174849">
    <w:abstractNumId w:val="2"/>
  </w:num>
  <w:num w:numId="24" w16cid:durableId="1821922046">
    <w:abstractNumId w:val="12"/>
  </w:num>
  <w:num w:numId="25" w16cid:durableId="800535090">
    <w:abstractNumId w:val="19"/>
  </w:num>
  <w:num w:numId="26" w16cid:durableId="1821190235">
    <w:abstractNumId w:val="22"/>
  </w:num>
  <w:num w:numId="27" w16cid:durableId="588199998">
    <w:abstractNumId w:val="16"/>
  </w:num>
  <w:num w:numId="28" w16cid:durableId="1532263078">
    <w:abstractNumId w:val="28"/>
  </w:num>
  <w:num w:numId="29" w16cid:durableId="18761190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4190"/>
    <w:rsid w:val="0001130C"/>
    <w:rsid w:val="00013D01"/>
    <w:rsid w:val="0001510F"/>
    <w:rsid w:val="000155E9"/>
    <w:rsid w:val="000319DB"/>
    <w:rsid w:val="0003264F"/>
    <w:rsid w:val="000418ED"/>
    <w:rsid w:val="000433B3"/>
    <w:rsid w:val="00047736"/>
    <w:rsid w:val="00060CAC"/>
    <w:rsid w:val="000662A3"/>
    <w:rsid w:val="00091A9D"/>
    <w:rsid w:val="000935B1"/>
    <w:rsid w:val="000A1CF8"/>
    <w:rsid w:val="000B222E"/>
    <w:rsid w:val="000B3FF9"/>
    <w:rsid w:val="000B4945"/>
    <w:rsid w:val="000C6AE1"/>
    <w:rsid w:val="000D118D"/>
    <w:rsid w:val="000E04FB"/>
    <w:rsid w:val="000E0C62"/>
    <w:rsid w:val="00103A7A"/>
    <w:rsid w:val="00103FF1"/>
    <w:rsid w:val="00105120"/>
    <w:rsid w:val="00106622"/>
    <w:rsid w:val="00112336"/>
    <w:rsid w:val="00114EC4"/>
    <w:rsid w:val="0012281E"/>
    <w:rsid w:val="00127D48"/>
    <w:rsid w:val="00143170"/>
    <w:rsid w:val="001455A3"/>
    <w:rsid w:val="00146267"/>
    <w:rsid w:val="00150133"/>
    <w:rsid w:val="0015500A"/>
    <w:rsid w:val="001552F2"/>
    <w:rsid w:val="001558EA"/>
    <w:rsid w:val="00156CA4"/>
    <w:rsid w:val="001654BF"/>
    <w:rsid w:val="001744E9"/>
    <w:rsid w:val="001842DD"/>
    <w:rsid w:val="001858BE"/>
    <w:rsid w:val="00192D1C"/>
    <w:rsid w:val="0019486A"/>
    <w:rsid w:val="00197F59"/>
    <w:rsid w:val="001A52D5"/>
    <w:rsid w:val="001A5534"/>
    <w:rsid w:val="001A7C0B"/>
    <w:rsid w:val="001B6D19"/>
    <w:rsid w:val="001B7426"/>
    <w:rsid w:val="001C0175"/>
    <w:rsid w:val="001C400A"/>
    <w:rsid w:val="001D0D8F"/>
    <w:rsid w:val="001D1AEE"/>
    <w:rsid w:val="001E4A0C"/>
    <w:rsid w:val="001F14C7"/>
    <w:rsid w:val="001F14D7"/>
    <w:rsid w:val="001F3F23"/>
    <w:rsid w:val="0021247B"/>
    <w:rsid w:val="0021261A"/>
    <w:rsid w:val="002137A3"/>
    <w:rsid w:val="00215E13"/>
    <w:rsid w:val="00216A2E"/>
    <w:rsid w:val="002304D7"/>
    <w:rsid w:val="002317C5"/>
    <w:rsid w:val="00232EA5"/>
    <w:rsid w:val="002407FA"/>
    <w:rsid w:val="00240E05"/>
    <w:rsid w:val="00242928"/>
    <w:rsid w:val="002449A9"/>
    <w:rsid w:val="00246588"/>
    <w:rsid w:val="00247DDE"/>
    <w:rsid w:val="0025663F"/>
    <w:rsid w:val="002712C1"/>
    <w:rsid w:val="00271396"/>
    <w:rsid w:val="00271602"/>
    <w:rsid w:val="00271972"/>
    <w:rsid w:val="002745AC"/>
    <w:rsid w:val="002751CB"/>
    <w:rsid w:val="00280457"/>
    <w:rsid w:val="00283058"/>
    <w:rsid w:val="00293B38"/>
    <w:rsid w:val="00296E29"/>
    <w:rsid w:val="002A04CE"/>
    <w:rsid w:val="002B23CA"/>
    <w:rsid w:val="002B5E66"/>
    <w:rsid w:val="002C0944"/>
    <w:rsid w:val="002C17E0"/>
    <w:rsid w:val="002C418E"/>
    <w:rsid w:val="002D1802"/>
    <w:rsid w:val="002E16FB"/>
    <w:rsid w:val="002E39A5"/>
    <w:rsid w:val="002E4F0C"/>
    <w:rsid w:val="002E66D4"/>
    <w:rsid w:val="002F06FD"/>
    <w:rsid w:val="002F6949"/>
    <w:rsid w:val="00300363"/>
    <w:rsid w:val="00300DE3"/>
    <w:rsid w:val="00304393"/>
    <w:rsid w:val="003067F4"/>
    <w:rsid w:val="00310424"/>
    <w:rsid w:val="00313734"/>
    <w:rsid w:val="003313BE"/>
    <w:rsid w:val="0033335A"/>
    <w:rsid w:val="0033503E"/>
    <w:rsid w:val="003535B3"/>
    <w:rsid w:val="00355534"/>
    <w:rsid w:val="00361653"/>
    <w:rsid w:val="003636E4"/>
    <w:rsid w:val="00383EB3"/>
    <w:rsid w:val="00394372"/>
    <w:rsid w:val="003A6230"/>
    <w:rsid w:val="003B02A3"/>
    <w:rsid w:val="003B0F39"/>
    <w:rsid w:val="003B146D"/>
    <w:rsid w:val="003B18DE"/>
    <w:rsid w:val="003B3C78"/>
    <w:rsid w:val="003E7A41"/>
    <w:rsid w:val="003E7DA0"/>
    <w:rsid w:val="0040681C"/>
    <w:rsid w:val="00411438"/>
    <w:rsid w:val="00411A29"/>
    <w:rsid w:val="00415178"/>
    <w:rsid w:val="00420886"/>
    <w:rsid w:val="004219C0"/>
    <w:rsid w:val="0042402B"/>
    <w:rsid w:val="00427039"/>
    <w:rsid w:val="004302BE"/>
    <w:rsid w:val="004310ED"/>
    <w:rsid w:val="00435BF0"/>
    <w:rsid w:val="004415CF"/>
    <w:rsid w:val="00444C2B"/>
    <w:rsid w:val="00447C3C"/>
    <w:rsid w:val="00454D4C"/>
    <w:rsid w:val="00460468"/>
    <w:rsid w:val="00460794"/>
    <w:rsid w:val="0046269B"/>
    <w:rsid w:val="0046453E"/>
    <w:rsid w:val="00467DE1"/>
    <w:rsid w:val="00473D0A"/>
    <w:rsid w:val="0047660F"/>
    <w:rsid w:val="00493593"/>
    <w:rsid w:val="004A4DA0"/>
    <w:rsid w:val="004A59E1"/>
    <w:rsid w:val="004A632D"/>
    <w:rsid w:val="004B0BC1"/>
    <w:rsid w:val="004B2F50"/>
    <w:rsid w:val="004B3CB7"/>
    <w:rsid w:val="004B413B"/>
    <w:rsid w:val="004C0090"/>
    <w:rsid w:val="004C1950"/>
    <w:rsid w:val="004C4974"/>
    <w:rsid w:val="004D0286"/>
    <w:rsid w:val="004E46E5"/>
    <w:rsid w:val="005028A2"/>
    <w:rsid w:val="00502D25"/>
    <w:rsid w:val="00505E76"/>
    <w:rsid w:val="005115EE"/>
    <w:rsid w:val="005146CE"/>
    <w:rsid w:val="005153B7"/>
    <w:rsid w:val="00515CF4"/>
    <w:rsid w:val="00532315"/>
    <w:rsid w:val="0053715E"/>
    <w:rsid w:val="0054102E"/>
    <w:rsid w:val="00542A1E"/>
    <w:rsid w:val="00543A29"/>
    <w:rsid w:val="005462A4"/>
    <w:rsid w:val="00551DA2"/>
    <w:rsid w:val="005561FC"/>
    <w:rsid w:val="00557B9F"/>
    <w:rsid w:val="00567457"/>
    <w:rsid w:val="00572F19"/>
    <w:rsid w:val="00574027"/>
    <w:rsid w:val="005742CA"/>
    <w:rsid w:val="00586AD4"/>
    <w:rsid w:val="005976CD"/>
    <w:rsid w:val="005A4571"/>
    <w:rsid w:val="005A6BA4"/>
    <w:rsid w:val="005B43CE"/>
    <w:rsid w:val="005B56A3"/>
    <w:rsid w:val="005D2204"/>
    <w:rsid w:val="005E6425"/>
    <w:rsid w:val="005E7287"/>
    <w:rsid w:val="005F643B"/>
    <w:rsid w:val="006073C3"/>
    <w:rsid w:val="00614190"/>
    <w:rsid w:val="00614966"/>
    <w:rsid w:val="00625107"/>
    <w:rsid w:val="00626616"/>
    <w:rsid w:val="00626F3F"/>
    <w:rsid w:val="0063752E"/>
    <w:rsid w:val="006414D5"/>
    <w:rsid w:val="00643B30"/>
    <w:rsid w:val="00643CE2"/>
    <w:rsid w:val="006440C9"/>
    <w:rsid w:val="006442F0"/>
    <w:rsid w:val="006445B3"/>
    <w:rsid w:val="00666BEC"/>
    <w:rsid w:val="006741FE"/>
    <w:rsid w:val="00674DE4"/>
    <w:rsid w:val="00675AA7"/>
    <w:rsid w:val="006809E2"/>
    <w:rsid w:val="006836A1"/>
    <w:rsid w:val="00683946"/>
    <w:rsid w:val="00684479"/>
    <w:rsid w:val="0068680E"/>
    <w:rsid w:val="00697E27"/>
    <w:rsid w:val="006A0DD2"/>
    <w:rsid w:val="006A6AC6"/>
    <w:rsid w:val="006A7220"/>
    <w:rsid w:val="006B01D7"/>
    <w:rsid w:val="006B2149"/>
    <w:rsid w:val="006C2846"/>
    <w:rsid w:val="006C2CAD"/>
    <w:rsid w:val="006C4888"/>
    <w:rsid w:val="006E01C8"/>
    <w:rsid w:val="006E435E"/>
    <w:rsid w:val="006E4619"/>
    <w:rsid w:val="006E712A"/>
    <w:rsid w:val="006F2BAB"/>
    <w:rsid w:val="007035D4"/>
    <w:rsid w:val="007059C0"/>
    <w:rsid w:val="00711027"/>
    <w:rsid w:val="00715B3D"/>
    <w:rsid w:val="007166EB"/>
    <w:rsid w:val="00720D1D"/>
    <w:rsid w:val="00723481"/>
    <w:rsid w:val="00732193"/>
    <w:rsid w:val="00734335"/>
    <w:rsid w:val="0073446B"/>
    <w:rsid w:val="00741B44"/>
    <w:rsid w:val="00744802"/>
    <w:rsid w:val="00746BD9"/>
    <w:rsid w:val="00754D79"/>
    <w:rsid w:val="00763FCB"/>
    <w:rsid w:val="007649DF"/>
    <w:rsid w:val="00766C07"/>
    <w:rsid w:val="007677D9"/>
    <w:rsid w:val="00767CA0"/>
    <w:rsid w:val="0077074F"/>
    <w:rsid w:val="00770752"/>
    <w:rsid w:val="00777977"/>
    <w:rsid w:val="007842F1"/>
    <w:rsid w:val="00784C4C"/>
    <w:rsid w:val="00785F1F"/>
    <w:rsid w:val="007924D6"/>
    <w:rsid w:val="00794E42"/>
    <w:rsid w:val="007970E2"/>
    <w:rsid w:val="007A78C4"/>
    <w:rsid w:val="007B0E6B"/>
    <w:rsid w:val="007B1392"/>
    <w:rsid w:val="007B17B9"/>
    <w:rsid w:val="007B5C7C"/>
    <w:rsid w:val="007C1A22"/>
    <w:rsid w:val="007C3DAF"/>
    <w:rsid w:val="007C3EA3"/>
    <w:rsid w:val="007D2C70"/>
    <w:rsid w:val="007D2DAB"/>
    <w:rsid w:val="007D3418"/>
    <w:rsid w:val="007D3C37"/>
    <w:rsid w:val="007D73FA"/>
    <w:rsid w:val="007F1555"/>
    <w:rsid w:val="007F1E74"/>
    <w:rsid w:val="0080013E"/>
    <w:rsid w:val="00801539"/>
    <w:rsid w:val="00807622"/>
    <w:rsid w:val="00810CB3"/>
    <w:rsid w:val="008150A3"/>
    <w:rsid w:val="0082205D"/>
    <w:rsid w:val="0082279E"/>
    <w:rsid w:val="00824044"/>
    <w:rsid w:val="008361F6"/>
    <w:rsid w:val="008375FD"/>
    <w:rsid w:val="00857C94"/>
    <w:rsid w:val="008602A8"/>
    <w:rsid w:val="00860E77"/>
    <w:rsid w:val="008656F6"/>
    <w:rsid w:val="008712B2"/>
    <w:rsid w:val="00873BD6"/>
    <w:rsid w:val="00875628"/>
    <w:rsid w:val="008804AF"/>
    <w:rsid w:val="00881096"/>
    <w:rsid w:val="0088693A"/>
    <w:rsid w:val="008874C0"/>
    <w:rsid w:val="00893BAD"/>
    <w:rsid w:val="00893CF8"/>
    <w:rsid w:val="00895321"/>
    <w:rsid w:val="00896438"/>
    <w:rsid w:val="008A285F"/>
    <w:rsid w:val="008A4A4A"/>
    <w:rsid w:val="008B17C5"/>
    <w:rsid w:val="008B2A85"/>
    <w:rsid w:val="008B3615"/>
    <w:rsid w:val="008B752A"/>
    <w:rsid w:val="008C6D3C"/>
    <w:rsid w:val="008D0D63"/>
    <w:rsid w:val="008D0E44"/>
    <w:rsid w:val="008D542E"/>
    <w:rsid w:val="008D7C64"/>
    <w:rsid w:val="008E1D34"/>
    <w:rsid w:val="008E7039"/>
    <w:rsid w:val="008F73F3"/>
    <w:rsid w:val="00905519"/>
    <w:rsid w:val="00905BC1"/>
    <w:rsid w:val="00912F2E"/>
    <w:rsid w:val="00920576"/>
    <w:rsid w:val="00924A02"/>
    <w:rsid w:val="00930D73"/>
    <w:rsid w:val="00935501"/>
    <w:rsid w:val="00945F04"/>
    <w:rsid w:val="009463E6"/>
    <w:rsid w:val="00947339"/>
    <w:rsid w:val="00974CEB"/>
    <w:rsid w:val="00977D8B"/>
    <w:rsid w:val="00983037"/>
    <w:rsid w:val="00983D81"/>
    <w:rsid w:val="00984E07"/>
    <w:rsid w:val="00986197"/>
    <w:rsid w:val="009944F4"/>
    <w:rsid w:val="009A26EF"/>
    <w:rsid w:val="009A2EDE"/>
    <w:rsid w:val="009A3547"/>
    <w:rsid w:val="009A4661"/>
    <w:rsid w:val="009A58F7"/>
    <w:rsid w:val="009B290B"/>
    <w:rsid w:val="009D2D18"/>
    <w:rsid w:val="009E2656"/>
    <w:rsid w:val="009F1365"/>
    <w:rsid w:val="00A03D0D"/>
    <w:rsid w:val="00A07E43"/>
    <w:rsid w:val="00A07F11"/>
    <w:rsid w:val="00A13188"/>
    <w:rsid w:val="00A176CF"/>
    <w:rsid w:val="00A2729B"/>
    <w:rsid w:val="00A303F7"/>
    <w:rsid w:val="00A3469B"/>
    <w:rsid w:val="00A44911"/>
    <w:rsid w:val="00A5286F"/>
    <w:rsid w:val="00A53F38"/>
    <w:rsid w:val="00A64544"/>
    <w:rsid w:val="00A71725"/>
    <w:rsid w:val="00A7348D"/>
    <w:rsid w:val="00A73D3D"/>
    <w:rsid w:val="00A76BB3"/>
    <w:rsid w:val="00A77663"/>
    <w:rsid w:val="00A806F2"/>
    <w:rsid w:val="00A8349E"/>
    <w:rsid w:val="00A944AE"/>
    <w:rsid w:val="00AB60E4"/>
    <w:rsid w:val="00AB6C25"/>
    <w:rsid w:val="00AD02B9"/>
    <w:rsid w:val="00AD3E1C"/>
    <w:rsid w:val="00AD3FA3"/>
    <w:rsid w:val="00AD73A2"/>
    <w:rsid w:val="00AE7F7B"/>
    <w:rsid w:val="00AE7F87"/>
    <w:rsid w:val="00B05546"/>
    <w:rsid w:val="00B121CE"/>
    <w:rsid w:val="00B36124"/>
    <w:rsid w:val="00B405C2"/>
    <w:rsid w:val="00B44956"/>
    <w:rsid w:val="00B520BB"/>
    <w:rsid w:val="00B52C9D"/>
    <w:rsid w:val="00B551A9"/>
    <w:rsid w:val="00B61D77"/>
    <w:rsid w:val="00B63B17"/>
    <w:rsid w:val="00B6522A"/>
    <w:rsid w:val="00B7119A"/>
    <w:rsid w:val="00B71920"/>
    <w:rsid w:val="00B826FB"/>
    <w:rsid w:val="00BA6AC4"/>
    <w:rsid w:val="00BB0422"/>
    <w:rsid w:val="00BB292A"/>
    <w:rsid w:val="00BB5BBD"/>
    <w:rsid w:val="00BB7A00"/>
    <w:rsid w:val="00BC00DF"/>
    <w:rsid w:val="00BC1064"/>
    <w:rsid w:val="00BC78C8"/>
    <w:rsid w:val="00BD05BA"/>
    <w:rsid w:val="00BD3746"/>
    <w:rsid w:val="00BD696E"/>
    <w:rsid w:val="00BE1507"/>
    <w:rsid w:val="00BE5948"/>
    <w:rsid w:val="00BE5CDE"/>
    <w:rsid w:val="00BE7A6C"/>
    <w:rsid w:val="00BE7EFB"/>
    <w:rsid w:val="00BF045C"/>
    <w:rsid w:val="00BF555D"/>
    <w:rsid w:val="00BF5F29"/>
    <w:rsid w:val="00C008B6"/>
    <w:rsid w:val="00C025B5"/>
    <w:rsid w:val="00C137C7"/>
    <w:rsid w:val="00C13A65"/>
    <w:rsid w:val="00C27662"/>
    <w:rsid w:val="00C32DFE"/>
    <w:rsid w:val="00C36389"/>
    <w:rsid w:val="00C4586E"/>
    <w:rsid w:val="00C4617A"/>
    <w:rsid w:val="00C5280B"/>
    <w:rsid w:val="00C538D2"/>
    <w:rsid w:val="00C61229"/>
    <w:rsid w:val="00C624E4"/>
    <w:rsid w:val="00C738D7"/>
    <w:rsid w:val="00C743B5"/>
    <w:rsid w:val="00C748BA"/>
    <w:rsid w:val="00C75AA3"/>
    <w:rsid w:val="00C82D55"/>
    <w:rsid w:val="00C83D85"/>
    <w:rsid w:val="00C8616C"/>
    <w:rsid w:val="00C91E22"/>
    <w:rsid w:val="00C940C3"/>
    <w:rsid w:val="00C95103"/>
    <w:rsid w:val="00C963FB"/>
    <w:rsid w:val="00CB112E"/>
    <w:rsid w:val="00CC2FF8"/>
    <w:rsid w:val="00CC5099"/>
    <w:rsid w:val="00CC64B3"/>
    <w:rsid w:val="00CE1525"/>
    <w:rsid w:val="00CE3F41"/>
    <w:rsid w:val="00CE6406"/>
    <w:rsid w:val="00CE6BA3"/>
    <w:rsid w:val="00CE7677"/>
    <w:rsid w:val="00CF3846"/>
    <w:rsid w:val="00CF508C"/>
    <w:rsid w:val="00CF68E4"/>
    <w:rsid w:val="00D10EA4"/>
    <w:rsid w:val="00D12AC8"/>
    <w:rsid w:val="00D17B39"/>
    <w:rsid w:val="00D2599F"/>
    <w:rsid w:val="00D30A31"/>
    <w:rsid w:val="00D31AE9"/>
    <w:rsid w:val="00D35875"/>
    <w:rsid w:val="00D41706"/>
    <w:rsid w:val="00D50F38"/>
    <w:rsid w:val="00D52753"/>
    <w:rsid w:val="00D62878"/>
    <w:rsid w:val="00D63C18"/>
    <w:rsid w:val="00D64E54"/>
    <w:rsid w:val="00D73F4B"/>
    <w:rsid w:val="00D74FAC"/>
    <w:rsid w:val="00D77223"/>
    <w:rsid w:val="00D83D46"/>
    <w:rsid w:val="00D861FC"/>
    <w:rsid w:val="00DA62F3"/>
    <w:rsid w:val="00DA6513"/>
    <w:rsid w:val="00DB04B7"/>
    <w:rsid w:val="00DB266F"/>
    <w:rsid w:val="00DB26F8"/>
    <w:rsid w:val="00DB5383"/>
    <w:rsid w:val="00DB7989"/>
    <w:rsid w:val="00DC06F3"/>
    <w:rsid w:val="00DC49A1"/>
    <w:rsid w:val="00DD174C"/>
    <w:rsid w:val="00DD1B26"/>
    <w:rsid w:val="00DD4AA8"/>
    <w:rsid w:val="00E02975"/>
    <w:rsid w:val="00E02B71"/>
    <w:rsid w:val="00E04FE8"/>
    <w:rsid w:val="00E110AF"/>
    <w:rsid w:val="00E1249D"/>
    <w:rsid w:val="00E13DCD"/>
    <w:rsid w:val="00E173E2"/>
    <w:rsid w:val="00E241FD"/>
    <w:rsid w:val="00E255D2"/>
    <w:rsid w:val="00E26110"/>
    <w:rsid w:val="00E27360"/>
    <w:rsid w:val="00E306A2"/>
    <w:rsid w:val="00E3592F"/>
    <w:rsid w:val="00E6298B"/>
    <w:rsid w:val="00E741C8"/>
    <w:rsid w:val="00E760CE"/>
    <w:rsid w:val="00E766A7"/>
    <w:rsid w:val="00E8640F"/>
    <w:rsid w:val="00EA0368"/>
    <w:rsid w:val="00EB2BE2"/>
    <w:rsid w:val="00EC4841"/>
    <w:rsid w:val="00EC73DC"/>
    <w:rsid w:val="00ED3AFB"/>
    <w:rsid w:val="00EE6A60"/>
    <w:rsid w:val="00EF1F4B"/>
    <w:rsid w:val="00EF58E4"/>
    <w:rsid w:val="00F01E51"/>
    <w:rsid w:val="00F02499"/>
    <w:rsid w:val="00F0340D"/>
    <w:rsid w:val="00F0759B"/>
    <w:rsid w:val="00F11EE0"/>
    <w:rsid w:val="00F12F84"/>
    <w:rsid w:val="00F16069"/>
    <w:rsid w:val="00F37F00"/>
    <w:rsid w:val="00F37FE0"/>
    <w:rsid w:val="00F412DC"/>
    <w:rsid w:val="00F469F7"/>
    <w:rsid w:val="00F535DA"/>
    <w:rsid w:val="00F579D2"/>
    <w:rsid w:val="00F63407"/>
    <w:rsid w:val="00F750B7"/>
    <w:rsid w:val="00F847C3"/>
    <w:rsid w:val="00F90A16"/>
    <w:rsid w:val="00F920FE"/>
    <w:rsid w:val="00F95AC3"/>
    <w:rsid w:val="00FA65FF"/>
    <w:rsid w:val="00FC176F"/>
    <w:rsid w:val="00FC67E9"/>
    <w:rsid w:val="00FD0E6F"/>
    <w:rsid w:val="00FD19F9"/>
    <w:rsid w:val="00FD3854"/>
    <w:rsid w:val="00FD5645"/>
    <w:rsid w:val="00FD588F"/>
    <w:rsid w:val="00FE09BC"/>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96</TotalTime>
  <Pages>1</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Kim Carpenter</cp:lastModifiedBy>
  <cp:revision>13</cp:revision>
  <cp:lastPrinted>2023-11-21T15:54:00Z</cp:lastPrinted>
  <dcterms:created xsi:type="dcterms:W3CDTF">2024-02-20T14:26:00Z</dcterms:created>
  <dcterms:modified xsi:type="dcterms:W3CDTF">2024-02-26T12:35:00Z</dcterms:modified>
</cp:coreProperties>
</file>