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1B674" w14:textId="46B27D59" w:rsidR="008A285F" w:rsidRPr="00503E06" w:rsidRDefault="008A285F" w:rsidP="008A285F">
      <w:pPr>
        <w:rPr>
          <w:rFonts w:asciiTheme="minorHAnsi" w:hAnsiTheme="minorHAnsi" w:cstheme="minorHAnsi"/>
        </w:rPr>
      </w:pPr>
      <w:r w:rsidRPr="00503E06">
        <w:rPr>
          <w:rFonts w:asciiTheme="minorHAnsi" w:hAnsiTheme="minorHAnsi" w:cstheme="minorHAnsi"/>
        </w:rPr>
        <w:t xml:space="preserve">To Members </w:t>
      </w:r>
      <w:r w:rsidR="00C76470">
        <w:rPr>
          <w:rFonts w:asciiTheme="minorHAnsi" w:hAnsiTheme="minorHAnsi" w:cstheme="minorHAnsi"/>
        </w:rPr>
        <w:t>of Governance &amp; Scrutiny Committee</w:t>
      </w:r>
    </w:p>
    <w:p w14:paraId="1E7B53D6" w14:textId="3A073174" w:rsidR="008A285F" w:rsidRPr="00503E06" w:rsidRDefault="008A285F" w:rsidP="008A285F">
      <w:pPr>
        <w:rPr>
          <w:rFonts w:asciiTheme="minorHAnsi" w:hAnsiTheme="minorHAnsi" w:cstheme="minorHAnsi"/>
        </w:rPr>
      </w:pPr>
      <w:r w:rsidRPr="00503E06">
        <w:rPr>
          <w:rFonts w:asciiTheme="minorHAnsi" w:hAnsiTheme="minorHAnsi" w:cstheme="minorHAnsi"/>
        </w:rPr>
        <w:t>Dear Councillor</w:t>
      </w:r>
      <w:r w:rsidR="007F3C52">
        <w:rPr>
          <w:rFonts w:asciiTheme="minorHAnsi" w:hAnsiTheme="minorHAnsi" w:cstheme="minorHAnsi"/>
        </w:rPr>
        <w:t xml:space="preserve"> and Committee Member</w:t>
      </w:r>
    </w:p>
    <w:p w14:paraId="7C4C0C82" w14:textId="77777777" w:rsidR="008A285F" w:rsidRPr="00503E06" w:rsidRDefault="008A285F" w:rsidP="008A285F">
      <w:pPr>
        <w:rPr>
          <w:rFonts w:asciiTheme="minorHAnsi" w:hAnsiTheme="minorHAnsi" w:cstheme="minorHAnsi"/>
        </w:rPr>
      </w:pPr>
    </w:p>
    <w:p w14:paraId="236E5676" w14:textId="0079E2F6" w:rsidR="00B56C13" w:rsidRPr="00055271" w:rsidRDefault="008A285F" w:rsidP="00542A1E">
      <w:pPr>
        <w:jc w:val="both"/>
        <w:rPr>
          <w:rFonts w:asciiTheme="minorHAnsi" w:hAnsiTheme="minorHAnsi" w:cstheme="minorHAnsi"/>
        </w:rPr>
      </w:pPr>
      <w:r w:rsidRPr="00503E06">
        <w:rPr>
          <w:rFonts w:asciiTheme="minorHAnsi" w:hAnsiTheme="minorHAnsi" w:cstheme="minorHAnsi"/>
        </w:rPr>
        <w:t xml:space="preserve">I summon all members to attend </w:t>
      </w:r>
      <w:r>
        <w:rPr>
          <w:rFonts w:asciiTheme="minorHAnsi" w:hAnsiTheme="minorHAnsi" w:cstheme="minorHAnsi"/>
        </w:rPr>
        <w:t xml:space="preserve">a meeting </w:t>
      </w:r>
      <w:r w:rsidR="00C76470">
        <w:rPr>
          <w:rFonts w:asciiTheme="minorHAnsi" w:hAnsiTheme="minorHAnsi" w:cstheme="minorHAnsi"/>
        </w:rPr>
        <w:t>of the Governance &amp; Scrutiny</w:t>
      </w:r>
      <w:r w:rsidR="00B56C13">
        <w:rPr>
          <w:rFonts w:asciiTheme="minorHAnsi" w:hAnsiTheme="minorHAnsi" w:cstheme="minorHAnsi"/>
        </w:rPr>
        <w:t xml:space="preserve"> Committee to be</w:t>
      </w:r>
      <w:r w:rsidRPr="00503E06">
        <w:rPr>
          <w:rFonts w:asciiTheme="minorHAnsi" w:hAnsiTheme="minorHAnsi" w:cstheme="minorHAnsi"/>
        </w:rPr>
        <w:t xml:space="preserve"> held on </w:t>
      </w:r>
      <w:r w:rsidR="0067765D">
        <w:rPr>
          <w:rFonts w:asciiTheme="minorHAnsi" w:hAnsiTheme="minorHAnsi" w:cstheme="minorHAnsi"/>
        </w:rPr>
        <w:t xml:space="preserve">Tuesday </w:t>
      </w:r>
      <w:r w:rsidR="002B60EE">
        <w:rPr>
          <w:rFonts w:asciiTheme="minorHAnsi" w:hAnsiTheme="minorHAnsi" w:cstheme="minorHAnsi"/>
        </w:rPr>
        <w:t>16</w:t>
      </w:r>
      <w:r w:rsidR="002B60EE" w:rsidRPr="002B60EE">
        <w:rPr>
          <w:rFonts w:asciiTheme="minorHAnsi" w:hAnsiTheme="minorHAnsi" w:cstheme="minorHAnsi"/>
          <w:vertAlign w:val="superscript"/>
        </w:rPr>
        <w:t>th</w:t>
      </w:r>
      <w:r w:rsidR="002B60EE">
        <w:rPr>
          <w:rFonts w:asciiTheme="minorHAnsi" w:hAnsiTheme="minorHAnsi" w:cstheme="minorHAnsi"/>
        </w:rPr>
        <w:t xml:space="preserve"> January 2024</w:t>
      </w:r>
      <w:r w:rsidR="00C22E40">
        <w:rPr>
          <w:rFonts w:asciiTheme="minorHAnsi" w:hAnsiTheme="minorHAnsi" w:cstheme="minorHAnsi"/>
        </w:rPr>
        <w:t xml:space="preserve"> at 11am in the</w:t>
      </w:r>
      <w:r w:rsidR="00745CD0">
        <w:rPr>
          <w:rFonts w:asciiTheme="minorHAnsi" w:hAnsiTheme="minorHAnsi" w:cstheme="minorHAnsi"/>
        </w:rPr>
        <w:t xml:space="preserve"> </w:t>
      </w:r>
      <w:r w:rsidR="00C76470">
        <w:rPr>
          <w:rFonts w:asciiTheme="minorHAnsi" w:hAnsiTheme="minorHAnsi" w:cstheme="minorHAnsi"/>
        </w:rPr>
        <w:t>West Dean Centre</w:t>
      </w:r>
    </w:p>
    <w:p w14:paraId="2420A4A8" w14:textId="17AD7FE2" w:rsidR="008A285F" w:rsidRDefault="008A285F" w:rsidP="008A285F">
      <w:pPr>
        <w:rPr>
          <w:rFonts w:asciiTheme="minorHAnsi" w:hAnsiTheme="minorHAnsi" w:cstheme="minorHAnsi"/>
        </w:rPr>
      </w:pPr>
      <w:r w:rsidRPr="00503E06">
        <w:rPr>
          <w:rFonts w:asciiTheme="minorHAnsi" w:hAnsiTheme="minorHAnsi" w:cstheme="minorHAnsi"/>
        </w:rPr>
        <w:t>Yours sincerely</w:t>
      </w:r>
    </w:p>
    <w:p w14:paraId="760FC236" w14:textId="3F9ACC1E" w:rsidR="00411753" w:rsidRPr="00503E06" w:rsidRDefault="00411753" w:rsidP="008A285F">
      <w:pPr>
        <w:rPr>
          <w:rFonts w:asciiTheme="minorHAnsi" w:hAnsiTheme="minorHAnsi" w:cstheme="minorHAnsi"/>
        </w:rPr>
      </w:pPr>
      <w:r w:rsidRPr="009924F5">
        <w:rPr>
          <w:noProof/>
        </w:rPr>
        <w:drawing>
          <wp:inline distT="0" distB="0" distL="0" distR="0" wp14:anchorId="3095793C" wp14:editId="1A961F3F">
            <wp:extent cx="1556507" cy="464820"/>
            <wp:effectExtent l="0" t="0" r="5715" b="0"/>
            <wp:docPr id="5" name="Picture 5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low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60036" cy="465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7B136" w14:textId="2A90F21B" w:rsidR="008A285F" w:rsidRDefault="006C4888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Kim Carpenter</w:t>
      </w:r>
    </w:p>
    <w:p w14:paraId="2CCEDEEF" w14:textId="5D200CDA" w:rsidR="0076115C" w:rsidRPr="00503E06" w:rsidRDefault="005F643B" w:rsidP="0076115C">
      <w:pPr>
        <w:pStyle w:val="Defaul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Clerk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890"/>
      </w:tblGrid>
      <w:tr w:rsidR="0076115C" w14:paraId="626F4427" w14:textId="77777777" w:rsidTr="007379B3">
        <w:tc>
          <w:tcPr>
            <w:tcW w:w="846" w:type="dxa"/>
            <w:shd w:val="clear" w:color="auto" w:fill="CCC0D9" w:themeFill="accent4" w:themeFillTint="66"/>
          </w:tcPr>
          <w:p w14:paraId="174B46C7" w14:textId="39C1813D" w:rsidR="0076115C" w:rsidRPr="00447C3C" w:rsidRDefault="0076115C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  <w:tc>
          <w:tcPr>
            <w:tcW w:w="8890" w:type="dxa"/>
            <w:shd w:val="clear" w:color="auto" w:fill="CCC0D9" w:themeFill="accent4" w:themeFillTint="66"/>
          </w:tcPr>
          <w:p w14:paraId="3DE6EC80" w14:textId="70040DB8" w:rsidR="0076115C" w:rsidRDefault="00C76470" w:rsidP="00647258">
            <w:pPr>
              <w:rPr>
                <w:rFonts w:asciiTheme="minorHAnsi" w:hAnsiTheme="minorHAnsi" w:cstheme="minorHAnsi"/>
                <w:b/>
                <w:bCs/>
                <w:iCs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u w:val="single"/>
              </w:rPr>
              <w:t>Governance &amp; Scrutiny Committee</w:t>
            </w:r>
          </w:p>
          <w:p w14:paraId="5F0BCAC8" w14:textId="77777777" w:rsidR="0076115C" w:rsidRPr="00447C3C" w:rsidRDefault="0076115C" w:rsidP="0076115C">
            <w:pPr>
              <w:rPr>
                <w:rFonts w:asciiTheme="minorHAnsi" w:hAnsiTheme="minorHAnsi" w:cstheme="minorHAnsi"/>
                <w:b/>
                <w:bCs/>
                <w:iCs/>
                <w:u w:val="single"/>
              </w:rPr>
            </w:pPr>
          </w:p>
        </w:tc>
      </w:tr>
      <w:tr w:rsidR="0076115C" w14:paraId="5BED1780" w14:textId="77777777" w:rsidTr="008C0E35">
        <w:tc>
          <w:tcPr>
            <w:tcW w:w="846" w:type="dxa"/>
          </w:tcPr>
          <w:p w14:paraId="619682C7" w14:textId="296246C0" w:rsidR="0076115C" w:rsidRPr="00447C3C" w:rsidRDefault="0076115C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447C3C">
              <w:rPr>
                <w:rFonts w:asciiTheme="minorHAnsi" w:hAnsiTheme="minorHAnsi" w:cstheme="minorHAnsi"/>
                <w:b/>
                <w:bCs/>
                <w:iCs/>
              </w:rPr>
              <w:t>1</w:t>
            </w:r>
          </w:p>
        </w:tc>
        <w:tc>
          <w:tcPr>
            <w:tcW w:w="8890" w:type="dxa"/>
          </w:tcPr>
          <w:p w14:paraId="4B8FAB14" w14:textId="77777777" w:rsidR="0076115C" w:rsidRDefault="00C76470" w:rsidP="00C76470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Apologies</w:t>
            </w:r>
          </w:p>
          <w:p w14:paraId="401DA77A" w14:textId="77777777" w:rsidR="00F07F6A" w:rsidRDefault="00F07F6A" w:rsidP="00C76470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To receive any apologies</w:t>
            </w:r>
          </w:p>
          <w:p w14:paraId="0D56F476" w14:textId="727CFDB3" w:rsidR="00F07F6A" w:rsidRPr="00775A2A" w:rsidRDefault="00F07F6A" w:rsidP="00C76470">
            <w:pPr>
              <w:rPr>
                <w:rFonts w:asciiTheme="minorHAnsi" w:hAnsiTheme="minorHAnsi" w:cstheme="minorHAnsi"/>
                <w:iCs/>
                <w:sz w:val="10"/>
                <w:szCs w:val="10"/>
              </w:rPr>
            </w:pPr>
          </w:p>
        </w:tc>
      </w:tr>
      <w:tr w:rsidR="0076115C" w14:paraId="2F448C0B" w14:textId="77777777" w:rsidTr="008C0E35">
        <w:tc>
          <w:tcPr>
            <w:tcW w:w="846" w:type="dxa"/>
          </w:tcPr>
          <w:p w14:paraId="31AB7207" w14:textId="3A410F03" w:rsidR="0076115C" w:rsidRPr="00447C3C" w:rsidRDefault="0076115C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447C3C">
              <w:rPr>
                <w:rFonts w:asciiTheme="minorHAnsi" w:hAnsiTheme="minorHAnsi" w:cstheme="minorHAnsi"/>
                <w:b/>
                <w:bCs/>
                <w:iCs/>
              </w:rPr>
              <w:t>2</w:t>
            </w:r>
          </w:p>
        </w:tc>
        <w:tc>
          <w:tcPr>
            <w:tcW w:w="8890" w:type="dxa"/>
          </w:tcPr>
          <w:p w14:paraId="2B0AA6C6" w14:textId="793A562D" w:rsidR="0076115C" w:rsidRDefault="00C76470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Declaration of Interest</w:t>
            </w:r>
          </w:p>
          <w:p w14:paraId="4A86553E" w14:textId="77777777" w:rsidR="00F07F6A" w:rsidRPr="00F07F6A" w:rsidRDefault="00F07F6A" w:rsidP="00647258">
            <w:pPr>
              <w:rPr>
                <w:rFonts w:asciiTheme="minorHAnsi" w:hAnsiTheme="minorHAnsi" w:cstheme="minorHAnsi"/>
                <w:iCs/>
              </w:rPr>
            </w:pPr>
            <w:r w:rsidRPr="00F07F6A">
              <w:rPr>
                <w:rFonts w:asciiTheme="minorHAnsi" w:hAnsiTheme="minorHAnsi" w:cstheme="minorHAnsi"/>
                <w:iCs/>
              </w:rPr>
              <w:t>To receive any declarations of interest</w:t>
            </w:r>
          </w:p>
          <w:p w14:paraId="1C8ED9C1" w14:textId="3FA57BAC" w:rsidR="00F07F6A" w:rsidRPr="00775A2A" w:rsidRDefault="00F07F6A" w:rsidP="00647258">
            <w:pPr>
              <w:rPr>
                <w:rFonts w:asciiTheme="minorHAnsi" w:hAnsiTheme="minorHAnsi" w:cstheme="minorHAnsi"/>
                <w:b/>
                <w:bCs/>
                <w:iCs/>
                <w:sz w:val="14"/>
                <w:szCs w:val="14"/>
              </w:rPr>
            </w:pPr>
          </w:p>
        </w:tc>
      </w:tr>
      <w:tr w:rsidR="0076115C" w14:paraId="632D5136" w14:textId="77777777" w:rsidTr="008C0E35">
        <w:tc>
          <w:tcPr>
            <w:tcW w:w="846" w:type="dxa"/>
          </w:tcPr>
          <w:p w14:paraId="73BD4E0C" w14:textId="6CE9C911" w:rsidR="0076115C" w:rsidRPr="00447C3C" w:rsidRDefault="0076115C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447C3C">
              <w:rPr>
                <w:rFonts w:asciiTheme="minorHAnsi" w:hAnsiTheme="minorHAnsi" w:cstheme="minorHAnsi"/>
                <w:b/>
                <w:bCs/>
                <w:iCs/>
              </w:rPr>
              <w:t>3</w:t>
            </w:r>
          </w:p>
        </w:tc>
        <w:tc>
          <w:tcPr>
            <w:tcW w:w="8890" w:type="dxa"/>
          </w:tcPr>
          <w:p w14:paraId="3B969811" w14:textId="4121CD52" w:rsidR="0076115C" w:rsidRDefault="00C76470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Minutes of the last meeting</w:t>
            </w:r>
          </w:p>
          <w:p w14:paraId="5C667367" w14:textId="75A212D9" w:rsidR="00F07F6A" w:rsidRDefault="00F07F6A" w:rsidP="00647258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 xml:space="preserve">To agree the minutes of the meeting held on </w:t>
            </w:r>
            <w:r w:rsidR="002B60EE">
              <w:rPr>
                <w:rFonts w:asciiTheme="minorHAnsi" w:hAnsiTheme="minorHAnsi" w:cstheme="minorHAnsi"/>
                <w:iCs/>
              </w:rPr>
              <w:t>21</w:t>
            </w:r>
            <w:r w:rsidR="002B60EE" w:rsidRPr="002B60EE">
              <w:rPr>
                <w:rFonts w:asciiTheme="minorHAnsi" w:hAnsiTheme="minorHAnsi" w:cstheme="minorHAnsi"/>
                <w:iCs/>
                <w:vertAlign w:val="superscript"/>
              </w:rPr>
              <w:t>st</w:t>
            </w:r>
            <w:r w:rsidR="002B60EE">
              <w:rPr>
                <w:rFonts w:asciiTheme="minorHAnsi" w:hAnsiTheme="minorHAnsi" w:cstheme="minorHAnsi"/>
                <w:iCs/>
              </w:rPr>
              <w:t xml:space="preserve"> November 2023</w:t>
            </w:r>
          </w:p>
          <w:p w14:paraId="725C8A2A" w14:textId="77E662BA" w:rsidR="00F07F6A" w:rsidRPr="00775A2A" w:rsidRDefault="00F07F6A" w:rsidP="00647258">
            <w:pPr>
              <w:rPr>
                <w:rFonts w:asciiTheme="minorHAnsi" w:hAnsiTheme="minorHAnsi" w:cstheme="minorHAnsi"/>
                <w:iCs/>
                <w:sz w:val="14"/>
                <w:szCs w:val="14"/>
              </w:rPr>
            </w:pPr>
          </w:p>
        </w:tc>
      </w:tr>
      <w:tr w:rsidR="0076115C" w14:paraId="0501463F" w14:textId="77777777" w:rsidTr="008C0E35">
        <w:tc>
          <w:tcPr>
            <w:tcW w:w="846" w:type="dxa"/>
          </w:tcPr>
          <w:p w14:paraId="5C916A71" w14:textId="5FD38F5A" w:rsidR="0076115C" w:rsidRPr="00447C3C" w:rsidRDefault="0076115C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4</w:t>
            </w:r>
          </w:p>
        </w:tc>
        <w:tc>
          <w:tcPr>
            <w:tcW w:w="8890" w:type="dxa"/>
          </w:tcPr>
          <w:p w14:paraId="73FFE9F6" w14:textId="3724678F" w:rsidR="0076115C" w:rsidRDefault="00E6531A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 xml:space="preserve">Scrutiny &amp; </w:t>
            </w:r>
            <w:r w:rsidR="00C76470">
              <w:rPr>
                <w:rFonts w:asciiTheme="minorHAnsi" w:hAnsiTheme="minorHAnsi" w:cstheme="minorHAnsi"/>
                <w:b/>
                <w:bCs/>
                <w:iCs/>
              </w:rPr>
              <w:t>Review of Council Policies &amp; Procedures</w:t>
            </w:r>
          </w:p>
          <w:p w14:paraId="4E1CAC5E" w14:textId="3D0D6817" w:rsidR="00EA6645" w:rsidRDefault="00EA6645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  <w:p w14:paraId="2844D43F" w14:textId="5AAC942C" w:rsidR="00745CD0" w:rsidRDefault="00072FB0" w:rsidP="002B60EE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Full Council – process</w:t>
            </w:r>
          </w:p>
          <w:p w14:paraId="6D384608" w14:textId="7A25C85E" w:rsidR="00072FB0" w:rsidRDefault="00072FB0" w:rsidP="00072FB0">
            <w:pPr>
              <w:pStyle w:val="ListParagraph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Attached document which precise the legal elements of Standing Orders.</w:t>
            </w:r>
          </w:p>
          <w:p w14:paraId="7EA6C782" w14:textId="77777777" w:rsidR="00072FB0" w:rsidRDefault="00072FB0" w:rsidP="00072FB0">
            <w:pPr>
              <w:pStyle w:val="ListParagraph"/>
              <w:rPr>
                <w:rFonts w:asciiTheme="minorHAnsi" w:hAnsiTheme="minorHAnsi" w:cstheme="minorHAnsi"/>
                <w:iCs/>
              </w:rPr>
            </w:pPr>
          </w:p>
          <w:p w14:paraId="1572F720" w14:textId="3C29C00D" w:rsidR="00072FB0" w:rsidRDefault="00072FB0" w:rsidP="002B60EE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iCs/>
              </w:rPr>
            </w:pPr>
            <w:r w:rsidRPr="0078100D">
              <w:rPr>
                <w:rFonts w:asciiTheme="minorHAnsi" w:hAnsiTheme="minorHAnsi" w:cstheme="minorHAnsi"/>
                <w:iCs/>
                <w:highlight w:val="black"/>
              </w:rPr>
              <w:t>Clerks Pay Scale</w:t>
            </w:r>
            <w:r w:rsidR="002677DD">
              <w:rPr>
                <w:rFonts w:asciiTheme="minorHAnsi" w:hAnsiTheme="minorHAnsi" w:cstheme="minorHAnsi"/>
                <w:iCs/>
              </w:rPr>
              <w:t xml:space="preserve"> – In-camera item.</w:t>
            </w:r>
          </w:p>
          <w:p w14:paraId="43850F19" w14:textId="5F40B079" w:rsidR="00072FB0" w:rsidRDefault="00072FB0" w:rsidP="00072FB0">
            <w:pPr>
              <w:pStyle w:val="ListParagraph"/>
              <w:rPr>
                <w:rFonts w:asciiTheme="minorHAnsi" w:hAnsiTheme="minorHAnsi" w:cstheme="minorHAnsi"/>
                <w:iCs/>
              </w:rPr>
            </w:pPr>
            <w:r w:rsidRPr="0078100D">
              <w:rPr>
                <w:rFonts w:asciiTheme="minorHAnsi" w:hAnsiTheme="minorHAnsi" w:cstheme="minorHAnsi"/>
                <w:iCs/>
                <w:highlight w:val="black"/>
              </w:rPr>
              <w:t>Attached document which details previous and current pay scale and                                                      recommendation from GAPTC.</w:t>
            </w:r>
          </w:p>
          <w:p w14:paraId="6DB01D04" w14:textId="77777777" w:rsidR="00072FB0" w:rsidRDefault="00072FB0" w:rsidP="00072FB0">
            <w:pPr>
              <w:pStyle w:val="ListParagraph"/>
              <w:rPr>
                <w:rFonts w:asciiTheme="minorHAnsi" w:hAnsiTheme="minorHAnsi" w:cstheme="minorHAnsi"/>
                <w:iCs/>
              </w:rPr>
            </w:pPr>
          </w:p>
          <w:p w14:paraId="394EB1DE" w14:textId="77777777" w:rsidR="00072FB0" w:rsidRDefault="00072FB0" w:rsidP="002B60EE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West Dean Centre</w:t>
            </w:r>
          </w:p>
          <w:p w14:paraId="1824FB86" w14:textId="77777777" w:rsidR="00072FB0" w:rsidRDefault="00072FB0" w:rsidP="00072FB0">
            <w:pPr>
              <w:pStyle w:val="ListParagraph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Progress report</w:t>
            </w:r>
          </w:p>
          <w:p w14:paraId="0BEB3C76" w14:textId="77777777" w:rsidR="00C8450F" w:rsidRDefault="00C8450F" w:rsidP="00072FB0">
            <w:pPr>
              <w:pStyle w:val="ListParagraph"/>
              <w:rPr>
                <w:rFonts w:asciiTheme="minorHAnsi" w:hAnsiTheme="minorHAnsi" w:cstheme="minorHAnsi"/>
                <w:iCs/>
              </w:rPr>
            </w:pPr>
          </w:p>
          <w:p w14:paraId="43C1AB3A" w14:textId="7538ECBF" w:rsidR="00C8450F" w:rsidRDefault="00C8450F" w:rsidP="00C8450F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Biodiversity Policy</w:t>
            </w:r>
          </w:p>
          <w:p w14:paraId="49D24CB9" w14:textId="5B873B68" w:rsidR="00C8450F" w:rsidRDefault="001120D9" w:rsidP="00C8450F">
            <w:pPr>
              <w:pStyle w:val="ListParagraph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A</w:t>
            </w:r>
            <w:r w:rsidR="00C8450F">
              <w:rPr>
                <w:rFonts w:asciiTheme="minorHAnsi" w:hAnsiTheme="minorHAnsi" w:cstheme="minorHAnsi"/>
                <w:iCs/>
              </w:rPr>
              <w:t xml:space="preserve"> model policy</w:t>
            </w:r>
            <w:r>
              <w:rPr>
                <w:rFonts w:asciiTheme="minorHAnsi" w:hAnsiTheme="minorHAnsi" w:cstheme="minorHAnsi"/>
                <w:iCs/>
              </w:rPr>
              <w:t xml:space="preserve"> has been produced</w:t>
            </w:r>
            <w:r w:rsidR="00C8450F">
              <w:rPr>
                <w:rFonts w:asciiTheme="minorHAnsi" w:hAnsiTheme="minorHAnsi" w:cstheme="minorHAnsi"/>
                <w:iCs/>
              </w:rPr>
              <w:t>, should this be adopted by WDPC?</w:t>
            </w:r>
          </w:p>
          <w:p w14:paraId="51AD6B7C" w14:textId="25454F6A" w:rsidR="00072FB0" w:rsidRPr="001120D9" w:rsidRDefault="00072FB0" w:rsidP="001120D9">
            <w:pPr>
              <w:rPr>
                <w:rFonts w:asciiTheme="minorHAnsi" w:hAnsiTheme="minorHAnsi" w:cstheme="minorHAnsi"/>
                <w:iCs/>
              </w:rPr>
            </w:pPr>
          </w:p>
        </w:tc>
      </w:tr>
      <w:tr w:rsidR="0067765D" w14:paraId="5804DE84" w14:textId="77777777" w:rsidTr="008C0E35">
        <w:tc>
          <w:tcPr>
            <w:tcW w:w="846" w:type="dxa"/>
          </w:tcPr>
          <w:p w14:paraId="09792587" w14:textId="22E39C77" w:rsidR="0067765D" w:rsidRDefault="0067765D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  <w:tc>
          <w:tcPr>
            <w:tcW w:w="8890" w:type="dxa"/>
          </w:tcPr>
          <w:p w14:paraId="764377E4" w14:textId="77777777" w:rsidR="00FD2F1A" w:rsidRDefault="00FD2F1A" w:rsidP="00FD2F1A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Date of the Next Meeting</w:t>
            </w:r>
          </w:p>
          <w:p w14:paraId="155B4FA1" w14:textId="77777777" w:rsidR="00FD2F1A" w:rsidRDefault="00FD2F1A" w:rsidP="00FD2F1A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  <w:p w14:paraId="07A174A7" w14:textId="39CAD5BD" w:rsidR="00FD2F1A" w:rsidRPr="0067765D" w:rsidRDefault="00FD2F1A" w:rsidP="002677DD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 xml:space="preserve">The next meeting is scheduled for Tuesday </w:t>
            </w:r>
            <w:r w:rsidR="002B60EE">
              <w:rPr>
                <w:rFonts w:asciiTheme="minorHAnsi" w:hAnsiTheme="minorHAnsi" w:cstheme="minorHAnsi"/>
                <w:iCs/>
              </w:rPr>
              <w:t>19</w:t>
            </w:r>
            <w:r w:rsidR="002B60EE" w:rsidRPr="002B60EE">
              <w:rPr>
                <w:rFonts w:asciiTheme="minorHAnsi" w:hAnsiTheme="minorHAnsi" w:cstheme="minorHAnsi"/>
                <w:iCs/>
                <w:vertAlign w:val="superscript"/>
              </w:rPr>
              <w:t>th</w:t>
            </w:r>
            <w:r w:rsidR="002B60EE">
              <w:rPr>
                <w:rFonts w:asciiTheme="minorHAnsi" w:hAnsiTheme="minorHAnsi" w:cstheme="minorHAnsi"/>
                <w:iCs/>
              </w:rPr>
              <w:t xml:space="preserve"> March</w:t>
            </w:r>
            <w:r w:rsidR="00C22E40">
              <w:rPr>
                <w:rFonts w:asciiTheme="minorHAnsi" w:hAnsiTheme="minorHAnsi" w:cstheme="minorHAnsi"/>
                <w:iCs/>
              </w:rPr>
              <w:t xml:space="preserve"> 2024</w:t>
            </w:r>
            <w:r>
              <w:rPr>
                <w:rFonts w:asciiTheme="minorHAnsi" w:hAnsiTheme="minorHAnsi" w:cstheme="minorHAnsi"/>
                <w:iCs/>
              </w:rPr>
              <w:t xml:space="preserve"> at 11am.</w:t>
            </w:r>
          </w:p>
        </w:tc>
      </w:tr>
    </w:tbl>
    <w:p w14:paraId="61BC38CE" w14:textId="77777777" w:rsidR="008A285F" w:rsidRPr="00B56C13" w:rsidRDefault="008A285F" w:rsidP="007F3C52">
      <w:pPr>
        <w:pStyle w:val="ListParagraph"/>
        <w:widowControl w:val="0"/>
        <w:autoSpaceDE w:val="0"/>
        <w:autoSpaceDN w:val="0"/>
        <w:adjustRightInd w:val="0"/>
        <w:spacing w:after="200" w:line="360" w:lineRule="auto"/>
        <w:ind w:left="360"/>
        <w:rPr>
          <w:rFonts w:asciiTheme="minorHAnsi" w:hAnsiTheme="minorHAnsi" w:cstheme="minorHAnsi"/>
        </w:rPr>
      </w:pPr>
    </w:p>
    <w:sectPr w:rsidR="008A285F" w:rsidRPr="00B56C13" w:rsidSect="001065ED">
      <w:footerReference w:type="default" r:id="rId8"/>
      <w:headerReference w:type="first" r:id="rId9"/>
      <w:pgSz w:w="11906" w:h="16838"/>
      <w:pgMar w:top="993" w:right="1080" w:bottom="851" w:left="1080" w:header="1046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AEA1C" w14:textId="77777777" w:rsidR="001065ED" w:rsidRDefault="001065ED" w:rsidP="00A76BB3">
      <w:r>
        <w:separator/>
      </w:r>
    </w:p>
  </w:endnote>
  <w:endnote w:type="continuationSeparator" w:id="0">
    <w:p w14:paraId="18CA0E26" w14:textId="77777777" w:rsidR="001065ED" w:rsidRDefault="001065ED" w:rsidP="00A7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5943988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465E2164" w14:textId="77777777" w:rsidR="00BC1064" w:rsidRPr="00BC1064" w:rsidRDefault="00BC1064">
        <w:pPr>
          <w:pStyle w:val="Footer"/>
          <w:jc w:val="center"/>
          <w:rPr>
            <w:sz w:val="20"/>
            <w:szCs w:val="20"/>
          </w:rPr>
        </w:pPr>
        <w:r w:rsidRPr="00BC1064">
          <w:rPr>
            <w:sz w:val="20"/>
            <w:szCs w:val="20"/>
          </w:rPr>
          <w:fldChar w:fldCharType="begin"/>
        </w:r>
        <w:r w:rsidRPr="00BC1064">
          <w:rPr>
            <w:sz w:val="20"/>
            <w:szCs w:val="20"/>
          </w:rPr>
          <w:instrText xml:space="preserve"> PAGE   \* MERGEFORMAT </w:instrText>
        </w:r>
        <w:r w:rsidRPr="00BC1064">
          <w:rPr>
            <w:sz w:val="20"/>
            <w:szCs w:val="20"/>
          </w:rPr>
          <w:fldChar w:fldCharType="separate"/>
        </w:r>
        <w:r w:rsidR="00BC78C8">
          <w:rPr>
            <w:noProof/>
            <w:sz w:val="20"/>
            <w:szCs w:val="20"/>
          </w:rPr>
          <w:t>1</w:t>
        </w:r>
        <w:r w:rsidRPr="00BC1064">
          <w:rPr>
            <w:noProof/>
            <w:sz w:val="20"/>
            <w:szCs w:val="20"/>
          </w:rPr>
          <w:fldChar w:fldCharType="end"/>
        </w:r>
      </w:p>
    </w:sdtContent>
  </w:sdt>
  <w:p w14:paraId="2433DF28" w14:textId="77777777" w:rsidR="00BC1064" w:rsidRDefault="00BC10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7DB7B" w14:textId="77777777" w:rsidR="001065ED" w:rsidRDefault="001065ED" w:rsidP="00A76BB3">
      <w:r>
        <w:separator/>
      </w:r>
    </w:p>
  </w:footnote>
  <w:footnote w:type="continuationSeparator" w:id="0">
    <w:p w14:paraId="3ABDAC4A" w14:textId="77777777" w:rsidR="001065ED" w:rsidRDefault="001065ED" w:rsidP="00A76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D13F6" w14:textId="1C2AB490" w:rsidR="003067F4" w:rsidRDefault="006C4888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3A11005D" wp14:editId="70F6048C">
              <wp:simplePos x="0" y="0"/>
              <wp:positionH relativeFrom="column">
                <wp:posOffset>191135</wp:posOffset>
              </wp:positionH>
              <wp:positionV relativeFrom="paragraph">
                <wp:posOffset>1167130</wp:posOffset>
              </wp:positionV>
              <wp:extent cx="6180455" cy="352425"/>
              <wp:effectExtent l="635" t="0" r="635" b="4445"/>
              <wp:wrapSquare wrapText="bothSides"/>
              <wp:docPr id="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0455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0F040B" w14:textId="7FD6BF3F" w:rsidR="003067F4" w:rsidRPr="00A76BB3" w:rsidRDefault="00C76470" w:rsidP="003067F4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  <w:t>GOVERNANCE &amp; SCRUTINY COMMITTEE AGENDA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11005D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15.05pt;margin-top:91.9pt;width:486.65pt;height:27.7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" stroked="f">
              <v:textbox>
                <w:txbxContent>
                  <w:p w14:paraId="6A0F040B" w14:textId="7FD6BF3F" w:rsidR="003067F4" w:rsidRPr="00A76BB3" w:rsidRDefault="00C76470" w:rsidP="003067F4">
                    <w:pPr>
                      <w:jc w:val="center"/>
                      <w:rPr>
                        <w:b/>
                        <w:sz w:val="38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  <w:t>GOVERNANCE &amp; SCRUTINY COMMITTEE AGENDA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79744" behindDoc="0" locked="0" layoutInCell="1" allowOverlap="1" wp14:anchorId="3947B000" wp14:editId="53BB3110">
              <wp:simplePos x="0" y="0"/>
              <wp:positionH relativeFrom="column">
                <wp:posOffset>459740</wp:posOffset>
              </wp:positionH>
              <wp:positionV relativeFrom="paragraph">
                <wp:posOffset>-261620</wp:posOffset>
              </wp:positionV>
              <wp:extent cx="5723255" cy="504825"/>
              <wp:effectExtent l="2540" t="0" r="0" b="444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3255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D49330" w14:textId="77777777" w:rsidR="003067F4" w:rsidRPr="00D63C18" w:rsidRDefault="003067F4" w:rsidP="003067F4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  <w:t>WEST DEAN PARISH COUNCIL</w:t>
                          </w:r>
                        </w:p>
                        <w:p w14:paraId="601F9D35" w14:textId="77777777" w:rsidR="003067F4" w:rsidRPr="00A76BB3" w:rsidRDefault="003067F4" w:rsidP="003067F4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47B000" id="Text Box 2" o:spid="_x0000_s1027" type="#_x0000_t202" style="position:absolute;margin-left:36.2pt;margin-top:-20.6pt;width:450.65pt;height:39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" filled="f" stroked="f">
              <v:textbox>
                <w:txbxContent>
                  <w:p w14:paraId="72D49330" w14:textId="77777777" w:rsidR="003067F4" w:rsidRPr="00D63C18" w:rsidRDefault="003067F4" w:rsidP="003067F4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50"/>
                      </w:rPr>
                    </w:pPr>
                    <w:r w:rsidRPr="00D63C18">
                      <w:rPr>
                        <w:rFonts w:asciiTheme="minorHAnsi" w:hAnsiTheme="minorHAnsi" w:cstheme="minorHAnsi"/>
                        <w:b/>
                        <w:sz w:val="50"/>
                      </w:rPr>
                      <w:t>WEST DEAN PARISH COUNCIL</w:t>
                    </w:r>
                  </w:p>
                  <w:p w14:paraId="601F9D35" w14:textId="77777777" w:rsidR="003067F4" w:rsidRPr="00A76BB3" w:rsidRDefault="003067F4" w:rsidP="003067F4">
                    <w:pPr>
                      <w:jc w:val="center"/>
                      <w:rPr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0E37BD08" wp14:editId="36632F13">
              <wp:simplePos x="0" y="0"/>
              <wp:positionH relativeFrom="column">
                <wp:posOffset>1115060</wp:posOffset>
              </wp:positionH>
              <wp:positionV relativeFrom="paragraph">
                <wp:posOffset>195580</wp:posOffset>
              </wp:positionV>
              <wp:extent cx="3111500" cy="1038225"/>
              <wp:effectExtent l="635" t="0" r="2540" b="4445"/>
              <wp:wrapSquare wrapText="bothSides"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1500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77B4F7" w14:textId="7FCB3A71" w:rsidR="003067F4" w:rsidRPr="00D63C18" w:rsidRDefault="006C4888" w:rsidP="003067F4">
                          <w:pP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Kim Carpenter</w:t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625107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Phil Holland</w:t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Clerk to the Council</w:t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ab/>
                            <w:t>Deputy Clerk</w:t>
                          </w:r>
                        </w:p>
                        <w:p w14:paraId="2E66732C" w14:textId="77777777" w:rsidR="003067F4" w:rsidRPr="00D63C18" w:rsidRDefault="003067F4" w:rsidP="003067F4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 xml:space="preserve">Tel. Parish Office: 01594 564484 (9.00am – </w:t>
                          </w:r>
                          <w:r w:rsidR="007F1E7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4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.00pm)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Email:</w:t>
                          </w:r>
                          <w:r w:rsidRPr="00D63C18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1" w:history="1">
                            <w:r w:rsidRPr="00D63C18">
                              <w:rPr>
                                <w:rStyle w:val="Hyperlink"/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  <w:u w:val="none"/>
                              </w:rPr>
                              <w:t>admin@westdeanpc.org.uk</w:t>
                            </w:r>
                          </w:hyperlink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Web site: www.westdeanpc.org.uk</w:t>
                          </w:r>
                        </w:p>
                        <w:p w14:paraId="2B5D3A2C" w14:textId="77777777" w:rsidR="003067F4" w:rsidRPr="00D63C18" w:rsidRDefault="003067F4" w:rsidP="003067F4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37BD08" id="Text Box 8" o:spid="_x0000_s1028" type="#_x0000_t202" style="position:absolute;margin-left:87.8pt;margin-top:15.4pt;width:245pt;height:81.7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" stroked="f">
              <v:textbox>
                <w:txbxContent>
                  <w:p w14:paraId="7F77B4F7" w14:textId="7FCB3A71" w:rsidR="003067F4" w:rsidRPr="00D63C18" w:rsidRDefault="006C4888" w:rsidP="003067F4">
                    <w:pPr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Kim Carpenter</w:t>
                    </w:r>
                    <w:r w:rsidR="003067F4"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3067F4"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625107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Phil Holland</w:t>
                    </w:r>
                    <w:r w:rsidR="003067F4"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</w:r>
                    <w:r w:rsidR="003067F4" w:rsidRPr="00D63C18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Clerk to the Council</w:t>
                    </w:r>
                    <w:r w:rsidR="003067F4" w:rsidRPr="00D63C18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ab/>
                      <w:t>Deputy Clerk</w:t>
                    </w:r>
                  </w:p>
                  <w:p w14:paraId="2E66732C" w14:textId="77777777" w:rsidR="003067F4" w:rsidRPr="00D63C18" w:rsidRDefault="003067F4" w:rsidP="003067F4">
                    <w:p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 xml:space="preserve">Tel. Parish Office: 01594 564484 (9.00am – </w:t>
                    </w:r>
                    <w:r w:rsidR="007F1E7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4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.00pm)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Email:</w:t>
                    </w:r>
                    <w:r w:rsidRPr="00D63C18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hyperlink r:id="rId2" w:history="1">
                      <w:r w:rsidRPr="00D63C18">
                        <w:rPr>
                          <w:rStyle w:val="Hyperlink"/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  <w:u w:val="none"/>
                        </w:rPr>
                        <w:t>admin@westdeanpc.org.uk</w:t>
                      </w:r>
                    </w:hyperlink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Web site: www.westdeanpc.org.uk</w:t>
                    </w:r>
                  </w:p>
                  <w:p w14:paraId="2B5D3A2C" w14:textId="77777777" w:rsidR="003067F4" w:rsidRPr="00D63C18" w:rsidRDefault="003067F4" w:rsidP="003067F4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067F4">
      <w:rPr>
        <w:noProof/>
      </w:rPr>
      <w:drawing>
        <wp:anchor distT="0" distB="0" distL="114300" distR="114300" simplePos="0" relativeHeight="251660800" behindDoc="1" locked="0" layoutInCell="1" allowOverlap="1" wp14:anchorId="0B5B84E5" wp14:editId="51060661">
          <wp:simplePos x="0" y="0"/>
          <wp:positionH relativeFrom="column">
            <wp:posOffset>-196850</wp:posOffset>
          </wp:positionH>
          <wp:positionV relativeFrom="paragraph">
            <wp:posOffset>-157480</wp:posOffset>
          </wp:positionV>
          <wp:extent cx="1339850" cy="1339850"/>
          <wp:effectExtent l="0" t="0" r="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WDPC Small (002)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850" cy="1339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81792" behindDoc="0" locked="0" layoutInCell="1" allowOverlap="1" wp14:anchorId="6F2F9220" wp14:editId="5AB5CC8C">
              <wp:simplePos x="0" y="0"/>
              <wp:positionH relativeFrom="column">
                <wp:posOffset>4671695</wp:posOffset>
              </wp:positionH>
              <wp:positionV relativeFrom="paragraph">
                <wp:posOffset>189230</wp:posOffset>
              </wp:positionV>
              <wp:extent cx="1536700" cy="1031240"/>
              <wp:effectExtent l="4445" t="0" r="1905" b="0"/>
              <wp:wrapSquare wrapText="bothSides"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0" cy="1031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5A6392" w14:textId="77777777" w:rsidR="003067F4" w:rsidRPr="00D63C18" w:rsidRDefault="003067F4" w:rsidP="003067F4">
                          <w:pPr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Parish Office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West Dean Centre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High Street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Bream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Glos.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GL15 6JW</w:t>
                          </w:r>
                        </w:p>
                        <w:p w14:paraId="78AAD35E" w14:textId="77777777" w:rsidR="003067F4" w:rsidRPr="00D63C18" w:rsidRDefault="003067F4" w:rsidP="003067F4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2F9220" id="Text Box 9" o:spid="_x0000_s1029" type="#_x0000_t202" style="position:absolute;margin-left:367.85pt;margin-top:14.9pt;width:121pt;height:81.2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" stroked="f">
              <v:textbox>
                <w:txbxContent>
                  <w:p w14:paraId="7A5A6392" w14:textId="77777777" w:rsidR="003067F4" w:rsidRPr="00D63C18" w:rsidRDefault="003067F4" w:rsidP="003067F4">
                    <w:pPr>
                      <w:jc w:val="right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Parish Office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West Dean Centre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High Street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Bream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Glos.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GL15 6JW</w:t>
                    </w:r>
                  </w:p>
                  <w:p w14:paraId="78AAD35E" w14:textId="77777777" w:rsidR="003067F4" w:rsidRPr="00D63C18" w:rsidRDefault="003067F4" w:rsidP="003067F4">
                    <w:pPr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9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7C11BAF"/>
    <w:multiLevelType w:val="hybridMultilevel"/>
    <w:tmpl w:val="8CE4B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48491D"/>
    <w:multiLevelType w:val="hybridMultilevel"/>
    <w:tmpl w:val="4ECAF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2136E"/>
    <w:multiLevelType w:val="hybridMultilevel"/>
    <w:tmpl w:val="4B520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C357E"/>
    <w:multiLevelType w:val="hybridMultilevel"/>
    <w:tmpl w:val="C7F6E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A41C5B"/>
    <w:multiLevelType w:val="hybridMultilevel"/>
    <w:tmpl w:val="153021E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2071745"/>
    <w:multiLevelType w:val="hybridMultilevel"/>
    <w:tmpl w:val="E6527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DF332F"/>
    <w:multiLevelType w:val="hybridMultilevel"/>
    <w:tmpl w:val="EA4AB544"/>
    <w:lvl w:ilvl="0" w:tplc="F822D65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B645B0"/>
    <w:multiLevelType w:val="hybridMultilevel"/>
    <w:tmpl w:val="47BEB6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FA3120"/>
    <w:multiLevelType w:val="hybridMultilevel"/>
    <w:tmpl w:val="8BA8158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C26AAE"/>
    <w:multiLevelType w:val="hybridMultilevel"/>
    <w:tmpl w:val="F40872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A830D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511156">
    <w:abstractNumId w:val="0"/>
  </w:num>
  <w:num w:numId="2" w16cid:durableId="673803415">
    <w:abstractNumId w:val="3"/>
  </w:num>
  <w:num w:numId="3" w16cid:durableId="168565821">
    <w:abstractNumId w:val="10"/>
  </w:num>
  <w:num w:numId="4" w16cid:durableId="865020890">
    <w:abstractNumId w:val="9"/>
  </w:num>
  <w:num w:numId="5" w16cid:durableId="333991232">
    <w:abstractNumId w:val="5"/>
  </w:num>
  <w:num w:numId="6" w16cid:durableId="1027561954">
    <w:abstractNumId w:val="7"/>
  </w:num>
  <w:num w:numId="7" w16cid:durableId="418139101">
    <w:abstractNumId w:val="2"/>
  </w:num>
  <w:num w:numId="8" w16cid:durableId="113838385">
    <w:abstractNumId w:val="4"/>
  </w:num>
  <w:num w:numId="9" w16cid:durableId="173344493">
    <w:abstractNumId w:val="8"/>
  </w:num>
  <w:num w:numId="10" w16cid:durableId="1478105312">
    <w:abstractNumId w:val="1"/>
  </w:num>
  <w:num w:numId="11" w16cid:durableId="19269589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888"/>
    <w:rsid w:val="0003508F"/>
    <w:rsid w:val="00041C4A"/>
    <w:rsid w:val="00055271"/>
    <w:rsid w:val="00072FB0"/>
    <w:rsid w:val="00080EC8"/>
    <w:rsid w:val="000B236C"/>
    <w:rsid w:val="001065ED"/>
    <w:rsid w:val="001120D9"/>
    <w:rsid w:val="0012281E"/>
    <w:rsid w:val="001558EA"/>
    <w:rsid w:val="00172297"/>
    <w:rsid w:val="001B7426"/>
    <w:rsid w:val="001E7E30"/>
    <w:rsid w:val="001F5F24"/>
    <w:rsid w:val="00216A2E"/>
    <w:rsid w:val="00245114"/>
    <w:rsid w:val="002677DD"/>
    <w:rsid w:val="00273BB1"/>
    <w:rsid w:val="00296E29"/>
    <w:rsid w:val="002B60EE"/>
    <w:rsid w:val="003067F4"/>
    <w:rsid w:val="00306CC1"/>
    <w:rsid w:val="00376E58"/>
    <w:rsid w:val="00380C19"/>
    <w:rsid w:val="00384A11"/>
    <w:rsid w:val="00386C99"/>
    <w:rsid w:val="003D38D7"/>
    <w:rsid w:val="003E22FC"/>
    <w:rsid w:val="00401D63"/>
    <w:rsid w:val="00404AAB"/>
    <w:rsid w:val="00411753"/>
    <w:rsid w:val="004415CF"/>
    <w:rsid w:val="00473D0A"/>
    <w:rsid w:val="004B7663"/>
    <w:rsid w:val="004D0A4F"/>
    <w:rsid w:val="00542A1E"/>
    <w:rsid w:val="00547792"/>
    <w:rsid w:val="00574027"/>
    <w:rsid w:val="00575531"/>
    <w:rsid w:val="005B22BC"/>
    <w:rsid w:val="005F643B"/>
    <w:rsid w:val="00625107"/>
    <w:rsid w:val="00626616"/>
    <w:rsid w:val="00642736"/>
    <w:rsid w:val="006436A5"/>
    <w:rsid w:val="006528BB"/>
    <w:rsid w:val="006619C1"/>
    <w:rsid w:val="0067765D"/>
    <w:rsid w:val="006A0DD2"/>
    <w:rsid w:val="006C4888"/>
    <w:rsid w:val="006F0DFB"/>
    <w:rsid w:val="006F254E"/>
    <w:rsid w:val="00715B3D"/>
    <w:rsid w:val="00732193"/>
    <w:rsid w:val="007379B3"/>
    <w:rsid w:val="00745CD0"/>
    <w:rsid w:val="0076115C"/>
    <w:rsid w:val="00775A2A"/>
    <w:rsid w:val="0078100D"/>
    <w:rsid w:val="007B1EA8"/>
    <w:rsid w:val="007E27E1"/>
    <w:rsid w:val="007E5A3A"/>
    <w:rsid w:val="007F1E74"/>
    <w:rsid w:val="007F3C52"/>
    <w:rsid w:val="007F3E5D"/>
    <w:rsid w:val="0082279E"/>
    <w:rsid w:val="00865E5D"/>
    <w:rsid w:val="008A285F"/>
    <w:rsid w:val="008C0E35"/>
    <w:rsid w:val="00961C6F"/>
    <w:rsid w:val="009749EB"/>
    <w:rsid w:val="00981EC8"/>
    <w:rsid w:val="009A26EF"/>
    <w:rsid w:val="009D78E2"/>
    <w:rsid w:val="00A3469B"/>
    <w:rsid w:val="00A76BB3"/>
    <w:rsid w:val="00AB60E4"/>
    <w:rsid w:val="00AD2F70"/>
    <w:rsid w:val="00B03F40"/>
    <w:rsid w:val="00B561B4"/>
    <w:rsid w:val="00B56C13"/>
    <w:rsid w:val="00BB292A"/>
    <w:rsid w:val="00BC1064"/>
    <w:rsid w:val="00BC6BC7"/>
    <w:rsid w:val="00BC78C8"/>
    <w:rsid w:val="00BD78AB"/>
    <w:rsid w:val="00C137C7"/>
    <w:rsid w:val="00C22E40"/>
    <w:rsid w:val="00C76470"/>
    <w:rsid w:val="00C8450F"/>
    <w:rsid w:val="00CE7656"/>
    <w:rsid w:val="00D04DAE"/>
    <w:rsid w:val="00D12AC8"/>
    <w:rsid w:val="00D35C6D"/>
    <w:rsid w:val="00D3650B"/>
    <w:rsid w:val="00D44624"/>
    <w:rsid w:val="00D52753"/>
    <w:rsid w:val="00D63C18"/>
    <w:rsid w:val="00D709AA"/>
    <w:rsid w:val="00DA71A1"/>
    <w:rsid w:val="00DD1243"/>
    <w:rsid w:val="00DD1B26"/>
    <w:rsid w:val="00E13DCD"/>
    <w:rsid w:val="00E612AA"/>
    <w:rsid w:val="00E6531A"/>
    <w:rsid w:val="00E766A7"/>
    <w:rsid w:val="00E767F4"/>
    <w:rsid w:val="00E821CF"/>
    <w:rsid w:val="00EA6645"/>
    <w:rsid w:val="00EB2F01"/>
    <w:rsid w:val="00EF7663"/>
    <w:rsid w:val="00F07F6A"/>
    <w:rsid w:val="00F14F93"/>
    <w:rsid w:val="00F553D8"/>
    <w:rsid w:val="00FD2F1A"/>
    <w:rsid w:val="00FF12D0"/>
    <w:rsid w:val="00FF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9826A1"/>
  <w15:docId w15:val="{2DB00B82-E84A-4C39-85D2-10384899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85F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A76BB3"/>
    <w:pPr>
      <w:keepNext/>
      <w:numPr>
        <w:numId w:val="1"/>
      </w:numPr>
      <w:tabs>
        <w:tab w:val="left" w:pos="0"/>
      </w:tabs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A76BB3"/>
    <w:pPr>
      <w:keepNext/>
      <w:numPr>
        <w:ilvl w:val="1"/>
        <w:numId w:val="1"/>
      </w:numPr>
      <w:tabs>
        <w:tab w:val="left" w:pos="0"/>
      </w:tabs>
      <w:outlineLvl w:val="1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qFormat/>
    <w:rsid w:val="00A76BB3"/>
    <w:pPr>
      <w:keepNext/>
      <w:numPr>
        <w:ilvl w:val="3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3"/>
    </w:pPr>
    <w:rPr>
      <w:rFonts w:ascii="Arial" w:hAnsi="Arial" w:cs="Arial"/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A76BB3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4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BB3"/>
  </w:style>
  <w:style w:type="paragraph" w:styleId="Footer">
    <w:name w:val="footer"/>
    <w:basedOn w:val="Normal"/>
    <w:link w:val="Foot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BB3"/>
  </w:style>
  <w:style w:type="character" w:customStyle="1" w:styleId="Heading1Char">
    <w:name w:val="Heading 1 Char"/>
    <w:basedOn w:val="DefaultParagraphFont"/>
    <w:link w:val="Heading1"/>
    <w:rsid w:val="00A76BB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A76BB3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A76BB3"/>
    <w:rPr>
      <w:rFonts w:ascii="Arial" w:eastAsia="Times New Roman" w:hAnsi="Arial" w:cs="Arial"/>
      <w:b/>
      <w:bCs/>
      <w:sz w:val="20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rsid w:val="00A76BB3"/>
    <w:rPr>
      <w:rFonts w:ascii="Arial" w:eastAsia="Times New Roman" w:hAnsi="Arial" w:cs="Arial"/>
      <w:b/>
      <w:bCs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DD1B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1B26"/>
    <w:rPr>
      <w:color w:val="808080"/>
      <w:shd w:val="clear" w:color="auto" w:fill="E6E6E6"/>
    </w:rPr>
  </w:style>
  <w:style w:type="paragraph" w:styleId="Title">
    <w:name w:val="Title"/>
    <w:basedOn w:val="Normal"/>
    <w:next w:val="Subtitle"/>
    <w:link w:val="TitleChar"/>
    <w:qFormat/>
    <w:rsid w:val="00715B3D"/>
    <w:pPr>
      <w:jc w:val="center"/>
    </w:pPr>
    <w:rPr>
      <w:rFonts w:ascii="Algerian" w:hAnsi="Algerian" w:cs="Algerian"/>
      <w:b/>
      <w:sz w:val="56"/>
    </w:rPr>
  </w:style>
  <w:style w:type="character" w:customStyle="1" w:styleId="TitleChar">
    <w:name w:val="Title Char"/>
    <w:basedOn w:val="DefaultParagraphFont"/>
    <w:link w:val="Title"/>
    <w:rsid w:val="00715B3D"/>
    <w:rPr>
      <w:rFonts w:ascii="Algerian" w:eastAsia="Times New Roman" w:hAnsi="Algerian" w:cs="Algerian"/>
      <w:b/>
      <w:color w:val="000000"/>
      <w:sz w:val="56"/>
      <w:szCs w:val="24"/>
      <w:lang w:eastAsia="ar-SA"/>
    </w:rPr>
  </w:style>
  <w:style w:type="paragraph" w:styleId="NoSpacing">
    <w:name w:val="No Spacing"/>
    <w:uiPriority w:val="1"/>
    <w:qFormat/>
    <w:rsid w:val="00715B3D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B3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15B3D"/>
    <w:rPr>
      <w:rFonts w:eastAsiaTheme="minorEastAsia"/>
      <w:color w:val="5A5A5A" w:themeColor="text1" w:themeTint="A5"/>
      <w:spacing w:val="15"/>
    </w:rPr>
  </w:style>
  <w:style w:type="paragraph" w:styleId="BodyText">
    <w:name w:val="Body Text"/>
    <w:basedOn w:val="Normal"/>
    <w:link w:val="BodyTextChar"/>
    <w:rsid w:val="008A285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A285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A285F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56C13"/>
    <w:pPr>
      <w:ind w:left="720"/>
      <w:contextualSpacing/>
    </w:pPr>
  </w:style>
  <w:style w:type="table" w:styleId="TableGrid">
    <w:name w:val="Table Grid"/>
    <w:basedOn w:val="TableNormal"/>
    <w:uiPriority w:val="59"/>
    <w:rsid w:val="007611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611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11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115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11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115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hyperlink" Target="mailto:admin@westdeanpc.org.uk" TargetMode="External"/><Relationship Id="rId1" Type="http://schemas.openxmlformats.org/officeDocument/2006/relationships/hyperlink" Target="mailto:admin@westdeanpc.org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ST%20DEAN\Dropbox\AA%20-%20WORD%20COMMITTEE%20TEMPLATES\Council%20Agenda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Council Agenda Template</Template>
  <TotalTime>0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WEST DEAN</dc:creator>
  <cp:lastModifiedBy>Proper Officer</cp:lastModifiedBy>
  <cp:revision>2</cp:revision>
  <cp:lastPrinted>2023-11-14T14:10:00Z</cp:lastPrinted>
  <dcterms:created xsi:type="dcterms:W3CDTF">2024-01-10T10:47:00Z</dcterms:created>
  <dcterms:modified xsi:type="dcterms:W3CDTF">2024-01-10T10:47:00Z</dcterms:modified>
</cp:coreProperties>
</file>