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4DF0" w14:textId="2E76E143" w:rsidR="00AF635A"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 xml:space="preserve">Wednesday </w:t>
      </w:r>
      <w:r w:rsidR="002B1D1B">
        <w:rPr>
          <w:rFonts w:asciiTheme="minorHAnsi" w:hAnsiTheme="minorHAnsi" w:cstheme="minorHAnsi"/>
          <w:b/>
          <w:bCs/>
          <w:color w:val="auto"/>
          <w:sz w:val="28"/>
          <w:szCs w:val="28"/>
        </w:rPr>
        <w:t>29</w:t>
      </w:r>
      <w:r w:rsidR="002B1D1B" w:rsidRPr="002B1D1B">
        <w:rPr>
          <w:rFonts w:asciiTheme="minorHAnsi" w:hAnsiTheme="minorHAnsi" w:cstheme="minorHAnsi"/>
          <w:b/>
          <w:bCs/>
          <w:color w:val="auto"/>
          <w:sz w:val="28"/>
          <w:szCs w:val="28"/>
          <w:vertAlign w:val="superscript"/>
        </w:rPr>
        <w:t>th</w:t>
      </w:r>
      <w:r w:rsidR="002B1D1B">
        <w:rPr>
          <w:rFonts w:asciiTheme="minorHAnsi" w:hAnsiTheme="minorHAnsi" w:cstheme="minorHAnsi"/>
          <w:b/>
          <w:bCs/>
          <w:color w:val="auto"/>
          <w:sz w:val="28"/>
          <w:szCs w:val="28"/>
        </w:rPr>
        <w:t xml:space="preserve"> November</w:t>
      </w:r>
      <w:r w:rsidR="00AF635A">
        <w:rPr>
          <w:rFonts w:asciiTheme="minorHAnsi" w:hAnsiTheme="minorHAnsi" w:cstheme="minorHAnsi"/>
          <w:b/>
          <w:bCs/>
          <w:color w:val="auto"/>
          <w:sz w:val="28"/>
          <w:szCs w:val="28"/>
        </w:rPr>
        <w:t xml:space="preserve"> 2023</w:t>
      </w:r>
    </w:p>
    <w:p w14:paraId="47A360A9" w14:textId="102E3AF6" w:rsidR="00FA46D4"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AF635A">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ab/>
      </w:r>
      <w:r w:rsidR="00366FD4">
        <w:rPr>
          <w:rFonts w:asciiTheme="minorHAnsi" w:hAnsiTheme="minorHAnsi" w:cstheme="minorHAnsi"/>
          <w:b/>
          <w:bCs/>
          <w:color w:val="auto"/>
          <w:sz w:val="28"/>
          <w:szCs w:val="28"/>
        </w:rPr>
        <w:t xml:space="preserve">Eales &amp; Gosling </w:t>
      </w:r>
      <w:r w:rsidR="00AF635A">
        <w:rPr>
          <w:rFonts w:asciiTheme="minorHAnsi" w:hAnsiTheme="minorHAnsi" w:cstheme="minorHAnsi"/>
          <w:b/>
          <w:bCs/>
          <w:color w:val="auto"/>
          <w:sz w:val="28"/>
          <w:szCs w:val="28"/>
        </w:rPr>
        <w:t>Room</w:t>
      </w:r>
      <w:r w:rsidR="00366FD4">
        <w:rPr>
          <w:rFonts w:asciiTheme="minorHAnsi" w:hAnsiTheme="minorHAnsi" w:cstheme="minorHAnsi"/>
          <w:b/>
          <w:bCs/>
          <w:color w:val="auto"/>
          <w:sz w:val="28"/>
          <w:szCs w:val="28"/>
        </w:rPr>
        <w:t>s</w:t>
      </w:r>
      <w:r w:rsidR="00AF635A">
        <w:rPr>
          <w:rFonts w:asciiTheme="minorHAnsi" w:hAnsiTheme="minorHAnsi" w:cstheme="minorHAnsi"/>
          <w:b/>
          <w:bCs/>
          <w:color w:val="auto"/>
          <w:sz w:val="28"/>
          <w:szCs w:val="28"/>
        </w:rPr>
        <w:t xml:space="preserve">, </w:t>
      </w:r>
      <w:r w:rsidR="000515FA" w:rsidRPr="0055264C">
        <w:rPr>
          <w:rFonts w:asciiTheme="minorHAnsi" w:hAnsiTheme="minorHAnsi" w:cstheme="minorHAnsi"/>
          <w:b/>
          <w:bCs/>
          <w:color w:val="auto"/>
          <w:sz w:val="28"/>
          <w:szCs w:val="28"/>
        </w:rPr>
        <w:t>The West Dean Centre</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5A557CC6" w:rsidR="00FA46D4" w:rsidRPr="00AF635A" w:rsidRDefault="00FA46D4" w:rsidP="00AF635A">
      <w:pPr>
        <w:pStyle w:val="Default"/>
        <w:ind w:left="2160" w:hanging="2160"/>
        <w:rPr>
          <w:rFonts w:asciiTheme="minorHAnsi" w:hAnsiTheme="minorHAnsi" w:cstheme="minorHAnsi"/>
          <w:color w:val="auto"/>
        </w:rPr>
      </w:pPr>
      <w:r>
        <w:rPr>
          <w:rFonts w:asciiTheme="minorHAnsi" w:hAnsiTheme="minorHAnsi" w:cstheme="minorHAnsi"/>
          <w:b/>
          <w:bCs/>
          <w:color w:val="auto"/>
          <w:sz w:val="28"/>
          <w:szCs w:val="28"/>
        </w:rPr>
        <w:t>Present:</w:t>
      </w:r>
      <w:r w:rsidR="00AF635A">
        <w:rPr>
          <w:rFonts w:asciiTheme="minorHAnsi" w:hAnsiTheme="minorHAnsi" w:cstheme="minorHAnsi"/>
          <w:b/>
          <w:bCs/>
          <w:color w:val="auto"/>
          <w:sz w:val="28"/>
          <w:szCs w:val="28"/>
        </w:rPr>
        <w:tab/>
      </w:r>
      <w:r w:rsidR="00AF635A">
        <w:rPr>
          <w:rFonts w:asciiTheme="minorHAnsi" w:hAnsiTheme="minorHAnsi" w:cstheme="minorHAnsi"/>
          <w:color w:val="auto"/>
        </w:rPr>
        <w:t>Cllrs S Francis, B Freshwater, M Costley, S Yeates, D Wheeler</w:t>
      </w:r>
      <w:r w:rsidR="002B1D1B">
        <w:rPr>
          <w:rFonts w:asciiTheme="minorHAnsi" w:hAnsiTheme="minorHAnsi" w:cstheme="minorHAnsi"/>
          <w:color w:val="auto"/>
        </w:rPr>
        <w:t>,</w:t>
      </w:r>
      <w:r w:rsidR="00AF635A">
        <w:rPr>
          <w:rFonts w:asciiTheme="minorHAnsi" w:hAnsiTheme="minorHAnsi" w:cstheme="minorHAnsi"/>
          <w:color w:val="auto"/>
        </w:rPr>
        <w:t xml:space="preserve"> B Evans, A Moore, S Lewis</w:t>
      </w:r>
      <w:r w:rsidR="002B1D1B">
        <w:rPr>
          <w:rFonts w:asciiTheme="minorHAnsi" w:hAnsiTheme="minorHAnsi" w:cstheme="minorHAnsi"/>
          <w:color w:val="auto"/>
        </w:rPr>
        <w:t>, A Bruce, S Dunford</w:t>
      </w:r>
      <w:r w:rsidR="00AF635A">
        <w:rPr>
          <w:rFonts w:asciiTheme="minorHAnsi" w:hAnsiTheme="minorHAnsi" w:cstheme="minorHAnsi"/>
          <w:color w:val="auto"/>
        </w:rPr>
        <w:t xml:space="preserve"> &amp; </w:t>
      </w:r>
      <w:r w:rsidR="002B1D1B">
        <w:rPr>
          <w:rFonts w:asciiTheme="minorHAnsi" w:hAnsiTheme="minorHAnsi" w:cstheme="minorHAnsi"/>
          <w:color w:val="auto"/>
        </w:rPr>
        <w:t>E Cooper</w:t>
      </w:r>
    </w:p>
    <w:p w14:paraId="5AEA9680" w14:textId="2D0A603E" w:rsidR="003119AE" w:rsidRDefault="00FA46D4" w:rsidP="008A285F">
      <w:pPr>
        <w:pStyle w:val="Default"/>
        <w:rPr>
          <w:rFonts w:asciiTheme="minorHAnsi" w:hAnsiTheme="minorHAnsi" w:cstheme="minorHAnsi"/>
          <w:color w:val="auto"/>
        </w:rPr>
      </w:pPr>
      <w:r>
        <w:rPr>
          <w:rFonts w:asciiTheme="minorHAnsi" w:hAnsiTheme="minorHAnsi" w:cstheme="minorHAnsi"/>
          <w:b/>
          <w:bCs/>
          <w:color w:val="auto"/>
          <w:sz w:val="28"/>
          <w:szCs w:val="28"/>
        </w:rPr>
        <w:t xml:space="preserve">Clerks: </w:t>
      </w:r>
      <w:r w:rsidR="003119AE" w:rsidRPr="00804D04">
        <w:rPr>
          <w:rFonts w:asciiTheme="minorHAnsi" w:hAnsiTheme="minorHAnsi" w:cstheme="minorHAnsi"/>
          <w:b/>
          <w:bCs/>
          <w:color w:val="auto"/>
        </w:rPr>
        <w:tab/>
      </w:r>
      <w:r w:rsidR="003119AE" w:rsidRPr="00804D04">
        <w:rPr>
          <w:rFonts w:asciiTheme="minorHAnsi" w:hAnsiTheme="minorHAnsi" w:cstheme="minorHAnsi"/>
          <w:b/>
          <w:bCs/>
          <w:color w:val="auto"/>
        </w:rPr>
        <w:tab/>
      </w:r>
      <w:r w:rsidR="00AF635A" w:rsidRPr="00AF635A">
        <w:rPr>
          <w:rFonts w:asciiTheme="minorHAnsi" w:hAnsiTheme="minorHAnsi" w:cstheme="minorHAnsi"/>
          <w:color w:val="auto"/>
        </w:rPr>
        <w:t>K Carpenter &amp; P Holland</w:t>
      </w:r>
      <w:r w:rsidR="003119AE" w:rsidRPr="00AF635A">
        <w:rPr>
          <w:rFonts w:asciiTheme="minorHAnsi" w:hAnsiTheme="minorHAnsi" w:cstheme="minorHAnsi"/>
          <w:color w:val="auto"/>
        </w:rPr>
        <w:tab/>
      </w:r>
    </w:p>
    <w:p w14:paraId="359E94D6" w14:textId="77777777" w:rsidR="00247925" w:rsidRDefault="00247925" w:rsidP="008A285F">
      <w:pPr>
        <w:pStyle w:val="Default"/>
        <w:rPr>
          <w:rFonts w:asciiTheme="minorHAnsi" w:hAnsiTheme="minorHAnsi" w:cstheme="minorHAnsi"/>
          <w:b/>
          <w:bCs/>
          <w:color w:val="auto"/>
        </w:rPr>
      </w:pPr>
    </w:p>
    <w:p w14:paraId="3DA6DE1B" w14:textId="5A315BD6" w:rsidR="00247925" w:rsidRPr="00BF3E8C" w:rsidRDefault="00247925" w:rsidP="00247925">
      <w:pPr>
        <w:pStyle w:val="Default"/>
        <w:jc w:val="center"/>
        <w:rPr>
          <w:rFonts w:asciiTheme="majorHAnsi" w:hAnsiTheme="majorHAnsi"/>
          <w:color w:val="FF0000"/>
        </w:rPr>
      </w:pPr>
      <w:r w:rsidRPr="00247925">
        <w:rPr>
          <w:rFonts w:asciiTheme="majorHAnsi" w:hAnsiTheme="majorHAnsi"/>
          <w:color w:val="FF0000"/>
        </w:rPr>
        <w:t>(</w:t>
      </w:r>
      <w:r w:rsidRPr="002A3E46">
        <w:rPr>
          <w:rFonts w:asciiTheme="minorHAnsi" w:hAnsiTheme="minorHAnsi" w:cstheme="minorHAnsi"/>
          <w:color w:val="FF0000"/>
        </w:rPr>
        <w:t xml:space="preserve">These minutes remain in </w:t>
      </w:r>
      <w:r w:rsidRPr="00BF3E8C">
        <w:rPr>
          <w:rFonts w:asciiTheme="minorHAnsi" w:hAnsiTheme="minorHAnsi" w:cstheme="minorHAnsi"/>
          <w:color w:val="FF0000"/>
        </w:rPr>
        <w:t>draft form until approved at a subsequent meeting of the Council)</w:t>
      </w:r>
    </w:p>
    <w:p w14:paraId="24C61B2C" w14:textId="77777777" w:rsidR="00247925" w:rsidRPr="00BF3E8C" w:rsidRDefault="00247925" w:rsidP="00247925">
      <w:pPr>
        <w:pStyle w:val="Default"/>
        <w:jc w:val="center"/>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301"/>
        <w:gridCol w:w="7443"/>
        <w:gridCol w:w="992"/>
      </w:tblGrid>
      <w:tr w:rsidR="008F383C" w:rsidRPr="00BF3E8C" w14:paraId="5EEC812C" w14:textId="77777777" w:rsidTr="00D46622">
        <w:tc>
          <w:tcPr>
            <w:tcW w:w="1301" w:type="dxa"/>
            <w:shd w:val="clear" w:color="auto" w:fill="EAF1DD" w:themeFill="accent3" w:themeFillTint="33"/>
          </w:tcPr>
          <w:p w14:paraId="6EF684BA" w14:textId="6BACC3CA"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AGENDA No</w:t>
            </w:r>
          </w:p>
        </w:tc>
        <w:tc>
          <w:tcPr>
            <w:tcW w:w="7443" w:type="dxa"/>
            <w:shd w:val="clear" w:color="auto" w:fill="EAF1DD" w:themeFill="accent3" w:themeFillTint="33"/>
          </w:tcPr>
          <w:p w14:paraId="024EB6EE" w14:textId="1B89A96B" w:rsidR="008F383C" w:rsidRPr="00BF3E8C" w:rsidRDefault="00A179C1" w:rsidP="00A179C1">
            <w:pPr>
              <w:pStyle w:val="Default"/>
              <w:jc w:val="center"/>
              <w:rPr>
                <w:rFonts w:asciiTheme="minorHAnsi" w:hAnsiTheme="minorHAnsi" w:cstheme="minorHAnsi"/>
                <w:b/>
                <w:bCs/>
                <w:color w:val="auto"/>
              </w:rPr>
            </w:pPr>
            <w:r w:rsidRPr="00BF3E8C">
              <w:rPr>
                <w:rFonts w:asciiTheme="minorHAnsi" w:hAnsiTheme="minorHAnsi" w:cstheme="minorHAnsi"/>
                <w:b/>
                <w:bCs/>
                <w:color w:val="auto"/>
              </w:rPr>
              <w:t>ITEM/NOTES</w:t>
            </w:r>
          </w:p>
        </w:tc>
        <w:tc>
          <w:tcPr>
            <w:tcW w:w="992" w:type="dxa"/>
            <w:shd w:val="clear" w:color="auto" w:fill="EAF1DD" w:themeFill="accent3" w:themeFillTint="33"/>
          </w:tcPr>
          <w:p w14:paraId="20CC768B" w14:textId="1CC13478"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ACTION</w:t>
            </w:r>
          </w:p>
        </w:tc>
      </w:tr>
      <w:tr w:rsidR="008F383C" w:rsidRPr="00804D04" w14:paraId="2A904F2E" w14:textId="77777777" w:rsidTr="00D46622">
        <w:tc>
          <w:tcPr>
            <w:tcW w:w="1301" w:type="dxa"/>
          </w:tcPr>
          <w:p w14:paraId="32245B30" w14:textId="2F6A2167" w:rsidR="008F383C" w:rsidRPr="00BF3E8C" w:rsidRDefault="008F383C" w:rsidP="008A285F">
            <w:pPr>
              <w:pStyle w:val="Default"/>
              <w:rPr>
                <w:rFonts w:asciiTheme="minorHAnsi" w:hAnsiTheme="minorHAnsi" w:cstheme="minorHAnsi"/>
                <w:b/>
                <w:bCs/>
                <w:color w:val="auto"/>
              </w:rPr>
            </w:pPr>
          </w:p>
        </w:tc>
        <w:tc>
          <w:tcPr>
            <w:tcW w:w="7443" w:type="dxa"/>
          </w:tcPr>
          <w:p w14:paraId="76969A0F" w14:textId="77777777" w:rsidR="00E135FF" w:rsidRPr="00BF3E8C" w:rsidRDefault="006C44CE" w:rsidP="008A285F">
            <w:pPr>
              <w:pStyle w:val="Default"/>
              <w:rPr>
                <w:rFonts w:asciiTheme="minorHAnsi" w:hAnsiTheme="minorHAnsi" w:cstheme="minorHAnsi"/>
                <w:b/>
                <w:bCs/>
                <w:color w:val="auto"/>
              </w:rPr>
            </w:pPr>
            <w:r w:rsidRPr="00BF3E8C">
              <w:rPr>
                <w:rFonts w:asciiTheme="minorHAnsi" w:hAnsiTheme="minorHAnsi" w:cstheme="minorHAnsi"/>
                <w:b/>
                <w:bCs/>
                <w:color w:val="auto"/>
              </w:rPr>
              <w:t>Public Forum</w:t>
            </w:r>
          </w:p>
          <w:p w14:paraId="250B909C" w14:textId="77777777" w:rsidR="006C44CE" w:rsidRPr="00BF3E8C" w:rsidRDefault="006C44CE" w:rsidP="008A285F">
            <w:pPr>
              <w:pStyle w:val="Default"/>
              <w:rPr>
                <w:rFonts w:asciiTheme="minorHAnsi" w:hAnsiTheme="minorHAnsi" w:cstheme="minorHAnsi"/>
                <w:b/>
                <w:bCs/>
                <w:color w:val="auto"/>
              </w:rPr>
            </w:pPr>
          </w:p>
          <w:p w14:paraId="0687B299" w14:textId="5FD9E4F3" w:rsidR="00433904" w:rsidRPr="00BF3E8C" w:rsidRDefault="00433904" w:rsidP="008A285F">
            <w:pPr>
              <w:pStyle w:val="Default"/>
              <w:rPr>
                <w:rFonts w:asciiTheme="minorHAnsi" w:hAnsiTheme="minorHAnsi" w:cstheme="minorHAnsi"/>
                <w:color w:val="auto"/>
              </w:rPr>
            </w:pPr>
            <w:r w:rsidRPr="00BF3E8C">
              <w:rPr>
                <w:rFonts w:asciiTheme="minorHAnsi" w:hAnsiTheme="minorHAnsi" w:cstheme="minorHAnsi"/>
                <w:color w:val="auto"/>
              </w:rPr>
              <w:t>The meeting opened at 19:02</w:t>
            </w:r>
          </w:p>
          <w:p w14:paraId="2011EDF3" w14:textId="77777777" w:rsidR="00E82799" w:rsidRPr="00BF3E8C" w:rsidRDefault="00E82799" w:rsidP="008A285F">
            <w:pPr>
              <w:pStyle w:val="Default"/>
              <w:rPr>
                <w:rFonts w:asciiTheme="minorHAnsi" w:hAnsiTheme="minorHAnsi" w:cstheme="minorHAnsi"/>
                <w:color w:val="auto"/>
              </w:rPr>
            </w:pPr>
          </w:p>
          <w:p w14:paraId="58B8CFAD" w14:textId="509AA61A" w:rsidR="00E82799" w:rsidRPr="00BF3E8C" w:rsidRDefault="00E82799" w:rsidP="008A285F">
            <w:pPr>
              <w:pStyle w:val="Default"/>
              <w:rPr>
                <w:rFonts w:asciiTheme="minorHAnsi" w:hAnsiTheme="minorHAnsi" w:cstheme="minorHAnsi"/>
                <w:color w:val="auto"/>
              </w:rPr>
            </w:pPr>
            <w:r w:rsidRPr="00BF3E8C">
              <w:rPr>
                <w:rFonts w:asciiTheme="minorHAnsi" w:hAnsiTheme="minorHAnsi" w:cstheme="minorHAnsi"/>
                <w:color w:val="auto"/>
              </w:rPr>
              <w:t xml:space="preserve">A member of Sling Club’s committee was in attendance to inform Council of their involvement in the Forest Community Energy programme which means that diagnostic </w:t>
            </w:r>
            <w:r w:rsidR="00D46622" w:rsidRPr="00BF3E8C">
              <w:rPr>
                <w:rFonts w:asciiTheme="minorHAnsi" w:hAnsiTheme="minorHAnsi" w:cstheme="minorHAnsi"/>
                <w:color w:val="auto"/>
              </w:rPr>
              <w:t xml:space="preserve">thermal imaging </w:t>
            </w:r>
            <w:r w:rsidRPr="00BF3E8C">
              <w:rPr>
                <w:rFonts w:asciiTheme="minorHAnsi" w:hAnsiTheme="minorHAnsi" w:cstheme="minorHAnsi"/>
                <w:color w:val="auto"/>
              </w:rPr>
              <w:t>equipment will be based at Sling Club for householders to access.  There will be an event on 4</w:t>
            </w:r>
            <w:r w:rsidRPr="00BF3E8C">
              <w:rPr>
                <w:rFonts w:asciiTheme="minorHAnsi" w:hAnsiTheme="minorHAnsi" w:cstheme="minorHAnsi"/>
                <w:color w:val="auto"/>
                <w:vertAlign w:val="superscript"/>
              </w:rPr>
              <w:t>th</w:t>
            </w:r>
            <w:r w:rsidRPr="00BF3E8C">
              <w:rPr>
                <w:rFonts w:asciiTheme="minorHAnsi" w:hAnsiTheme="minorHAnsi" w:cstheme="minorHAnsi"/>
                <w:color w:val="auto"/>
              </w:rPr>
              <w:t xml:space="preserve"> December between 5pm and 7pm for information and practical advice</w:t>
            </w:r>
            <w:r w:rsidR="00FE5A18" w:rsidRPr="00BF3E8C">
              <w:rPr>
                <w:rFonts w:asciiTheme="minorHAnsi" w:hAnsiTheme="minorHAnsi" w:cstheme="minorHAnsi"/>
                <w:color w:val="auto"/>
              </w:rPr>
              <w:t xml:space="preserve"> on utilising the equipment, all are welcome to attend this drop-in event.</w:t>
            </w:r>
          </w:p>
          <w:p w14:paraId="3C513CEB" w14:textId="77777777" w:rsidR="00FE5A18" w:rsidRPr="00BF3E8C" w:rsidRDefault="00FE5A18" w:rsidP="008A285F">
            <w:pPr>
              <w:pStyle w:val="Default"/>
              <w:rPr>
                <w:rFonts w:asciiTheme="minorHAnsi" w:hAnsiTheme="minorHAnsi" w:cstheme="minorHAnsi"/>
                <w:color w:val="auto"/>
              </w:rPr>
            </w:pPr>
          </w:p>
          <w:p w14:paraId="37EE693D" w14:textId="6E428868" w:rsidR="00FE5A18" w:rsidRPr="00BF3E8C" w:rsidRDefault="00FE5A18" w:rsidP="008A285F">
            <w:pPr>
              <w:pStyle w:val="Default"/>
              <w:rPr>
                <w:rFonts w:asciiTheme="minorHAnsi" w:hAnsiTheme="minorHAnsi" w:cstheme="minorHAnsi"/>
                <w:color w:val="auto"/>
              </w:rPr>
            </w:pPr>
            <w:r w:rsidRPr="00BF3E8C">
              <w:rPr>
                <w:rFonts w:asciiTheme="minorHAnsi" w:hAnsiTheme="minorHAnsi" w:cstheme="minorHAnsi"/>
                <w:color w:val="auto"/>
              </w:rPr>
              <w:t xml:space="preserve">A member of the </w:t>
            </w:r>
            <w:r w:rsidR="00D46622" w:rsidRPr="00BF3E8C">
              <w:rPr>
                <w:rFonts w:asciiTheme="minorHAnsi" w:hAnsiTheme="minorHAnsi" w:cstheme="minorHAnsi"/>
                <w:color w:val="auto"/>
              </w:rPr>
              <w:t>Canopy</w:t>
            </w:r>
            <w:r w:rsidRPr="00BF3E8C">
              <w:rPr>
                <w:rFonts w:asciiTheme="minorHAnsi" w:hAnsiTheme="minorHAnsi" w:cstheme="minorHAnsi"/>
                <w:color w:val="auto"/>
              </w:rPr>
              <w:t xml:space="preserve"> CIC group was in attendance to thank WDPC for their continued support and the recent grant award to support the Bream Walking Project.  A celebration event is planned for 10</w:t>
            </w:r>
            <w:r w:rsidRPr="00BF3E8C">
              <w:rPr>
                <w:rFonts w:asciiTheme="minorHAnsi" w:hAnsiTheme="minorHAnsi" w:cstheme="minorHAnsi"/>
                <w:color w:val="auto"/>
                <w:vertAlign w:val="superscript"/>
              </w:rPr>
              <w:t>th</w:t>
            </w:r>
            <w:r w:rsidRPr="00BF3E8C">
              <w:rPr>
                <w:rFonts w:asciiTheme="minorHAnsi" w:hAnsiTheme="minorHAnsi" w:cstheme="minorHAnsi"/>
                <w:color w:val="auto"/>
              </w:rPr>
              <w:t xml:space="preserve"> December at the West Dean Centre between 3pm and 4:30pm, to which all Councillors are invited.  They also spoke about the recent award of Arts Council funding which will enable them to employ an events manager to support Arts Festivals across the Forest of Dean over the next two years, with festivals planned for Bream and Blakeney,</w:t>
            </w:r>
          </w:p>
          <w:p w14:paraId="3D505F83" w14:textId="77777777" w:rsidR="00FE5A18" w:rsidRPr="00BF3E8C" w:rsidRDefault="00FE5A18" w:rsidP="008A285F">
            <w:pPr>
              <w:pStyle w:val="Default"/>
              <w:rPr>
                <w:rFonts w:asciiTheme="minorHAnsi" w:hAnsiTheme="minorHAnsi" w:cstheme="minorHAnsi"/>
                <w:color w:val="auto"/>
              </w:rPr>
            </w:pPr>
          </w:p>
          <w:p w14:paraId="2494862F" w14:textId="683F4141" w:rsidR="00FE5A18" w:rsidRPr="00BF3E8C" w:rsidRDefault="00FE5A18" w:rsidP="008A285F">
            <w:pPr>
              <w:pStyle w:val="Default"/>
              <w:rPr>
                <w:rFonts w:asciiTheme="minorHAnsi" w:hAnsiTheme="minorHAnsi" w:cstheme="minorHAnsi"/>
                <w:color w:val="auto"/>
              </w:rPr>
            </w:pPr>
            <w:r w:rsidRPr="00BF3E8C">
              <w:rPr>
                <w:rFonts w:asciiTheme="minorHAnsi" w:hAnsiTheme="minorHAnsi" w:cstheme="minorHAnsi"/>
                <w:color w:val="auto"/>
              </w:rPr>
              <w:t>A resident of Pillowell wished to raise a question about the Pillowell noticeboard and it’s updating with information.  They also wished to question the input from councillors to the Six Village Newsletter and who would be providing information.</w:t>
            </w:r>
          </w:p>
          <w:p w14:paraId="5C6EE941" w14:textId="77777777" w:rsidR="00FE5A18" w:rsidRPr="00BF3E8C" w:rsidRDefault="00FE5A18" w:rsidP="008A285F">
            <w:pPr>
              <w:pStyle w:val="Default"/>
              <w:rPr>
                <w:rFonts w:asciiTheme="minorHAnsi" w:hAnsiTheme="minorHAnsi" w:cstheme="minorHAnsi"/>
                <w:color w:val="auto"/>
              </w:rPr>
            </w:pPr>
          </w:p>
          <w:p w14:paraId="1AA8AADD" w14:textId="0977EEA0" w:rsidR="00FE5A18" w:rsidRPr="00BF3E8C" w:rsidRDefault="00FE5A18" w:rsidP="008A285F">
            <w:pPr>
              <w:pStyle w:val="Default"/>
              <w:rPr>
                <w:rFonts w:asciiTheme="minorHAnsi" w:hAnsiTheme="minorHAnsi" w:cstheme="minorHAnsi"/>
                <w:color w:val="auto"/>
              </w:rPr>
            </w:pPr>
            <w:r w:rsidRPr="00BF3E8C">
              <w:rPr>
                <w:rFonts w:asciiTheme="minorHAnsi" w:hAnsiTheme="minorHAnsi" w:cstheme="minorHAnsi"/>
                <w:color w:val="auto"/>
              </w:rPr>
              <w:t xml:space="preserve">The Chair advised that </w:t>
            </w:r>
            <w:r w:rsidR="00D46622" w:rsidRPr="00BF3E8C">
              <w:rPr>
                <w:rFonts w:asciiTheme="minorHAnsi" w:hAnsiTheme="minorHAnsi" w:cstheme="minorHAnsi"/>
                <w:color w:val="auto"/>
              </w:rPr>
              <w:t>t</w:t>
            </w:r>
            <w:r w:rsidRPr="00BF3E8C">
              <w:rPr>
                <w:rFonts w:asciiTheme="minorHAnsi" w:hAnsiTheme="minorHAnsi" w:cstheme="minorHAnsi"/>
                <w:color w:val="auto"/>
              </w:rPr>
              <w:t xml:space="preserve">he Clerks were currently updating the noticeboard, but this would change to Cllr Cooper in the new year.  Cllrs Cooper and Dunford have also been in contact with the editor of the </w:t>
            </w:r>
            <w:r w:rsidR="00F1071C" w:rsidRPr="00BF3E8C">
              <w:rPr>
                <w:rFonts w:asciiTheme="minorHAnsi" w:hAnsiTheme="minorHAnsi" w:cstheme="minorHAnsi"/>
                <w:color w:val="auto"/>
              </w:rPr>
              <w:t>newsletter and</w:t>
            </w:r>
            <w:r w:rsidRPr="00BF3E8C">
              <w:rPr>
                <w:rFonts w:asciiTheme="minorHAnsi" w:hAnsiTheme="minorHAnsi" w:cstheme="minorHAnsi"/>
                <w:color w:val="auto"/>
              </w:rPr>
              <w:t xml:space="preserve"> will be providing articles and information for this newsletter.</w:t>
            </w:r>
          </w:p>
          <w:p w14:paraId="3AFA0C14" w14:textId="77777777" w:rsidR="00366FD4" w:rsidRPr="00BF3E8C" w:rsidRDefault="00366FD4" w:rsidP="008A285F">
            <w:pPr>
              <w:pStyle w:val="Default"/>
              <w:rPr>
                <w:rFonts w:asciiTheme="minorHAnsi" w:hAnsiTheme="minorHAnsi" w:cstheme="minorHAnsi"/>
                <w:color w:val="auto"/>
              </w:rPr>
            </w:pPr>
          </w:p>
          <w:p w14:paraId="2899AE93" w14:textId="77FD7175" w:rsidR="00366FD4" w:rsidRPr="00BF3E8C" w:rsidRDefault="00366FD4" w:rsidP="008A285F">
            <w:pPr>
              <w:pStyle w:val="Default"/>
              <w:rPr>
                <w:rFonts w:asciiTheme="minorHAnsi" w:hAnsiTheme="minorHAnsi" w:cstheme="minorHAnsi"/>
                <w:color w:val="auto"/>
              </w:rPr>
            </w:pPr>
            <w:r w:rsidRPr="00BF3E8C">
              <w:rPr>
                <w:rFonts w:asciiTheme="minorHAnsi" w:hAnsiTheme="minorHAnsi" w:cstheme="minorHAnsi"/>
                <w:color w:val="auto"/>
              </w:rPr>
              <w:t>A member of the public wanted to ask questions about the presentation to Council by Forestry England, they had submitted an FOI for information and were disappointed with the response received.</w:t>
            </w:r>
          </w:p>
          <w:p w14:paraId="1EAC1492" w14:textId="77777777" w:rsidR="00366FD4" w:rsidRPr="00BF3E8C" w:rsidRDefault="00366FD4" w:rsidP="008A285F">
            <w:pPr>
              <w:pStyle w:val="Default"/>
              <w:rPr>
                <w:rFonts w:asciiTheme="minorHAnsi" w:hAnsiTheme="minorHAnsi" w:cstheme="minorHAnsi"/>
                <w:color w:val="auto"/>
              </w:rPr>
            </w:pPr>
          </w:p>
          <w:p w14:paraId="29A3F6C9" w14:textId="37386CF8" w:rsidR="00366FD4" w:rsidRPr="00BF3E8C" w:rsidRDefault="00366FD4" w:rsidP="008A285F">
            <w:pPr>
              <w:pStyle w:val="Default"/>
              <w:rPr>
                <w:rFonts w:asciiTheme="minorHAnsi" w:hAnsiTheme="minorHAnsi" w:cstheme="minorHAnsi"/>
                <w:color w:val="auto"/>
              </w:rPr>
            </w:pPr>
            <w:r w:rsidRPr="00BF3E8C">
              <w:rPr>
                <w:rFonts w:asciiTheme="minorHAnsi" w:hAnsiTheme="minorHAnsi" w:cstheme="minorHAnsi"/>
                <w:color w:val="auto"/>
              </w:rPr>
              <w:t>The Chair explained that this meeting was held in camera for Council only to allow Forestry England to present an update on progress</w:t>
            </w:r>
            <w:r w:rsidR="00F1071C" w:rsidRPr="00BF3E8C">
              <w:rPr>
                <w:rFonts w:asciiTheme="minorHAnsi" w:hAnsiTheme="minorHAnsi" w:cstheme="minorHAnsi"/>
                <w:color w:val="auto"/>
              </w:rPr>
              <w:t>.  There was a small debate about whether this was communicated to Council fully, Cllr Dunford moved point of order that Council had responded as best as they could, and that next business is discussed.</w:t>
            </w:r>
          </w:p>
          <w:p w14:paraId="1E2BFFF1" w14:textId="77777777" w:rsidR="00F1071C" w:rsidRPr="00BF3E8C" w:rsidRDefault="00F1071C" w:rsidP="008A285F">
            <w:pPr>
              <w:pStyle w:val="Default"/>
              <w:rPr>
                <w:rFonts w:asciiTheme="minorHAnsi" w:hAnsiTheme="minorHAnsi" w:cstheme="minorHAnsi"/>
                <w:color w:val="auto"/>
              </w:rPr>
            </w:pPr>
          </w:p>
          <w:p w14:paraId="2B415851" w14:textId="40591742" w:rsidR="00F1071C" w:rsidRPr="00BF3E8C" w:rsidRDefault="00F1071C" w:rsidP="008A285F">
            <w:pPr>
              <w:pStyle w:val="Default"/>
              <w:rPr>
                <w:rFonts w:asciiTheme="minorHAnsi" w:hAnsiTheme="minorHAnsi" w:cstheme="minorHAnsi"/>
                <w:color w:val="auto"/>
              </w:rPr>
            </w:pPr>
            <w:r w:rsidRPr="00BF3E8C">
              <w:rPr>
                <w:rFonts w:asciiTheme="minorHAnsi" w:hAnsiTheme="minorHAnsi" w:cstheme="minorHAnsi"/>
                <w:color w:val="auto"/>
              </w:rPr>
              <w:t>GCC Cllr B Hoyland</w:t>
            </w:r>
            <w:r w:rsidR="00A705EC" w:rsidRPr="00BF3E8C">
              <w:rPr>
                <w:rFonts w:asciiTheme="minorHAnsi" w:hAnsiTheme="minorHAnsi" w:cstheme="minorHAnsi"/>
                <w:color w:val="auto"/>
              </w:rPr>
              <w:t xml:space="preserve"> gave a brief report on actions from Gloucestershire County Council, including the new Fox My Street app being used for reporting issues, the Ruspidge Road being open and work to Parkend Road Bream being scheduled for 11</w:t>
            </w:r>
            <w:r w:rsidR="00A705EC" w:rsidRPr="00BF3E8C">
              <w:rPr>
                <w:rFonts w:asciiTheme="minorHAnsi" w:hAnsiTheme="minorHAnsi" w:cstheme="minorHAnsi"/>
                <w:color w:val="auto"/>
                <w:vertAlign w:val="superscript"/>
              </w:rPr>
              <w:t>th</w:t>
            </w:r>
            <w:r w:rsidR="00A705EC" w:rsidRPr="00BF3E8C">
              <w:rPr>
                <w:rFonts w:asciiTheme="minorHAnsi" w:hAnsiTheme="minorHAnsi" w:cstheme="minorHAnsi"/>
                <w:color w:val="auto"/>
              </w:rPr>
              <w:t xml:space="preserve"> to 18</w:t>
            </w:r>
            <w:r w:rsidR="00A705EC" w:rsidRPr="00BF3E8C">
              <w:rPr>
                <w:rFonts w:asciiTheme="minorHAnsi" w:hAnsiTheme="minorHAnsi" w:cstheme="minorHAnsi"/>
                <w:color w:val="auto"/>
                <w:vertAlign w:val="superscript"/>
              </w:rPr>
              <w:t>th</w:t>
            </w:r>
            <w:r w:rsidR="00A705EC" w:rsidRPr="00BF3E8C">
              <w:rPr>
                <w:rFonts w:asciiTheme="minorHAnsi" w:hAnsiTheme="minorHAnsi" w:cstheme="minorHAnsi"/>
                <w:color w:val="auto"/>
              </w:rPr>
              <w:t xml:space="preserve"> December.  She also advised about ongoing work streams including adult and children’s social care surveys and remodelling.</w:t>
            </w:r>
          </w:p>
          <w:p w14:paraId="4683760C" w14:textId="77777777" w:rsidR="00A705EC" w:rsidRPr="00BF3E8C" w:rsidRDefault="00A705EC" w:rsidP="008A285F">
            <w:pPr>
              <w:pStyle w:val="Default"/>
              <w:rPr>
                <w:rFonts w:asciiTheme="minorHAnsi" w:hAnsiTheme="minorHAnsi" w:cstheme="minorHAnsi"/>
                <w:color w:val="auto"/>
              </w:rPr>
            </w:pPr>
          </w:p>
          <w:p w14:paraId="0FCDFC4F" w14:textId="20144828" w:rsidR="00A705EC" w:rsidRPr="00BF3E8C" w:rsidRDefault="00A705EC" w:rsidP="008A285F">
            <w:pPr>
              <w:pStyle w:val="Default"/>
              <w:rPr>
                <w:rFonts w:asciiTheme="minorHAnsi" w:hAnsiTheme="minorHAnsi" w:cstheme="minorHAnsi"/>
                <w:color w:val="auto"/>
              </w:rPr>
            </w:pPr>
            <w:r w:rsidRPr="00BF3E8C">
              <w:rPr>
                <w:rFonts w:asciiTheme="minorHAnsi" w:hAnsiTheme="minorHAnsi" w:cstheme="minorHAnsi"/>
                <w:color w:val="auto"/>
              </w:rPr>
              <w:t>FODDC Cllr J Dale gave brief report about activities at FODDC including the finalisation of the Council Plan</w:t>
            </w:r>
            <w:r w:rsidR="00CE5F5F" w:rsidRPr="00BF3E8C">
              <w:rPr>
                <w:rFonts w:asciiTheme="minorHAnsi" w:hAnsiTheme="minorHAnsi" w:cstheme="minorHAnsi"/>
                <w:color w:val="auto"/>
              </w:rPr>
              <w:t xml:space="preserve"> and how this will be supporting the Climate &amp; Biodiversity Emergencies to build better futures, thriving communities and decarbonise the district.</w:t>
            </w:r>
          </w:p>
          <w:p w14:paraId="1D09F158" w14:textId="77777777" w:rsidR="00CE5F5F" w:rsidRPr="00BF3E8C" w:rsidRDefault="00CE5F5F" w:rsidP="008A285F">
            <w:pPr>
              <w:pStyle w:val="Default"/>
              <w:rPr>
                <w:rFonts w:asciiTheme="minorHAnsi" w:hAnsiTheme="minorHAnsi" w:cstheme="minorHAnsi"/>
                <w:color w:val="auto"/>
              </w:rPr>
            </w:pPr>
          </w:p>
          <w:p w14:paraId="42D4FED4" w14:textId="44E9AC5A" w:rsidR="00CE5F5F" w:rsidRPr="00BF3E8C" w:rsidRDefault="00CE5F5F" w:rsidP="008A285F">
            <w:pPr>
              <w:pStyle w:val="Default"/>
              <w:rPr>
                <w:rFonts w:asciiTheme="minorHAnsi" w:hAnsiTheme="minorHAnsi" w:cstheme="minorHAnsi"/>
                <w:color w:val="auto"/>
              </w:rPr>
            </w:pPr>
            <w:r w:rsidRPr="00BF3E8C">
              <w:rPr>
                <w:rFonts w:asciiTheme="minorHAnsi" w:hAnsiTheme="minorHAnsi" w:cstheme="minorHAnsi"/>
                <w:color w:val="auto"/>
              </w:rPr>
              <w:t>She also spoke about ongoing case work with Two Rivers Housing and planning enforcement. She advised that the next Councillor drop-in session would be held at Yorkley Community Centre and was hoping to begin monthly litter picking events following these sessions.</w:t>
            </w:r>
            <w:r w:rsidR="004D6BF9" w:rsidRPr="00BF3E8C">
              <w:rPr>
                <w:rFonts w:asciiTheme="minorHAnsi" w:hAnsiTheme="minorHAnsi" w:cstheme="minorHAnsi"/>
                <w:color w:val="auto"/>
              </w:rPr>
              <w:t xml:space="preserve">  She also thanked WDPC for its continued support for the Forest Climate Network and the Yorkley Village Garden, who’s AGM is being held on 15</w:t>
            </w:r>
            <w:r w:rsidR="004D6BF9" w:rsidRPr="00BF3E8C">
              <w:rPr>
                <w:rFonts w:asciiTheme="minorHAnsi" w:hAnsiTheme="minorHAnsi" w:cstheme="minorHAnsi"/>
                <w:color w:val="auto"/>
                <w:vertAlign w:val="superscript"/>
              </w:rPr>
              <w:t>th</w:t>
            </w:r>
            <w:r w:rsidR="004D6BF9" w:rsidRPr="00BF3E8C">
              <w:rPr>
                <w:rFonts w:asciiTheme="minorHAnsi" w:hAnsiTheme="minorHAnsi" w:cstheme="minorHAnsi"/>
                <w:color w:val="auto"/>
              </w:rPr>
              <w:t xml:space="preserve"> December at Yorkley Community Centre at 6:</w:t>
            </w:r>
            <w:r w:rsidR="00E54863" w:rsidRPr="00BF3E8C">
              <w:rPr>
                <w:rFonts w:asciiTheme="minorHAnsi" w:hAnsiTheme="minorHAnsi" w:cstheme="minorHAnsi"/>
                <w:color w:val="auto"/>
              </w:rPr>
              <w:t>0</w:t>
            </w:r>
            <w:r w:rsidR="004D6BF9" w:rsidRPr="00BF3E8C">
              <w:rPr>
                <w:rFonts w:asciiTheme="minorHAnsi" w:hAnsiTheme="minorHAnsi" w:cstheme="minorHAnsi"/>
                <w:color w:val="auto"/>
              </w:rPr>
              <w:t>0pm.</w:t>
            </w:r>
          </w:p>
          <w:p w14:paraId="20606494" w14:textId="77777777" w:rsidR="001E1339" w:rsidRPr="00BF3E8C" w:rsidRDefault="001E1339" w:rsidP="008A285F">
            <w:pPr>
              <w:pStyle w:val="Default"/>
              <w:rPr>
                <w:rFonts w:asciiTheme="minorHAnsi" w:hAnsiTheme="minorHAnsi" w:cstheme="minorHAnsi"/>
                <w:color w:val="auto"/>
              </w:rPr>
            </w:pPr>
          </w:p>
          <w:p w14:paraId="57CF647E" w14:textId="106EEBA5" w:rsidR="001E1339" w:rsidRPr="00BF3E8C" w:rsidRDefault="001E1339" w:rsidP="008A285F">
            <w:pPr>
              <w:pStyle w:val="Default"/>
              <w:rPr>
                <w:rFonts w:asciiTheme="minorHAnsi" w:hAnsiTheme="minorHAnsi" w:cstheme="minorHAnsi"/>
                <w:color w:val="auto"/>
              </w:rPr>
            </w:pPr>
            <w:r w:rsidRPr="00BF3E8C">
              <w:rPr>
                <w:rFonts w:asciiTheme="minorHAnsi" w:hAnsiTheme="minorHAnsi" w:cstheme="minorHAnsi"/>
                <w:color w:val="auto"/>
              </w:rPr>
              <w:t>There was a question about the Local Plan and if this would be out to consultation, Cllr Dale responded that this was the Development Plan and was still in progress but would be out for consultation when completed.</w:t>
            </w:r>
          </w:p>
          <w:p w14:paraId="26327FA3" w14:textId="77777777" w:rsidR="001E1339" w:rsidRPr="00BF3E8C" w:rsidRDefault="001E1339" w:rsidP="008A285F">
            <w:pPr>
              <w:pStyle w:val="Default"/>
              <w:rPr>
                <w:rFonts w:asciiTheme="minorHAnsi" w:hAnsiTheme="minorHAnsi" w:cstheme="minorHAnsi"/>
                <w:color w:val="auto"/>
              </w:rPr>
            </w:pPr>
          </w:p>
          <w:p w14:paraId="58113C53" w14:textId="39B07254" w:rsidR="00E82799" w:rsidRPr="00433904" w:rsidRDefault="001E1339" w:rsidP="008A285F">
            <w:pPr>
              <w:pStyle w:val="Default"/>
              <w:rPr>
                <w:rFonts w:asciiTheme="minorHAnsi" w:hAnsiTheme="minorHAnsi" w:cstheme="minorHAnsi"/>
                <w:color w:val="auto"/>
              </w:rPr>
            </w:pPr>
            <w:r w:rsidRPr="00BF3E8C">
              <w:rPr>
                <w:rFonts w:asciiTheme="minorHAnsi" w:hAnsiTheme="minorHAnsi" w:cstheme="minorHAnsi"/>
                <w:color w:val="auto"/>
              </w:rPr>
              <w:t>The public forum closed at 19:40.</w:t>
            </w:r>
          </w:p>
          <w:p w14:paraId="5B5FFC8B" w14:textId="77777777" w:rsidR="00433904" w:rsidRDefault="00433904" w:rsidP="008A285F">
            <w:pPr>
              <w:pStyle w:val="Default"/>
              <w:rPr>
                <w:rFonts w:asciiTheme="minorHAnsi" w:hAnsiTheme="minorHAnsi" w:cstheme="minorHAnsi"/>
                <w:color w:val="auto"/>
              </w:rPr>
            </w:pPr>
          </w:p>
          <w:p w14:paraId="37CB10FC" w14:textId="2554BF74" w:rsidR="007F2009" w:rsidRPr="00AF635A" w:rsidRDefault="007F2009" w:rsidP="008A285F">
            <w:pPr>
              <w:pStyle w:val="Default"/>
              <w:rPr>
                <w:rFonts w:asciiTheme="minorHAnsi" w:hAnsiTheme="minorHAnsi" w:cstheme="minorHAnsi"/>
                <w:color w:val="auto"/>
              </w:rPr>
            </w:pPr>
          </w:p>
        </w:tc>
        <w:tc>
          <w:tcPr>
            <w:tcW w:w="992" w:type="dxa"/>
          </w:tcPr>
          <w:p w14:paraId="04577781" w14:textId="77777777" w:rsidR="008F383C" w:rsidRPr="00804D04" w:rsidRDefault="008F383C" w:rsidP="008A285F">
            <w:pPr>
              <w:pStyle w:val="Default"/>
              <w:rPr>
                <w:rFonts w:asciiTheme="minorHAnsi" w:hAnsiTheme="minorHAnsi" w:cstheme="minorHAnsi"/>
                <w:b/>
                <w:bCs/>
                <w:color w:val="auto"/>
              </w:rPr>
            </w:pPr>
          </w:p>
        </w:tc>
      </w:tr>
      <w:tr w:rsidR="0055264C" w:rsidRPr="00804D04" w14:paraId="27A726D4" w14:textId="77777777" w:rsidTr="00D46622">
        <w:tc>
          <w:tcPr>
            <w:tcW w:w="1301" w:type="dxa"/>
            <w:shd w:val="clear" w:color="auto" w:fill="EAF1DD" w:themeFill="accent3" w:themeFillTint="33"/>
          </w:tcPr>
          <w:p w14:paraId="0F2F9ECA" w14:textId="1CFF0B64" w:rsidR="0055264C"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0B765F">
              <w:rPr>
                <w:rFonts w:asciiTheme="minorHAnsi" w:hAnsiTheme="minorHAnsi" w:cstheme="minorHAnsi"/>
                <w:b/>
                <w:bCs/>
                <w:color w:val="auto"/>
              </w:rPr>
              <w:t>1</w:t>
            </w:r>
            <w:r w:rsidR="0055264C">
              <w:rPr>
                <w:rFonts w:asciiTheme="minorHAnsi" w:hAnsiTheme="minorHAnsi" w:cstheme="minorHAnsi"/>
                <w:b/>
                <w:bCs/>
                <w:color w:val="auto"/>
              </w:rPr>
              <w:t>1</w:t>
            </w:r>
          </w:p>
        </w:tc>
        <w:tc>
          <w:tcPr>
            <w:tcW w:w="7443"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992"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E135FF" w:rsidRPr="00804D04" w14:paraId="689D0105" w14:textId="77777777" w:rsidTr="00D46622">
        <w:tc>
          <w:tcPr>
            <w:tcW w:w="1301" w:type="dxa"/>
          </w:tcPr>
          <w:p w14:paraId="1778BBD4" w14:textId="2EB2BC0A" w:rsidR="00E135FF"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0B765F">
              <w:rPr>
                <w:rFonts w:asciiTheme="minorHAnsi" w:hAnsiTheme="minorHAnsi" w:cstheme="minorHAnsi"/>
                <w:b/>
                <w:bCs/>
                <w:color w:val="auto"/>
              </w:rPr>
              <w:t>1</w:t>
            </w:r>
            <w:r w:rsidR="00F45CE1" w:rsidRPr="00804D04">
              <w:rPr>
                <w:rFonts w:asciiTheme="minorHAnsi" w:hAnsiTheme="minorHAnsi" w:cstheme="minorHAnsi"/>
                <w:b/>
                <w:bCs/>
                <w:color w:val="auto"/>
              </w:rPr>
              <w:t>1.1</w:t>
            </w:r>
          </w:p>
        </w:tc>
        <w:tc>
          <w:tcPr>
            <w:tcW w:w="7443" w:type="dxa"/>
          </w:tcPr>
          <w:p w14:paraId="19DCE553" w14:textId="77777777" w:rsidR="00E135FF"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Apologies</w:t>
            </w:r>
          </w:p>
          <w:p w14:paraId="48EBFB2A" w14:textId="77777777" w:rsidR="00F45CE1" w:rsidRDefault="00F45CE1" w:rsidP="006C2E7C">
            <w:pPr>
              <w:pStyle w:val="Default"/>
              <w:rPr>
                <w:rFonts w:asciiTheme="minorHAnsi" w:hAnsiTheme="minorHAnsi" w:cstheme="minorHAnsi"/>
                <w:color w:val="auto"/>
              </w:rPr>
            </w:pPr>
          </w:p>
          <w:p w14:paraId="03B8F37E" w14:textId="77777777" w:rsidR="00B074E2" w:rsidRDefault="00B074E2" w:rsidP="006C2E7C">
            <w:pPr>
              <w:pStyle w:val="Default"/>
              <w:rPr>
                <w:rFonts w:asciiTheme="minorHAnsi" w:hAnsiTheme="minorHAnsi" w:cstheme="minorHAnsi"/>
                <w:color w:val="auto"/>
              </w:rPr>
            </w:pPr>
            <w:r>
              <w:rPr>
                <w:rFonts w:asciiTheme="minorHAnsi" w:hAnsiTheme="minorHAnsi" w:cstheme="minorHAnsi"/>
                <w:color w:val="auto"/>
              </w:rPr>
              <w:t>Apologies for absence were received from the following Councillors:</w:t>
            </w:r>
          </w:p>
          <w:p w14:paraId="25B793B1" w14:textId="1C92EECD" w:rsidR="00B074E2" w:rsidRDefault="00B074E2" w:rsidP="00B074E2">
            <w:pPr>
              <w:pStyle w:val="Default"/>
              <w:numPr>
                <w:ilvl w:val="0"/>
                <w:numId w:val="8"/>
              </w:numPr>
              <w:rPr>
                <w:rFonts w:asciiTheme="minorHAnsi" w:hAnsiTheme="minorHAnsi" w:cstheme="minorHAnsi"/>
                <w:color w:val="auto"/>
              </w:rPr>
            </w:pPr>
            <w:r>
              <w:rPr>
                <w:rFonts w:asciiTheme="minorHAnsi" w:hAnsiTheme="minorHAnsi" w:cstheme="minorHAnsi"/>
                <w:color w:val="auto"/>
              </w:rPr>
              <w:t xml:space="preserve">Alan Grant – </w:t>
            </w:r>
            <w:r w:rsidR="002B1D1B">
              <w:rPr>
                <w:rFonts w:asciiTheme="minorHAnsi" w:hAnsiTheme="minorHAnsi" w:cstheme="minorHAnsi"/>
                <w:color w:val="auto"/>
              </w:rPr>
              <w:t>Holiday</w:t>
            </w:r>
          </w:p>
          <w:p w14:paraId="1BF14861" w14:textId="0CECA1F3" w:rsidR="00B074E2" w:rsidRDefault="002B1D1B" w:rsidP="00B074E2">
            <w:pPr>
              <w:pStyle w:val="Default"/>
              <w:numPr>
                <w:ilvl w:val="0"/>
                <w:numId w:val="8"/>
              </w:numPr>
              <w:rPr>
                <w:rFonts w:asciiTheme="minorHAnsi" w:hAnsiTheme="minorHAnsi" w:cstheme="minorHAnsi"/>
                <w:color w:val="auto"/>
              </w:rPr>
            </w:pPr>
            <w:r>
              <w:rPr>
                <w:rFonts w:asciiTheme="minorHAnsi" w:hAnsiTheme="minorHAnsi" w:cstheme="minorHAnsi"/>
                <w:color w:val="auto"/>
              </w:rPr>
              <w:t>Jim Richmond - Holiday</w:t>
            </w:r>
          </w:p>
          <w:p w14:paraId="0DFE3359" w14:textId="77777777" w:rsidR="007F2009" w:rsidRDefault="007F2009" w:rsidP="00B074E2">
            <w:pPr>
              <w:pStyle w:val="Default"/>
              <w:rPr>
                <w:rFonts w:asciiTheme="minorHAnsi" w:hAnsiTheme="minorHAnsi" w:cstheme="minorHAnsi"/>
                <w:color w:val="auto"/>
              </w:rPr>
            </w:pPr>
          </w:p>
          <w:p w14:paraId="04B5D813" w14:textId="77777777" w:rsidR="007F2009" w:rsidRDefault="007F2009" w:rsidP="00B074E2">
            <w:pPr>
              <w:pStyle w:val="Default"/>
              <w:rPr>
                <w:rFonts w:asciiTheme="minorHAnsi" w:hAnsiTheme="minorHAnsi" w:cstheme="minorHAnsi"/>
                <w:color w:val="auto"/>
              </w:rPr>
            </w:pPr>
          </w:p>
          <w:p w14:paraId="0DCA6758" w14:textId="128B5159" w:rsidR="007F2009" w:rsidRPr="00804D04" w:rsidRDefault="007F2009" w:rsidP="00B074E2">
            <w:pPr>
              <w:pStyle w:val="Default"/>
              <w:rPr>
                <w:rFonts w:asciiTheme="minorHAnsi" w:hAnsiTheme="minorHAnsi" w:cstheme="minorHAnsi"/>
                <w:color w:val="auto"/>
              </w:rPr>
            </w:pPr>
          </w:p>
        </w:tc>
        <w:tc>
          <w:tcPr>
            <w:tcW w:w="992" w:type="dxa"/>
          </w:tcPr>
          <w:p w14:paraId="28EB5EB5" w14:textId="77777777" w:rsidR="00E135FF" w:rsidRPr="00804D04" w:rsidRDefault="00E135FF" w:rsidP="008A285F">
            <w:pPr>
              <w:pStyle w:val="Default"/>
              <w:rPr>
                <w:rFonts w:asciiTheme="minorHAnsi" w:hAnsiTheme="minorHAnsi" w:cstheme="minorHAnsi"/>
                <w:b/>
                <w:bCs/>
                <w:color w:val="auto"/>
              </w:rPr>
            </w:pPr>
          </w:p>
        </w:tc>
      </w:tr>
      <w:tr w:rsidR="008F383C" w:rsidRPr="00804D04" w14:paraId="40DB15E6" w14:textId="77777777" w:rsidTr="00D46622">
        <w:tc>
          <w:tcPr>
            <w:tcW w:w="1301" w:type="dxa"/>
          </w:tcPr>
          <w:p w14:paraId="7D3A5DD7" w14:textId="72B5C6C0" w:rsidR="008F383C"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0B765F">
              <w:rPr>
                <w:rFonts w:asciiTheme="minorHAnsi" w:hAnsiTheme="minorHAnsi" w:cstheme="minorHAnsi"/>
                <w:b/>
                <w:bCs/>
                <w:color w:val="auto"/>
              </w:rPr>
              <w:t>1</w:t>
            </w:r>
            <w:r w:rsidR="00F45CE1" w:rsidRPr="00804D04">
              <w:rPr>
                <w:rFonts w:asciiTheme="minorHAnsi" w:hAnsiTheme="minorHAnsi" w:cstheme="minorHAnsi"/>
                <w:b/>
                <w:bCs/>
                <w:color w:val="auto"/>
              </w:rPr>
              <w:t>1.2</w:t>
            </w:r>
          </w:p>
        </w:tc>
        <w:tc>
          <w:tcPr>
            <w:tcW w:w="7443" w:type="dxa"/>
          </w:tcPr>
          <w:p w14:paraId="7FDB5CF3" w14:textId="77777777" w:rsidR="008F383C"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Declarations of Interest</w:t>
            </w:r>
          </w:p>
          <w:p w14:paraId="32B42600" w14:textId="77777777" w:rsidR="00F45CE1" w:rsidRDefault="00F45CE1" w:rsidP="006C2E7C">
            <w:pPr>
              <w:pStyle w:val="Default"/>
              <w:rPr>
                <w:rFonts w:asciiTheme="minorHAnsi" w:hAnsiTheme="minorHAnsi" w:cstheme="minorHAnsi"/>
                <w:color w:val="auto"/>
              </w:rPr>
            </w:pPr>
          </w:p>
          <w:p w14:paraId="56F96EBF" w14:textId="2AAD2969" w:rsidR="001E1339" w:rsidRDefault="001E1339" w:rsidP="006C2E7C">
            <w:pPr>
              <w:pStyle w:val="Default"/>
              <w:rPr>
                <w:rFonts w:asciiTheme="minorHAnsi" w:hAnsiTheme="minorHAnsi" w:cstheme="minorHAnsi"/>
                <w:color w:val="auto"/>
              </w:rPr>
            </w:pPr>
            <w:r>
              <w:rPr>
                <w:rFonts w:asciiTheme="minorHAnsi" w:hAnsiTheme="minorHAnsi" w:cstheme="minorHAnsi"/>
                <w:color w:val="auto"/>
              </w:rPr>
              <w:t>No declarations of interest were received at this time, but Council was reminded that declarations can be made at any point during the meeting.</w:t>
            </w:r>
          </w:p>
          <w:p w14:paraId="432F01E8" w14:textId="6646C8EE" w:rsidR="007A1872" w:rsidRPr="00804D04" w:rsidRDefault="007A1872" w:rsidP="00BB15F4">
            <w:pPr>
              <w:pStyle w:val="Default"/>
              <w:rPr>
                <w:rFonts w:asciiTheme="minorHAnsi" w:hAnsiTheme="minorHAnsi" w:cstheme="minorHAnsi"/>
                <w:color w:val="auto"/>
              </w:rPr>
            </w:pPr>
          </w:p>
        </w:tc>
        <w:tc>
          <w:tcPr>
            <w:tcW w:w="992" w:type="dxa"/>
          </w:tcPr>
          <w:p w14:paraId="7D690468" w14:textId="77777777" w:rsidR="008F383C" w:rsidRPr="00804D04" w:rsidRDefault="008F383C" w:rsidP="008A285F">
            <w:pPr>
              <w:pStyle w:val="Default"/>
              <w:rPr>
                <w:rFonts w:asciiTheme="minorHAnsi" w:hAnsiTheme="minorHAnsi" w:cstheme="minorHAnsi"/>
                <w:b/>
                <w:bCs/>
                <w:color w:val="auto"/>
              </w:rPr>
            </w:pPr>
          </w:p>
        </w:tc>
      </w:tr>
      <w:tr w:rsidR="008F383C" w:rsidRPr="00804D04" w14:paraId="362A3D82" w14:textId="77777777" w:rsidTr="00D46622">
        <w:tc>
          <w:tcPr>
            <w:tcW w:w="1301" w:type="dxa"/>
          </w:tcPr>
          <w:p w14:paraId="2FE3E5CF" w14:textId="2A740A1C" w:rsidR="008F383C" w:rsidRPr="00804D04" w:rsidRDefault="007A1872"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0B765F">
              <w:rPr>
                <w:rFonts w:asciiTheme="minorHAnsi" w:hAnsiTheme="minorHAnsi" w:cstheme="minorHAnsi"/>
                <w:b/>
                <w:bCs/>
                <w:color w:val="auto"/>
              </w:rPr>
              <w:t>1</w:t>
            </w:r>
            <w:r w:rsidR="00F45CE1" w:rsidRPr="00804D04">
              <w:rPr>
                <w:rFonts w:asciiTheme="minorHAnsi" w:hAnsiTheme="minorHAnsi" w:cstheme="minorHAnsi"/>
                <w:b/>
                <w:bCs/>
                <w:color w:val="auto"/>
              </w:rPr>
              <w:t>1.3</w:t>
            </w:r>
          </w:p>
        </w:tc>
        <w:tc>
          <w:tcPr>
            <w:tcW w:w="7443" w:type="dxa"/>
          </w:tcPr>
          <w:p w14:paraId="7707E03E" w14:textId="77777777" w:rsidR="008F383C"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Minutes of the previous meeting.</w:t>
            </w:r>
          </w:p>
          <w:p w14:paraId="6431B78E" w14:textId="77777777" w:rsidR="007A1872" w:rsidRDefault="007A1872" w:rsidP="008A285F">
            <w:pPr>
              <w:pStyle w:val="Default"/>
              <w:rPr>
                <w:rFonts w:asciiTheme="minorHAnsi" w:hAnsiTheme="minorHAnsi" w:cstheme="minorHAnsi"/>
                <w:b/>
                <w:bCs/>
                <w:color w:val="auto"/>
              </w:rPr>
            </w:pPr>
          </w:p>
          <w:p w14:paraId="6421C163" w14:textId="18D7A1C9" w:rsidR="00247925" w:rsidRDefault="007F2009" w:rsidP="00BB15F4">
            <w:pPr>
              <w:pStyle w:val="Default"/>
              <w:rPr>
                <w:rFonts w:asciiTheme="minorHAnsi" w:hAnsiTheme="minorHAnsi" w:cstheme="minorHAnsi"/>
                <w:color w:val="auto"/>
              </w:rPr>
            </w:pPr>
            <w:r>
              <w:rPr>
                <w:rFonts w:asciiTheme="minorHAnsi" w:hAnsiTheme="minorHAnsi" w:cstheme="minorHAnsi"/>
                <w:color w:val="auto"/>
              </w:rPr>
              <w:t>Cllr Bruce thanked Cllr Wheeler for acting as Chair of the October meeting.  She noted the amendment to the minutes of 27</w:t>
            </w:r>
            <w:r w:rsidRPr="007F2009">
              <w:rPr>
                <w:rFonts w:asciiTheme="minorHAnsi" w:hAnsiTheme="minorHAnsi" w:cstheme="minorHAnsi"/>
                <w:color w:val="auto"/>
                <w:vertAlign w:val="superscript"/>
              </w:rPr>
              <w:t>th</w:t>
            </w:r>
            <w:r>
              <w:rPr>
                <w:rFonts w:asciiTheme="minorHAnsi" w:hAnsiTheme="minorHAnsi" w:cstheme="minorHAnsi"/>
                <w:color w:val="auto"/>
              </w:rPr>
              <w:t xml:space="preserve"> September and the discussion held during the October meeting.  She added that the presentation</w:t>
            </w:r>
            <w:r w:rsidR="009B3E74">
              <w:rPr>
                <w:rFonts w:asciiTheme="minorHAnsi" w:hAnsiTheme="minorHAnsi" w:cstheme="minorHAnsi"/>
                <w:color w:val="auto"/>
              </w:rPr>
              <w:t>, which was the subject of the amendment,</w:t>
            </w:r>
            <w:r>
              <w:rPr>
                <w:rFonts w:asciiTheme="minorHAnsi" w:hAnsiTheme="minorHAnsi" w:cstheme="minorHAnsi"/>
                <w:color w:val="auto"/>
              </w:rPr>
              <w:t xml:space="preserve"> was in response to a request for further information</w:t>
            </w:r>
            <w:r w:rsidR="009B3E74">
              <w:rPr>
                <w:rFonts w:asciiTheme="minorHAnsi" w:hAnsiTheme="minorHAnsi" w:cstheme="minorHAnsi"/>
                <w:color w:val="auto"/>
              </w:rPr>
              <w:t xml:space="preserve"> from the Council</w:t>
            </w:r>
            <w:r>
              <w:rPr>
                <w:rFonts w:asciiTheme="minorHAnsi" w:hAnsiTheme="minorHAnsi" w:cstheme="minorHAnsi"/>
                <w:color w:val="auto"/>
              </w:rPr>
              <w:t xml:space="preserve"> and was </w:t>
            </w:r>
            <w:r w:rsidR="0063109C">
              <w:rPr>
                <w:rFonts w:asciiTheme="minorHAnsi" w:hAnsiTheme="minorHAnsi" w:cstheme="minorHAnsi"/>
                <w:color w:val="auto"/>
              </w:rPr>
              <w:t>to update WDPC councillors.  She also wanted noted that we’re not specialists and were there to listen and ask points of clarification.  She apologised if it was not clearly communicated that it was an in-camera presentation/meeting, but she was not prepared to accept the amendment to the minutes and was not prepared to sign the minutes as she was not Chairing the meeting due to a training course.</w:t>
            </w:r>
          </w:p>
          <w:p w14:paraId="4696E446" w14:textId="77777777" w:rsidR="0063109C" w:rsidRDefault="0063109C" w:rsidP="00BB15F4">
            <w:pPr>
              <w:pStyle w:val="Default"/>
              <w:rPr>
                <w:rFonts w:asciiTheme="minorHAnsi" w:hAnsiTheme="minorHAnsi" w:cstheme="minorHAnsi"/>
                <w:color w:val="auto"/>
              </w:rPr>
            </w:pPr>
          </w:p>
          <w:p w14:paraId="5B3FA598" w14:textId="2FA9CFD3" w:rsidR="0063109C" w:rsidRPr="0063109C" w:rsidRDefault="0063109C" w:rsidP="00BB15F4">
            <w:pPr>
              <w:pStyle w:val="Default"/>
              <w:rPr>
                <w:rFonts w:asciiTheme="minorHAnsi" w:hAnsiTheme="minorHAnsi" w:cstheme="minorHAnsi"/>
                <w:b/>
                <w:bCs/>
                <w:color w:val="943634" w:themeColor="accent2" w:themeShade="BF"/>
              </w:rPr>
            </w:pPr>
            <w:r>
              <w:rPr>
                <w:rFonts w:asciiTheme="minorHAnsi" w:hAnsiTheme="minorHAnsi" w:cstheme="minorHAnsi"/>
                <w:color w:val="auto"/>
              </w:rPr>
              <w:t xml:space="preserve">Cllr Wheeler understood her position on signing the minutes and </w:t>
            </w:r>
            <w:r w:rsidRPr="0063109C">
              <w:rPr>
                <w:rFonts w:asciiTheme="minorHAnsi" w:hAnsiTheme="minorHAnsi" w:cstheme="minorHAnsi"/>
                <w:b/>
                <w:bCs/>
                <w:color w:val="943634" w:themeColor="accent2" w:themeShade="BF"/>
              </w:rPr>
              <w:t>it was proposed by Cllr Freshwater and agreed by the meeting that Cllr Wheeler signed the October minutes as an accurate record.</w:t>
            </w:r>
          </w:p>
          <w:p w14:paraId="54F3F417" w14:textId="5FA51798" w:rsidR="0063109C" w:rsidRPr="007A1872" w:rsidRDefault="0063109C" w:rsidP="00BB15F4">
            <w:pPr>
              <w:pStyle w:val="Default"/>
              <w:rPr>
                <w:rFonts w:asciiTheme="minorHAnsi" w:hAnsiTheme="minorHAnsi" w:cstheme="minorHAnsi"/>
                <w:color w:val="auto"/>
              </w:rPr>
            </w:pPr>
          </w:p>
        </w:tc>
        <w:tc>
          <w:tcPr>
            <w:tcW w:w="992" w:type="dxa"/>
          </w:tcPr>
          <w:p w14:paraId="2DE7F18B" w14:textId="77777777" w:rsidR="008F383C" w:rsidRPr="00804D04" w:rsidRDefault="008F383C" w:rsidP="008A285F">
            <w:pPr>
              <w:pStyle w:val="Default"/>
              <w:rPr>
                <w:rFonts w:asciiTheme="minorHAnsi" w:hAnsiTheme="minorHAnsi" w:cstheme="minorHAnsi"/>
                <w:b/>
                <w:bCs/>
                <w:color w:val="auto"/>
              </w:rPr>
            </w:pPr>
          </w:p>
        </w:tc>
      </w:tr>
      <w:tr w:rsidR="008F383C" w:rsidRPr="00804D04" w14:paraId="1CB26268" w14:textId="77777777" w:rsidTr="00D46622">
        <w:tc>
          <w:tcPr>
            <w:tcW w:w="1301" w:type="dxa"/>
            <w:shd w:val="clear" w:color="auto" w:fill="EAF1DD" w:themeFill="accent3" w:themeFillTint="33"/>
          </w:tcPr>
          <w:p w14:paraId="3F76D5D3" w14:textId="6DE0A221" w:rsidR="008F383C" w:rsidRPr="00804D04"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0B765F">
              <w:rPr>
                <w:rFonts w:asciiTheme="minorHAnsi" w:hAnsiTheme="minorHAnsi" w:cstheme="minorHAnsi"/>
                <w:b/>
                <w:bCs/>
                <w:color w:val="auto"/>
              </w:rPr>
              <w:t>1</w:t>
            </w:r>
            <w:r w:rsidR="00E77A43" w:rsidRPr="00804D04">
              <w:rPr>
                <w:rFonts w:asciiTheme="minorHAnsi" w:hAnsiTheme="minorHAnsi" w:cstheme="minorHAnsi"/>
                <w:b/>
                <w:bCs/>
                <w:color w:val="auto"/>
              </w:rPr>
              <w:t>2</w:t>
            </w:r>
          </w:p>
        </w:tc>
        <w:tc>
          <w:tcPr>
            <w:tcW w:w="7443" w:type="dxa"/>
            <w:shd w:val="clear" w:color="auto" w:fill="EAF1DD" w:themeFill="accent3" w:themeFillTint="33"/>
          </w:tcPr>
          <w:p w14:paraId="25CF0DED" w14:textId="521A34EC" w:rsidR="008F383C"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DISCUSSION AND DECISION</w:t>
            </w:r>
          </w:p>
          <w:p w14:paraId="4CF5E4BB" w14:textId="22DA2520" w:rsidR="0055264C" w:rsidRPr="00804D04"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1054B50D" w14:textId="77777777" w:rsidR="008F383C" w:rsidRPr="00804D04" w:rsidRDefault="008F383C" w:rsidP="008A285F">
            <w:pPr>
              <w:pStyle w:val="Default"/>
              <w:rPr>
                <w:rFonts w:asciiTheme="minorHAnsi" w:hAnsiTheme="minorHAnsi" w:cstheme="minorHAnsi"/>
                <w:b/>
                <w:bCs/>
                <w:color w:val="auto"/>
              </w:rPr>
            </w:pPr>
          </w:p>
        </w:tc>
      </w:tr>
      <w:tr w:rsidR="00E77A43" w:rsidRPr="00804D04" w14:paraId="68C14E6F" w14:textId="77777777" w:rsidTr="00D46622">
        <w:tc>
          <w:tcPr>
            <w:tcW w:w="1301" w:type="dxa"/>
          </w:tcPr>
          <w:p w14:paraId="7AA86D6F" w14:textId="16221E1B" w:rsidR="00E77A43"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231</w:t>
            </w:r>
            <w:r w:rsidR="000B765F" w:rsidRPr="00D46622">
              <w:rPr>
                <w:rFonts w:asciiTheme="minorHAnsi" w:hAnsiTheme="minorHAnsi" w:cstheme="minorHAnsi"/>
                <w:b/>
                <w:bCs/>
                <w:color w:val="auto"/>
                <w:lang w:val="it-IT"/>
              </w:rPr>
              <w:t>1</w:t>
            </w:r>
            <w:r w:rsidR="00E77A43" w:rsidRPr="00D46622">
              <w:rPr>
                <w:rFonts w:asciiTheme="minorHAnsi" w:hAnsiTheme="minorHAnsi" w:cstheme="minorHAnsi"/>
                <w:b/>
                <w:bCs/>
                <w:color w:val="auto"/>
                <w:lang w:val="it-IT"/>
              </w:rPr>
              <w:t>2.1</w:t>
            </w:r>
          </w:p>
          <w:p w14:paraId="2A981E87" w14:textId="77777777" w:rsidR="002373A2" w:rsidRPr="00D46622" w:rsidRDefault="002373A2" w:rsidP="008A285F">
            <w:pPr>
              <w:pStyle w:val="Default"/>
              <w:rPr>
                <w:rFonts w:asciiTheme="minorHAnsi" w:hAnsiTheme="minorHAnsi" w:cstheme="minorHAnsi"/>
                <w:b/>
                <w:bCs/>
                <w:color w:val="auto"/>
                <w:lang w:val="it-IT"/>
              </w:rPr>
            </w:pPr>
          </w:p>
          <w:p w14:paraId="2C223389" w14:textId="01DA91D7"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231</w:t>
            </w:r>
            <w:r w:rsidR="000B765F" w:rsidRPr="00D46622">
              <w:rPr>
                <w:rFonts w:asciiTheme="minorHAnsi" w:hAnsiTheme="minorHAnsi" w:cstheme="minorHAnsi"/>
                <w:b/>
                <w:bCs/>
                <w:color w:val="auto"/>
                <w:lang w:val="it-IT"/>
              </w:rPr>
              <w:t>1</w:t>
            </w:r>
            <w:r w:rsidRPr="00D46622">
              <w:rPr>
                <w:rFonts w:asciiTheme="minorHAnsi" w:hAnsiTheme="minorHAnsi" w:cstheme="minorHAnsi"/>
                <w:b/>
                <w:bCs/>
                <w:color w:val="auto"/>
                <w:lang w:val="it-IT"/>
              </w:rPr>
              <w:t>2.1i</w:t>
            </w:r>
          </w:p>
          <w:p w14:paraId="5C0C32C9" w14:textId="77777777" w:rsidR="00BC5095" w:rsidRPr="00D46622" w:rsidRDefault="00BC5095" w:rsidP="008A285F">
            <w:pPr>
              <w:pStyle w:val="Default"/>
              <w:rPr>
                <w:rFonts w:asciiTheme="minorHAnsi" w:hAnsiTheme="minorHAnsi" w:cstheme="minorHAnsi"/>
                <w:b/>
                <w:bCs/>
                <w:color w:val="auto"/>
                <w:lang w:val="it-IT"/>
              </w:rPr>
            </w:pPr>
          </w:p>
          <w:p w14:paraId="74508F84" w14:textId="77777777" w:rsidR="00BC5095" w:rsidRPr="00D46622" w:rsidRDefault="00BC5095" w:rsidP="008A285F">
            <w:pPr>
              <w:pStyle w:val="Default"/>
              <w:rPr>
                <w:rFonts w:asciiTheme="minorHAnsi" w:hAnsiTheme="minorHAnsi" w:cstheme="minorHAnsi"/>
                <w:b/>
                <w:bCs/>
                <w:color w:val="auto"/>
                <w:lang w:val="it-IT"/>
              </w:rPr>
            </w:pPr>
          </w:p>
          <w:p w14:paraId="165477F2" w14:textId="2444B1B9"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231</w:t>
            </w:r>
            <w:r w:rsidR="000B765F" w:rsidRPr="00D46622">
              <w:rPr>
                <w:rFonts w:asciiTheme="minorHAnsi" w:hAnsiTheme="minorHAnsi" w:cstheme="minorHAnsi"/>
                <w:b/>
                <w:bCs/>
                <w:color w:val="auto"/>
                <w:lang w:val="it-IT"/>
              </w:rPr>
              <w:t>1</w:t>
            </w:r>
            <w:r w:rsidRPr="00D46622">
              <w:rPr>
                <w:rFonts w:asciiTheme="minorHAnsi" w:hAnsiTheme="minorHAnsi" w:cstheme="minorHAnsi"/>
                <w:b/>
                <w:bCs/>
                <w:color w:val="auto"/>
                <w:lang w:val="it-IT"/>
              </w:rPr>
              <w:t>2.1ii</w:t>
            </w:r>
          </w:p>
          <w:p w14:paraId="70E69387" w14:textId="77777777" w:rsidR="00BC5095" w:rsidRPr="00D46622" w:rsidRDefault="00BC5095" w:rsidP="008A285F">
            <w:pPr>
              <w:pStyle w:val="Default"/>
              <w:rPr>
                <w:rFonts w:asciiTheme="minorHAnsi" w:hAnsiTheme="minorHAnsi" w:cstheme="minorHAnsi"/>
                <w:b/>
                <w:bCs/>
                <w:color w:val="auto"/>
                <w:lang w:val="it-IT"/>
              </w:rPr>
            </w:pPr>
          </w:p>
          <w:p w14:paraId="5A32293D" w14:textId="77777777" w:rsidR="00BC5095" w:rsidRPr="00D46622" w:rsidRDefault="00BC5095" w:rsidP="008A285F">
            <w:pPr>
              <w:pStyle w:val="Default"/>
              <w:rPr>
                <w:rFonts w:asciiTheme="minorHAnsi" w:hAnsiTheme="minorHAnsi" w:cstheme="minorHAnsi"/>
                <w:b/>
                <w:bCs/>
                <w:color w:val="auto"/>
                <w:lang w:val="it-IT"/>
              </w:rPr>
            </w:pPr>
          </w:p>
          <w:p w14:paraId="28455314" w14:textId="77777777" w:rsidR="00BC5095" w:rsidRPr="00D46622" w:rsidRDefault="00BC5095" w:rsidP="008A285F">
            <w:pPr>
              <w:pStyle w:val="Default"/>
              <w:rPr>
                <w:rFonts w:asciiTheme="minorHAnsi" w:hAnsiTheme="minorHAnsi" w:cstheme="minorHAnsi"/>
                <w:b/>
                <w:bCs/>
                <w:color w:val="auto"/>
                <w:lang w:val="it-IT"/>
              </w:rPr>
            </w:pPr>
          </w:p>
          <w:p w14:paraId="7E45FC75" w14:textId="77777777" w:rsidR="00BC5095" w:rsidRPr="00D46622" w:rsidRDefault="00BC5095" w:rsidP="008A285F">
            <w:pPr>
              <w:pStyle w:val="Default"/>
              <w:rPr>
                <w:rFonts w:asciiTheme="minorHAnsi" w:hAnsiTheme="minorHAnsi" w:cstheme="minorHAnsi"/>
                <w:b/>
                <w:bCs/>
                <w:color w:val="auto"/>
                <w:lang w:val="it-IT"/>
              </w:rPr>
            </w:pPr>
          </w:p>
          <w:p w14:paraId="622395EA" w14:textId="77777777" w:rsidR="002373A2" w:rsidRPr="00D46622" w:rsidRDefault="002373A2" w:rsidP="008A285F">
            <w:pPr>
              <w:pStyle w:val="Default"/>
              <w:rPr>
                <w:rFonts w:asciiTheme="minorHAnsi" w:hAnsiTheme="minorHAnsi" w:cstheme="minorHAnsi"/>
                <w:b/>
                <w:bCs/>
                <w:color w:val="auto"/>
                <w:lang w:val="it-IT"/>
              </w:rPr>
            </w:pPr>
          </w:p>
          <w:p w14:paraId="5BE52030" w14:textId="393AD795"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231</w:t>
            </w:r>
            <w:r w:rsidR="000B765F" w:rsidRPr="00D46622">
              <w:rPr>
                <w:rFonts w:asciiTheme="minorHAnsi" w:hAnsiTheme="minorHAnsi" w:cstheme="minorHAnsi"/>
                <w:b/>
                <w:bCs/>
                <w:color w:val="auto"/>
                <w:lang w:val="it-IT"/>
              </w:rPr>
              <w:t>1</w:t>
            </w:r>
            <w:r w:rsidRPr="00D46622">
              <w:rPr>
                <w:rFonts w:asciiTheme="minorHAnsi" w:hAnsiTheme="minorHAnsi" w:cstheme="minorHAnsi"/>
                <w:b/>
                <w:bCs/>
                <w:color w:val="auto"/>
                <w:lang w:val="it-IT"/>
              </w:rPr>
              <w:t>2.1iii</w:t>
            </w:r>
          </w:p>
          <w:p w14:paraId="228C1A0E" w14:textId="77777777" w:rsidR="002373A2" w:rsidRPr="00D46622" w:rsidRDefault="002373A2" w:rsidP="008A285F">
            <w:pPr>
              <w:pStyle w:val="Default"/>
              <w:rPr>
                <w:rFonts w:asciiTheme="minorHAnsi" w:hAnsiTheme="minorHAnsi" w:cstheme="minorHAnsi"/>
                <w:b/>
                <w:bCs/>
                <w:color w:val="auto"/>
                <w:lang w:val="it-IT"/>
              </w:rPr>
            </w:pPr>
          </w:p>
          <w:p w14:paraId="3A6DEFD5" w14:textId="77777777" w:rsidR="004C7821" w:rsidRPr="00D46622" w:rsidRDefault="004C7821" w:rsidP="008A285F">
            <w:pPr>
              <w:pStyle w:val="Default"/>
              <w:rPr>
                <w:rFonts w:asciiTheme="minorHAnsi" w:hAnsiTheme="minorHAnsi" w:cstheme="minorHAnsi"/>
                <w:b/>
                <w:bCs/>
                <w:color w:val="auto"/>
                <w:lang w:val="it-IT"/>
              </w:rPr>
            </w:pPr>
          </w:p>
          <w:p w14:paraId="6EEE298F" w14:textId="77777777" w:rsidR="00A772D9" w:rsidRPr="00D46622" w:rsidRDefault="00A772D9" w:rsidP="008A285F">
            <w:pPr>
              <w:pStyle w:val="Default"/>
              <w:rPr>
                <w:rFonts w:asciiTheme="minorHAnsi" w:hAnsiTheme="minorHAnsi" w:cstheme="minorHAnsi"/>
                <w:b/>
                <w:bCs/>
                <w:color w:val="auto"/>
                <w:lang w:val="it-IT"/>
              </w:rPr>
            </w:pPr>
          </w:p>
          <w:p w14:paraId="32DA7BC5" w14:textId="77647179" w:rsidR="00BC3E36" w:rsidRPr="00D46622" w:rsidRDefault="00BC3E36"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231</w:t>
            </w:r>
            <w:r w:rsidR="000B765F" w:rsidRPr="00D46622">
              <w:rPr>
                <w:rFonts w:asciiTheme="minorHAnsi" w:hAnsiTheme="minorHAnsi" w:cstheme="minorHAnsi"/>
                <w:b/>
                <w:bCs/>
                <w:color w:val="auto"/>
                <w:lang w:val="it-IT"/>
              </w:rPr>
              <w:t>1</w:t>
            </w:r>
            <w:r w:rsidRPr="00D46622">
              <w:rPr>
                <w:rFonts w:asciiTheme="minorHAnsi" w:hAnsiTheme="minorHAnsi" w:cstheme="minorHAnsi"/>
                <w:b/>
                <w:bCs/>
                <w:color w:val="auto"/>
                <w:lang w:val="it-IT"/>
              </w:rPr>
              <w:t>2.1iv</w:t>
            </w:r>
          </w:p>
          <w:p w14:paraId="429E4155" w14:textId="77777777" w:rsidR="00A772D9" w:rsidRPr="00D46622" w:rsidRDefault="00A772D9" w:rsidP="008A285F">
            <w:pPr>
              <w:pStyle w:val="Default"/>
              <w:rPr>
                <w:rFonts w:asciiTheme="minorHAnsi" w:hAnsiTheme="minorHAnsi" w:cstheme="minorHAnsi"/>
                <w:b/>
                <w:bCs/>
                <w:color w:val="auto"/>
                <w:lang w:val="it-IT"/>
              </w:rPr>
            </w:pPr>
          </w:p>
          <w:p w14:paraId="72214197" w14:textId="77777777" w:rsidR="00A772D9" w:rsidRPr="00D46622" w:rsidRDefault="00A772D9" w:rsidP="008A285F">
            <w:pPr>
              <w:pStyle w:val="Default"/>
              <w:rPr>
                <w:rFonts w:asciiTheme="minorHAnsi" w:hAnsiTheme="minorHAnsi" w:cstheme="minorHAnsi"/>
                <w:b/>
                <w:bCs/>
                <w:color w:val="auto"/>
                <w:lang w:val="it-IT"/>
              </w:rPr>
            </w:pPr>
          </w:p>
          <w:p w14:paraId="19C2EC0B" w14:textId="45203307" w:rsidR="00A772D9" w:rsidRPr="00D46622" w:rsidRDefault="00A772D9"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231</w:t>
            </w:r>
            <w:r w:rsidR="000B765F" w:rsidRPr="00D46622">
              <w:rPr>
                <w:rFonts w:asciiTheme="minorHAnsi" w:hAnsiTheme="minorHAnsi" w:cstheme="minorHAnsi"/>
                <w:b/>
                <w:bCs/>
                <w:color w:val="auto"/>
                <w:lang w:val="it-IT"/>
              </w:rPr>
              <w:t>1</w:t>
            </w:r>
            <w:r w:rsidRPr="00D46622">
              <w:rPr>
                <w:rFonts w:asciiTheme="minorHAnsi" w:hAnsiTheme="minorHAnsi" w:cstheme="minorHAnsi"/>
                <w:b/>
                <w:bCs/>
                <w:color w:val="auto"/>
                <w:lang w:val="it-IT"/>
              </w:rPr>
              <w:t>2.1v</w:t>
            </w:r>
          </w:p>
          <w:p w14:paraId="4973365E" w14:textId="77777777" w:rsidR="002373A2" w:rsidRPr="00D46622" w:rsidRDefault="002373A2" w:rsidP="008A285F">
            <w:pPr>
              <w:pStyle w:val="Default"/>
              <w:rPr>
                <w:rFonts w:asciiTheme="minorHAnsi" w:hAnsiTheme="minorHAnsi" w:cstheme="minorHAnsi"/>
                <w:b/>
                <w:bCs/>
                <w:color w:val="auto"/>
                <w:lang w:val="it-IT"/>
              </w:rPr>
            </w:pPr>
          </w:p>
          <w:p w14:paraId="76EE7E68" w14:textId="77777777" w:rsidR="002373A2" w:rsidRPr="00D46622" w:rsidRDefault="002373A2" w:rsidP="008A285F">
            <w:pPr>
              <w:pStyle w:val="Default"/>
              <w:rPr>
                <w:rFonts w:asciiTheme="minorHAnsi" w:hAnsiTheme="minorHAnsi" w:cstheme="minorHAnsi"/>
                <w:b/>
                <w:bCs/>
                <w:color w:val="auto"/>
                <w:lang w:val="it-IT"/>
              </w:rPr>
            </w:pPr>
          </w:p>
          <w:p w14:paraId="29D9DA35" w14:textId="77777777" w:rsidR="002373A2" w:rsidRPr="00D46622" w:rsidRDefault="002373A2" w:rsidP="008A285F">
            <w:pPr>
              <w:pStyle w:val="Default"/>
              <w:rPr>
                <w:rFonts w:asciiTheme="minorHAnsi" w:hAnsiTheme="minorHAnsi" w:cstheme="minorHAnsi"/>
                <w:b/>
                <w:bCs/>
                <w:color w:val="auto"/>
                <w:lang w:val="it-IT"/>
              </w:rPr>
            </w:pPr>
          </w:p>
          <w:p w14:paraId="62666EF2" w14:textId="77777777" w:rsidR="006730DB" w:rsidRPr="00D46622" w:rsidRDefault="006730DB" w:rsidP="008A285F">
            <w:pPr>
              <w:pStyle w:val="Default"/>
              <w:rPr>
                <w:rFonts w:asciiTheme="minorHAnsi" w:hAnsiTheme="minorHAnsi" w:cstheme="minorHAnsi"/>
                <w:b/>
                <w:bCs/>
                <w:color w:val="auto"/>
                <w:lang w:val="it-IT"/>
              </w:rPr>
            </w:pPr>
          </w:p>
          <w:p w14:paraId="3A7B9E94" w14:textId="77777777" w:rsidR="006730DB" w:rsidRPr="00D46622" w:rsidRDefault="006730DB" w:rsidP="008A285F">
            <w:pPr>
              <w:pStyle w:val="Default"/>
              <w:rPr>
                <w:rFonts w:asciiTheme="minorHAnsi" w:hAnsiTheme="minorHAnsi" w:cstheme="minorHAnsi"/>
                <w:b/>
                <w:bCs/>
                <w:color w:val="auto"/>
                <w:lang w:val="it-IT"/>
              </w:rPr>
            </w:pPr>
          </w:p>
          <w:p w14:paraId="39A5701A" w14:textId="77777777" w:rsidR="006730DB" w:rsidRPr="00D46622" w:rsidRDefault="006730DB" w:rsidP="008A285F">
            <w:pPr>
              <w:pStyle w:val="Default"/>
              <w:rPr>
                <w:rFonts w:asciiTheme="minorHAnsi" w:hAnsiTheme="minorHAnsi" w:cstheme="minorHAnsi"/>
                <w:b/>
                <w:bCs/>
                <w:color w:val="auto"/>
                <w:lang w:val="it-IT"/>
              </w:rPr>
            </w:pPr>
          </w:p>
          <w:p w14:paraId="64698630" w14:textId="77777777" w:rsidR="006730DB" w:rsidRPr="00D46622" w:rsidRDefault="006730DB" w:rsidP="008A285F">
            <w:pPr>
              <w:pStyle w:val="Default"/>
              <w:rPr>
                <w:rFonts w:asciiTheme="minorHAnsi" w:hAnsiTheme="minorHAnsi" w:cstheme="minorHAnsi"/>
                <w:b/>
                <w:bCs/>
                <w:color w:val="auto"/>
                <w:lang w:val="it-IT"/>
              </w:rPr>
            </w:pPr>
          </w:p>
          <w:p w14:paraId="5D8BC8C2" w14:textId="159D5869" w:rsidR="002373A2" w:rsidRPr="00D46622" w:rsidRDefault="002373A2"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231</w:t>
            </w:r>
            <w:r w:rsidR="000B765F" w:rsidRPr="00D46622">
              <w:rPr>
                <w:rFonts w:asciiTheme="minorHAnsi" w:hAnsiTheme="minorHAnsi" w:cstheme="minorHAnsi"/>
                <w:b/>
                <w:bCs/>
                <w:color w:val="auto"/>
                <w:lang w:val="it-IT"/>
              </w:rPr>
              <w:t>1</w:t>
            </w:r>
            <w:r w:rsidRPr="00D46622">
              <w:rPr>
                <w:rFonts w:asciiTheme="minorHAnsi" w:hAnsiTheme="minorHAnsi" w:cstheme="minorHAnsi"/>
                <w:b/>
                <w:bCs/>
                <w:color w:val="auto"/>
                <w:lang w:val="it-IT"/>
              </w:rPr>
              <w:t>2.1vi</w:t>
            </w:r>
          </w:p>
          <w:p w14:paraId="126471D7" w14:textId="77777777" w:rsidR="002373A2" w:rsidRPr="00D46622" w:rsidRDefault="002373A2" w:rsidP="008A285F">
            <w:pPr>
              <w:pStyle w:val="Default"/>
              <w:rPr>
                <w:rFonts w:asciiTheme="minorHAnsi" w:hAnsiTheme="minorHAnsi" w:cstheme="minorHAnsi"/>
                <w:b/>
                <w:bCs/>
                <w:color w:val="auto"/>
                <w:lang w:val="it-IT"/>
              </w:rPr>
            </w:pPr>
          </w:p>
          <w:p w14:paraId="1029B511" w14:textId="77777777" w:rsidR="002373A2" w:rsidRPr="00D46622" w:rsidRDefault="002373A2" w:rsidP="008A285F">
            <w:pPr>
              <w:pStyle w:val="Default"/>
              <w:rPr>
                <w:rFonts w:asciiTheme="minorHAnsi" w:hAnsiTheme="minorHAnsi" w:cstheme="minorHAnsi"/>
                <w:b/>
                <w:bCs/>
                <w:color w:val="auto"/>
                <w:lang w:val="it-IT"/>
              </w:rPr>
            </w:pPr>
          </w:p>
          <w:p w14:paraId="3CFAC866" w14:textId="77777777" w:rsidR="006730DB" w:rsidRPr="00D46622" w:rsidRDefault="006730DB" w:rsidP="008A285F">
            <w:pPr>
              <w:pStyle w:val="Default"/>
              <w:rPr>
                <w:rFonts w:asciiTheme="minorHAnsi" w:hAnsiTheme="minorHAnsi" w:cstheme="minorHAnsi"/>
                <w:b/>
                <w:bCs/>
                <w:color w:val="auto"/>
                <w:lang w:val="it-IT"/>
              </w:rPr>
            </w:pPr>
          </w:p>
          <w:p w14:paraId="5D0BA701" w14:textId="77777777" w:rsidR="006730DB" w:rsidRPr="00D46622" w:rsidRDefault="006730DB" w:rsidP="008A285F">
            <w:pPr>
              <w:pStyle w:val="Default"/>
              <w:rPr>
                <w:rFonts w:asciiTheme="minorHAnsi" w:hAnsiTheme="minorHAnsi" w:cstheme="minorHAnsi"/>
                <w:b/>
                <w:bCs/>
                <w:color w:val="auto"/>
                <w:lang w:val="it-IT"/>
              </w:rPr>
            </w:pPr>
          </w:p>
          <w:p w14:paraId="20442449" w14:textId="77777777" w:rsidR="006730DB" w:rsidRPr="00D46622" w:rsidRDefault="006730DB" w:rsidP="008A285F">
            <w:pPr>
              <w:pStyle w:val="Default"/>
              <w:rPr>
                <w:rFonts w:asciiTheme="minorHAnsi" w:hAnsiTheme="minorHAnsi" w:cstheme="minorHAnsi"/>
                <w:b/>
                <w:bCs/>
                <w:color w:val="auto"/>
                <w:lang w:val="it-IT"/>
              </w:rPr>
            </w:pPr>
          </w:p>
          <w:p w14:paraId="78CF981C" w14:textId="77777777" w:rsidR="006730DB" w:rsidRPr="00D46622" w:rsidRDefault="006730DB" w:rsidP="008A285F">
            <w:pPr>
              <w:pStyle w:val="Default"/>
              <w:rPr>
                <w:rFonts w:asciiTheme="minorHAnsi" w:hAnsiTheme="minorHAnsi" w:cstheme="minorHAnsi"/>
                <w:b/>
                <w:bCs/>
                <w:color w:val="auto"/>
                <w:lang w:val="it-IT"/>
              </w:rPr>
            </w:pPr>
          </w:p>
          <w:p w14:paraId="209944B9" w14:textId="77777777" w:rsidR="006730DB" w:rsidRPr="00D46622" w:rsidRDefault="006730DB" w:rsidP="008A285F">
            <w:pPr>
              <w:pStyle w:val="Default"/>
              <w:rPr>
                <w:rFonts w:asciiTheme="minorHAnsi" w:hAnsiTheme="minorHAnsi" w:cstheme="minorHAnsi"/>
                <w:color w:val="auto"/>
                <w:lang w:val="it-IT"/>
              </w:rPr>
            </w:pPr>
          </w:p>
          <w:p w14:paraId="774B6A02" w14:textId="77777777" w:rsidR="006730DB" w:rsidRPr="00D46622" w:rsidRDefault="006730DB" w:rsidP="008A285F">
            <w:pPr>
              <w:pStyle w:val="Default"/>
              <w:rPr>
                <w:rFonts w:asciiTheme="minorHAnsi" w:hAnsiTheme="minorHAnsi" w:cstheme="minorHAnsi"/>
                <w:b/>
                <w:bCs/>
                <w:color w:val="auto"/>
                <w:lang w:val="it-IT"/>
              </w:rPr>
            </w:pPr>
          </w:p>
          <w:p w14:paraId="52361B47" w14:textId="77777777" w:rsidR="006730DB" w:rsidRPr="00D46622" w:rsidRDefault="006730DB" w:rsidP="008A285F">
            <w:pPr>
              <w:pStyle w:val="Default"/>
              <w:rPr>
                <w:rFonts w:asciiTheme="minorHAnsi" w:hAnsiTheme="minorHAnsi" w:cstheme="minorHAnsi"/>
                <w:b/>
                <w:bCs/>
                <w:color w:val="auto"/>
                <w:lang w:val="it-IT"/>
              </w:rPr>
            </w:pPr>
          </w:p>
          <w:p w14:paraId="5B126110" w14:textId="7791CF23" w:rsidR="002373A2" w:rsidRDefault="002373A2"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0B765F">
              <w:rPr>
                <w:rFonts w:asciiTheme="minorHAnsi" w:hAnsiTheme="minorHAnsi" w:cstheme="minorHAnsi"/>
                <w:b/>
                <w:bCs/>
                <w:color w:val="auto"/>
              </w:rPr>
              <w:t>1</w:t>
            </w:r>
            <w:r>
              <w:rPr>
                <w:rFonts w:asciiTheme="minorHAnsi" w:hAnsiTheme="minorHAnsi" w:cstheme="minorHAnsi"/>
                <w:b/>
                <w:bCs/>
                <w:color w:val="auto"/>
              </w:rPr>
              <w:t>2.1vii</w:t>
            </w:r>
          </w:p>
          <w:p w14:paraId="2964B2AE" w14:textId="77777777" w:rsidR="00B501B8" w:rsidRDefault="00B501B8" w:rsidP="008A285F">
            <w:pPr>
              <w:pStyle w:val="Default"/>
              <w:rPr>
                <w:rFonts w:asciiTheme="minorHAnsi" w:hAnsiTheme="minorHAnsi" w:cstheme="minorHAnsi"/>
                <w:b/>
                <w:bCs/>
                <w:color w:val="auto"/>
              </w:rPr>
            </w:pPr>
          </w:p>
          <w:p w14:paraId="635F3077" w14:textId="77777777" w:rsidR="00B501B8" w:rsidRDefault="00B501B8" w:rsidP="008A285F">
            <w:pPr>
              <w:pStyle w:val="Default"/>
              <w:rPr>
                <w:rFonts w:asciiTheme="minorHAnsi" w:hAnsiTheme="minorHAnsi" w:cstheme="minorHAnsi"/>
                <w:b/>
                <w:bCs/>
                <w:color w:val="auto"/>
              </w:rPr>
            </w:pPr>
          </w:p>
          <w:p w14:paraId="7C0EB17F" w14:textId="77777777" w:rsidR="000B765F" w:rsidRDefault="000B765F" w:rsidP="008A285F">
            <w:pPr>
              <w:pStyle w:val="Default"/>
              <w:rPr>
                <w:rFonts w:asciiTheme="minorHAnsi" w:hAnsiTheme="minorHAnsi" w:cstheme="minorHAnsi"/>
                <w:b/>
                <w:bCs/>
                <w:color w:val="auto"/>
              </w:rPr>
            </w:pPr>
          </w:p>
          <w:p w14:paraId="628A5E8F" w14:textId="1DD49BD0" w:rsidR="00B501B8" w:rsidRDefault="000B765F" w:rsidP="008A285F">
            <w:pPr>
              <w:pStyle w:val="Default"/>
              <w:rPr>
                <w:rFonts w:asciiTheme="minorHAnsi" w:hAnsiTheme="minorHAnsi" w:cstheme="minorHAnsi"/>
                <w:b/>
                <w:bCs/>
                <w:color w:val="auto"/>
              </w:rPr>
            </w:pPr>
            <w:r>
              <w:rPr>
                <w:rFonts w:asciiTheme="minorHAnsi" w:hAnsiTheme="minorHAnsi" w:cstheme="minorHAnsi"/>
                <w:b/>
                <w:bCs/>
                <w:color w:val="auto"/>
              </w:rPr>
              <w:t>2</w:t>
            </w:r>
            <w:r w:rsidR="00B501B8">
              <w:rPr>
                <w:rFonts w:asciiTheme="minorHAnsi" w:hAnsiTheme="minorHAnsi" w:cstheme="minorHAnsi"/>
                <w:b/>
                <w:bCs/>
                <w:color w:val="auto"/>
              </w:rPr>
              <w:t>31</w:t>
            </w:r>
            <w:r>
              <w:rPr>
                <w:rFonts w:asciiTheme="minorHAnsi" w:hAnsiTheme="minorHAnsi" w:cstheme="minorHAnsi"/>
                <w:b/>
                <w:bCs/>
                <w:color w:val="auto"/>
              </w:rPr>
              <w:t>1</w:t>
            </w:r>
            <w:r w:rsidR="00B501B8">
              <w:rPr>
                <w:rFonts w:asciiTheme="minorHAnsi" w:hAnsiTheme="minorHAnsi" w:cstheme="minorHAnsi"/>
                <w:b/>
                <w:bCs/>
                <w:color w:val="auto"/>
              </w:rPr>
              <w:t>2.1viii</w:t>
            </w:r>
          </w:p>
          <w:p w14:paraId="38B0A7D6" w14:textId="77777777" w:rsidR="00B501B8" w:rsidRDefault="00B501B8" w:rsidP="008A285F">
            <w:pPr>
              <w:pStyle w:val="Default"/>
              <w:rPr>
                <w:rFonts w:asciiTheme="minorHAnsi" w:hAnsiTheme="minorHAnsi" w:cstheme="minorHAnsi"/>
                <w:b/>
                <w:bCs/>
                <w:color w:val="auto"/>
              </w:rPr>
            </w:pPr>
          </w:p>
          <w:p w14:paraId="29ED7F7A" w14:textId="77777777" w:rsidR="00B501B8" w:rsidRDefault="00B501B8" w:rsidP="008A285F">
            <w:pPr>
              <w:pStyle w:val="Default"/>
              <w:rPr>
                <w:rFonts w:asciiTheme="minorHAnsi" w:hAnsiTheme="minorHAnsi" w:cstheme="minorHAnsi"/>
                <w:b/>
                <w:bCs/>
                <w:color w:val="auto"/>
              </w:rPr>
            </w:pPr>
          </w:p>
          <w:p w14:paraId="1787891F" w14:textId="77777777" w:rsidR="00B501B8" w:rsidRDefault="00B501B8" w:rsidP="008A285F">
            <w:pPr>
              <w:pStyle w:val="Default"/>
              <w:rPr>
                <w:rFonts w:asciiTheme="minorHAnsi" w:hAnsiTheme="minorHAnsi" w:cstheme="minorHAnsi"/>
                <w:b/>
                <w:bCs/>
                <w:color w:val="auto"/>
              </w:rPr>
            </w:pPr>
          </w:p>
          <w:p w14:paraId="6A8E5373" w14:textId="56189BFA" w:rsidR="00B501B8" w:rsidRPr="00804D04" w:rsidRDefault="00B501B8" w:rsidP="008A285F">
            <w:pPr>
              <w:pStyle w:val="Default"/>
              <w:rPr>
                <w:rFonts w:asciiTheme="minorHAnsi" w:hAnsiTheme="minorHAnsi" w:cstheme="minorHAnsi"/>
                <w:b/>
                <w:bCs/>
                <w:color w:val="auto"/>
              </w:rPr>
            </w:pPr>
          </w:p>
        </w:tc>
        <w:tc>
          <w:tcPr>
            <w:tcW w:w="7443" w:type="dxa"/>
          </w:tcPr>
          <w:p w14:paraId="44B7C836" w14:textId="77777777" w:rsidR="00EB3028" w:rsidRPr="00E54863" w:rsidRDefault="00BB15F4" w:rsidP="008A285F">
            <w:pPr>
              <w:pStyle w:val="Default"/>
              <w:rPr>
                <w:rFonts w:asciiTheme="minorHAnsi" w:hAnsiTheme="minorHAnsi" w:cstheme="minorHAnsi"/>
                <w:b/>
                <w:bCs/>
                <w:color w:val="auto"/>
              </w:rPr>
            </w:pPr>
            <w:r w:rsidRPr="00E54863">
              <w:rPr>
                <w:rFonts w:asciiTheme="minorHAnsi" w:hAnsiTheme="minorHAnsi" w:cstheme="minorHAnsi"/>
                <w:b/>
                <w:bCs/>
                <w:color w:val="auto"/>
              </w:rPr>
              <w:t>Finance &amp; Staffing</w:t>
            </w:r>
          </w:p>
          <w:p w14:paraId="6A7957E5" w14:textId="77777777" w:rsidR="0063109C" w:rsidRPr="00E54863" w:rsidRDefault="0063109C" w:rsidP="008A285F">
            <w:pPr>
              <w:pStyle w:val="Default"/>
              <w:rPr>
                <w:rFonts w:asciiTheme="minorHAnsi" w:hAnsiTheme="minorHAnsi" w:cstheme="minorHAnsi"/>
                <w:b/>
                <w:bCs/>
                <w:color w:val="auto"/>
              </w:rPr>
            </w:pPr>
          </w:p>
          <w:p w14:paraId="2FC25774" w14:textId="77777777" w:rsidR="0063109C" w:rsidRPr="00E54863" w:rsidRDefault="004C7821" w:rsidP="008A285F">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It was agreed by resolution of Council that the November payment schedules were accepted for payment.</w:t>
            </w:r>
          </w:p>
          <w:p w14:paraId="539BFA0C" w14:textId="77777777" w:rsidR="004C7821" w:rsidRPr="00E54863" w:rsidRDefault="004C7821" w:rsidP="008A285F">
            <w:pPr>
              <w:pStyle w:val="Default"/>
              <w:rPr>
                <w:rFonts w:asciiTheme="minorHAnsi" w:hAnsiTheme="minorHAnsi" w:cstheme="minorHAnsi"/>
                <w:b/>
                <w:bCs/>
                <w:color w:val="943634" w:themeColor="accent2" w:themeShade="BF"/>
              </w:rPr>
            </w:pPr>
          </w:p>
          <w:p w14:paraId="28B0A95F" w14:textId="77777777" w:rsidR="004C7821" w:rsidRPr="00E54863" w:rsidRDefault="004C7821" w:rsidP="008A285F">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It was agreed by Council that Cllrs Bruce and Richmond would authorise the November payments for WDPC and Cllrs Costley and Richmond would authorise the WDC payments for November,  it was also agreed that Cllrs Richmond and Costley would undertake the November financial inspection.</w:t>
            </w:r>
          </w:p>
          <w:p w14:paraId="6A5C7AAA" w14:textId="77777777" w:rsidR="004C7821" w:rsidRPr="00E54863" w:rsidRDefault="004C7821" w:rsidP="008A285F">
            <w:pPr>
              <w:pStyle w:val="Default"/>
              <w:rPr>
                <w:rFonts w:asciiTheme="minorHAnsi" w:hAnsiTheme="minorHAnsi" w:cstheme="minorHAnsi"/>
                <w:b/>
                <w:bCs/>
                <w:color w:val="943634" w:themeColor="accent2" w:themeShade="BF"/>
              </w:rPr>
            </w:pPr>
          </w:p>
          <w:p w14:paraId="3DF0603F" w14:textId="77777777" w:rsidR="004C7821" w:rsidRPr="00E54863" w:rsidRDefault="004C7821" w:rsidP="008A285F">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Council received the report from Cllrs Dunford and Francis that the October financial inspection had been completed for all accounts and that everything was good and signed as being completed.</w:t>
            </w:r>
          </w:p>
          <w:p w14:paraId="771B92CB" w14:textId="77777777" w:rsidR="004C7821" w:rsidRPr="00E54863" w:rsidRDefault="004C7821" w:rsidP="008A285F">
            <w:pPr>
              <w:pStyle w:val="Default"/>
              <w:rPr>
                <w:rFonts w:asciiTheme="minorHAnsi" w:hAnsiTheme="minorHAnsi" w:cstheme="minorHAnsi"/>
                <w:b/>
                <w:bCs/>
                <w:color w:val="943634" w:themeColor="accent2" w:themeShade="BF"/>
              </w:rPr>
            </w:pPr>
          </w:p>
          <w:p w14:paraId="76ADA69D" w14:textId="590A38E1" w:rsidR="004C7821" w:rsidRPr="00E54863" w:rsidRDefault="009D1F5F" w:rsidP="008A285F">
            <w:pPr>
              <w:pStyle w:val="Default"/>
              <w:rPr>
                <w:rFonts w:asciiTheme="minorHAnsi" w:hAnsiTheme="minorHAnsi" w:cstheme="minorHAnsi"/>
                <w:color w:val="auto"/>
              </w:rPr>
            </w:pPr>
            <w:r w:rsidRPr="00E54863">
              <w:rPr>
                <w:rFonts w:asciiTheme="minorHAnsi" w:hAnsiTheme="minorHAnsi" w:cstheme="minorHAnsi"/>
                <w:color w:val="auto"/>
              </w:rPr>
              <w:t>Council reviewed the WDPC budget and were happy that everything was on track and that the budget was being monitored effectively.</w:t>
            </w:r>
          </w:p>
          <w:p w14:paraId="203BCC0C" w14:textId="77777777" w:rsidR="009D1F5F" w:rsidRPr="00E54863" w:rsidRDefault="009D1F5F" w:rsidP="008A285F">
            <w:pPr>
              <w:pStyle w:val="Default"/>
              <w:rPr>
                <w:rFonts w:asciiTheme="minorHAnsi" w:hAnsiTheme="minorHAnsi" w:cstheme="minorHAnsi"/>
                <w:b/>
                <w:bCs/>
                <w:color w:val="auto"/>
              </w:rPr>
            </w:pPr>
          </w:p>
          <w:p w14:paraId="2E7EA0F8" w14:textId="137E6A60" w:rsidR="009D1F5F" w:rsidRPr="00E54863" w:rsidRDefault="009D1F5F" w:rsidP="008A285F">
            <w:pPr>
              <w:pStyle w:val="Default"/>
              <w:rPr>
                <w:rFonts w:asciiTheme="minorHAnsi" w:hAnsiTheme="minorHAnsi" w:cstheme="minorHAnsi"/>
                <w:color w:val="auto"/>
              </w:rPr>
            </w:pPr>
            <w:r w:rsidRPr="00E54863">
              <w:rPr>
                <w:rFonts w:asciiTheme="minorHAnsi" w:hAnsiTheme="minorHAnsi" w:cstheme="minorHAnsi"/>
                <w:color w:val="auto"/>
              </w:rPr>
              <w:t>Council received the proposed 2024/25 budget and the precept proposed as being set at 4%. Cllr Francis, as an economist, wanted it note</w:t>
            </w:r>
            <w:r w:rsidR="0076729B">
              <w:rPr>
                <w:rFonts w:asciiTheme="minorHAnsi" w:hAnsiTheme="minorHAnsi" w:cstheme="minorHAnsi"/>
                <w:color w:val="auto"/>
              </w:rPr>
              <w:t>d</w:t>
            </w:r>
            <w:r w:rsidRPr="00E54863">
              <w:rPr>
                <w:rFonts w:asciiTheme="minorHAnsi" w:hAnsiTheme="minorHAnsi" w:cstheme="minorHAnsi"/>
                <w:color w:val="auto"/>
              </w:rPr>
              <w:t xml:space="preserve"> that she disagreed with this </w:t>
            </w:r>
            <w:r w:rsidR="00142EFC" w:rsidRPr="00E54863">
              <w:rPr>
                <w:rFonts w:asciiTheme="minorHAnsi" w:hAnsiTheme="minorHAnsi" w:cstheme="minorHAnsi"/>
                <w:color w:val="auto"/>
              </w:rPr>
              <w:t xml:space="preserve">budget and precept </w:t>
            </w:r>
            <w:r w:rsidR="006730DB" w:rsidRPr="00E54863">
              <w:rPr>
                <w:rFonts w:asciiTheme="minorHAnsi" w:hAnsiTheme="minorHAnsi" w:cstheme="minorHAnsi"/>
                <w:color w:val="auto"/>
              </w:rPr>
              <w:t xml:space="preserve">proposal, </w:t>
            </w:r>
            <w:r w:rsidR="00142EFC" w:rsidRPr="00E54863">
              <w:rPr>
                <w:rFonts w:asciiTheme="minorHAnsi" w:hAnsiTheme="minorHAnsi" w:cstheme="minorHAnsi"/>
                <w:color w:val="auto"/>
              </w:rPr>
              <w:t>as following the Autumn Statement there were implications on price increase</w:t>
            </w:r>
            <w:r w:rsidR="006730DB" w:rsidRPr="00E54863">
              <w:rPr>
                <w:rFonts w:asciiTheme="minorHAnsi" w:hAnsiTheme="minorHAnsi" w:cstheme="minorHAnsi"/>
                <w:color w:val="auto"/>
              </w:rPr>
              <w:t>s</w:t>
            </w:r>
            <w:r w:rsidR="00142EFC" w:rsidRPr="00E54863">
              <w:rPr>
                <w:rFonts w:asciiTheme="minorHAnsi" w:hAnsiTheme="minorHAnsi" w:cstheme="minorHAnsi"/>
                <w:color w:val="auto"/>
              </w:rPr>
              <w:t xml:space="preserve"> due to the increasing minimum wage levels and that from her reading interest rates will be above 5% which will impact on the supply chain and the ge</w:t>
            </w:r>
            <w:r w:rsidR="006730DB" w:rsidRPr="00E54863">
              <w:rPr>
                <w:rFonts w:asciiTheme="minorHAnsi" w:hAnsiTheme="minorHAnsi" w:cstheme="minorHAnsi"/>
                <w:color w:val="auto"/>
              </w:rPr>
              <w:t>n</w:t>
            </w:r>
            <w:r w:rsidR="00142EFC" w:rsidRPr="00E54863">
              <w:rPr>
                <w:rFonts w:asciiTheme="minorHAnsi" w:hAnsiTheme="minorHAnsi" w:cstheme="minorHAnsi"/>
                <w:color w:val="auto"/>
              </w:rPr>
              <w:t xml:space="preserve">eral trend is for increased inflation rather than a reduced burden.  This causes concern that the Parish has not budgeted effectively to protect itself from these </w:t>
            </w:r>
            <w:r w:rsidR="006730DB" w:rsidRPr="00E54863">
              <w:rPr>
                <w:rFonts w:asciiTheme="minorHAnsi" w:hAnsiTheme="minorHAnsi" w:cstheme="minorHAnsi"/>
                <w:color w:val="auto"/>
              </w:rPr>
              <w:t>inflationary pressures.  Cllr Wheeler asked about the Council reserves and cautioned against them not being as set within the financial regulations as this could impact on the precept in the future.</w:t>
            </w:r>
          </w:p>
          <w:p w14:paraId="461FDC15" w14:textId="77777777" w:rsidR="006730DB" w:rsidRPr="00E54863" w:rsidRDefault="006730DB" w:rsidP="008A285F">
            <w:pPr>
              <w:pStyle w:val="Default"/>
              <w:rPr>
                <w:rFonts w:asciiTheme="minorHAnsi" w:hAnsiTheme="minorHAnsi" w:cstheme="minorHAnsi"/>
                <w:color w:val="auto"/>
              </w:rPr>
            </w:pPr>
          </w:p>
          <w:p w14:paraId="4B44CE73" w14:textId="77777777" w:rsidR="006730DB" w:rsidRPr="00E54863" w:rsidRDefault="006730DB" w:rsidP="008A285F">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Cllr Dunford proposed that the Council set the precept at a 4% increase with the caveat that if the discussion about the Community Infrastructure Capital Grant Scheme was agreed there may be a need to review the precept increase to 8%.  This was seconded by Cllr Evans and Council voted 5:3 in favour with 3 abstentions, the vote was carried.</w:t>
            </w:r>
          </w:p>
          <w:p w14:paraId="04AA8E4C" w14:textId="77777777" w:rsidR="006730DB" w:rsidRPr="00E54863" w:rsidRDefault="006730DB" w:rsidP="008A285F">
            <w:pPr>
              <w:pStyle w:val="Default"/>
              <w:rPr>
                <w:rFonts w:asciiTheme="minorHAnsi" w:hAnsiTheme="minorHAnsi" w:cstheme="minorHAnsi"/>
                <w:b/>
                <w:bCs/>
                <w:color w:val="auto"/>
              </w:rPr>
            </w:pPr>
          </w:p>
          <w:p w14:paraId="0836627D" w14:textId="39E166BB" w:rsidR="006730DB" w:rsidRPr="00E54863" w:rsidRDefault="006730DB" w:rsidP="008A285F">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 xml:space="preserve">The Clerk was given authority to submit the </w:t>
            </w:r>
            <w:r w:rsidR="000B765F" w:rsidRPr="00E54863">
              <w:rPr>
                <w:rFonts w:asciiTheme="minorHAnsi" w:hAnsiTheme="minorHAnsi" w:cstheme="minorHAnsi"/>
                <w:b/>
                <w:bCs/>
                <w:color w:val="943634" w:themeColor="accent2" w:themeShade="BF"/>
              </w:rPr>
              <w:t>precept by resolution of Council,</w:t>
            </w:r>
            <w:r w:rsidRPr="00E54863">
              <w:rPr>
                <w:rFonts w:asciiTheme="minorHAnsi" w:hAnsiTheme="minorHAnsi" w:cstheme="minorHAnsi"/>
                <w:b/>
                <w:bCs/>
                <w:color w:val="943634" w:themeColor="accent2" w:themeShade="BF"/>
              </w:rPr>
              <w:t xml:space="preserve"> but this was placed on hold until the </w:t>
            </w:r>
            <w:r w:rsidR="000B765F" w:rsidRPr="00E54863">
              <w:rPr>
                <w:rFonts w:asciiTheme="minorHAnsi" w:hAnsiTheme="minorHAnsi" w:cstheme="minorHAnsi"/>
                <w:b/>
                <w:bCs/>
                <w:color w:val="943634" w:themeColor="accent2" w:themeShade="BF"/>
              </w:rPr>
              <w:t>Capital Grant proposal was discussed.</w:t>
            </w:r>
          </w:p>
          <w:p w14:paraId="5803323D" w14:textId="77777777" w:rsidR="000B765F" w:rsidRPr="00E54863" w:rsidRDefault="000B765F" w:rsidP="008A285F">
            <w:pPr>
              <w:pStyle w:val="Default"/>
              <w:rPr>
                <w:rFonts w:asciiTheme="minorHAnsi" w:hAnsiTheme="minorHAnsi" w:cstheme="minorHAnsi"/>
                <w:b/>
                <w:bCs/>
                <w:color w:val="943634" w:themeColor="accent2" w:themeShade="BF"/>
              </w:rPr>
            </w:pPr>
          </w:p>
          <w:p w14:paraId="71244ED2" w14:textId="407BD420" w:rsidR="000B765F" w:rsidRPr="00E54863" w:rsidRDefault="000B765F" w:rsidP="008A285F">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The proposal to appoint GAPTC as internal auditors, being recognised as independent of Council and competent to undertake these works was proposed by Cllr Evans, seconded by Cllr Dunford, and agreed by resolution of Council.</w:t>
            </w:r>
          </w:p>
        </w:tc>
        <w:tc>
          <w:tcPr>
            <w:tcW w:w="992" w:type="dxa"/>
          </w:tcPr>
          <w:p w14:paraId="2A6A284C" w14:textId="77777777" w:rsidR="00E77A43" w:rsidRPr="00804D04" w:rsidRDefault="00E77A43" w:rsidP="008A285F">
            <w:pPr>
              <w:pStyle w:val="Default"/>
              <w:rPr>
                <w:rFonts w:asciiTheme="minorHAnsi" w:hAnsiTheme="minorHAnsi" w:cstheme="minorHAnsi"/>
                <w:b/>
                <w:bCs/>
                <w:color w:val="auto"/>
              </w:rPr>
            </w:pPr>
          </w:p>
          <w:p w14:paraId="3E208F33" w14:textId="2D7A0580" w:rsidR="00E77A43" w:rsidRPr="00804D04" w:rsidRDefault="00E77A43" w:rsidP="008A285F">
            <w:pPr>
              <w:pStyle w:val="Default"/>
              <w:rPr>
                <w:rFonts w:asciiTheme="minorHAnsi" w:hAnsiTheme="minorHAnsi" w:cstheme="minorHAnsi"/>
                <w:b/>
                <w:bCs/>
                <w:color w:val="auto"/>
              </w:rPr>
            </w:pPr>
          </w:p>
          <w:p w14:paraId="18F0CBA6" w14:textId="642A197C" w:rsidR="00E77A43" w:rsidRPr="00804D04" w:rsidRDefault="00E77A43" w:rsidP="008A285F">
            <w:pPr>
              <w:pStyle w:val="Default"/>
              <w:rPr>
                <w:rFonts w:asciiTheme="minorHAnsi" w:hAnsiTheme="minorHAnsi" w:cstheme="minorHAnsi"/>
                <w:b/>
                <w:bCs/>
                <w:color w:val="auto"/>
              </w:rPr>
            </w:pPr>
          </w:p>
        </w:tc>
      </w:tr>
      <w:tr w:rsidR="008F383C" w:rsidRPr="00804D04" w14:paraId="752A53B7" w14:textId="77777777" w:rsidTr="00D46622">
        <w:tc>
          <w:tcPr>
            <w:tcW w:w="1301" w:type="dxa"/>
          </w:tcPr>
          <w:p w14:paraId="443869C0" w14:textId="30025528" w:rsidR="008F383C"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0B765F">
              <w:rPr>
                <w:rFonts w:asciiTheme="minorHAnsi" w:hAnsiTheme="minorHAnsi" w:cstheme="minorHAnsi"/>
                <w:b/>
                <w:bCs/>
                <w:color w:val="auto"/>
              </w:rPr>
              <w:t>1</w:t>
            </w:r>
            <w:r w:rsidR="00E77A43" w:rsidRPr="00804D04">
              <w:rPr>
                <w:rFonts w:asciiTheme="minorHAnsi" w:hAnsiTheme="minorHAnsi" w:cstheme="minorHAnsi"/>
                <w:b/>
                <w:bCs/>
                <w:color w:val="auto"/>
              </w:rPr>
              <w:t>2.2</w:t>
            </w:r>
          </w:p>
          <w:p w14:paraId="34388031" w14:textId="77777777" w:rsidR="004F3673" w:rsidRDefault="004F3673" w:rsidP="008A285F">
            <w:pPr>
              <w:pStyle w:val="Default"/>
              <w:rPr>
                <w:rFonts w:asciiTheme="minorHAnsi" w:hAnsiTheme="minorHAnsi" w:cstheme="minorHAnsi"/>
                <w:b/>
                <w:bCs/>
                <w:color w:val="auto"/>
              </w:rPr>
            </w:pPr>
          </w:p>
          <w:p w14:paraId="42705D0A" w14:textId="127104FF" w:rsidR="004F3673"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0B765F">
              <w:rPr>
                <w:rFonts w:asciiTheme="minorHAnsi" w:hAnsiTheme="minorHAnsi" w:cstheme="minorHAnsi"/>
                <w:b/>
                <w:bCs/>
                <w:color w:val="auto"/>
              </w:rPr>
              <w:t>1</w:t>
            </w:r>
            <w:r>
              <w:rPr>
                <w:rFonts w:asciiTheme="minorHAnsi" w:hAnsiTheme="minorHAnsi" w:cstheme="minorHAnsi"/>
                <w:b/>
                <w:bCs/>
                <w:color w:val="auto"/>
              </w:rPr>
              <w:t>2.2i</w:t>
            </w:r>
          </w:p>
          <w:p w14:paraId="13CBFDDB" w14:textId="77777777" w:rsidR="004F3673" w:rsidRDefault="004F3673" w:rsidP="008A285F">
            <w:pPr>
              <w:pStyle w:val="Default"/>
              <w:rPr>
                <w:rFonts w:asciiTheme="minorHAnsi" w:hAnsiTheme="minorHAnsi" w:cstheme="minorHAnsi"/>
                <w:b/>
                <w:bCs/>
                <w:color w:val="auto"/>
              </w:rPr>
            </w:pPr>
          </w:p>
          <w:p w14:paraId="239BA8B4" w14:textId="77777777" w:rsidR="004F3673" w:rsidRDefault="004F3673" w:rsidP="008A285F">
            <w:pPr>
              <w:pStyle w:val="Default"/>
              <w:rPr>
                <w:rFonts w:asciiTheme="minorHAnsi" w:hAnsiTheme="minorHAnsi" w:cstheme="minorHAnsi"/>
                <w:b/>
                <w:bCs/>
                <w:color w:val="auto"/>
              </w:rPr>
            </w:pPr>
          </w:p>
          <w:p w14:paraId="1FF05527" w14:textId="77777777" w:rsidR="00796D0E" w:rsidRDefault="00796D0E" w:rsidP="008A285F">
            <w:pPr>
              <w:pStyle w:val="Default"/>
              <w:rPr>
                <w:rFonts w:asciiTheme="minorHAnsi" w:hAnsiTheme="minorHAnsi" w:cstheme="minorHAnsi"/>
                <w:b/>
                <w:bCs/>
                <w:color w:val="auto"/>
              </w:rPr>
            </w:pPr>
          </w:p>
          <w:p w14:paraId="314D916A" w14:textId="77519828" w:rsidR="004F3673"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796D0E">
              <w:rPr>
                <w:rFonts w:asciiTheme="minorHAnsi" w:hAnsiTheme="minorHAnsi" w:cstheme="minorHAnsi"/>
                <w:b/>
                <w:bCs/>
                <w:color w:val="auto"/>
              </w:rPr>
              <w:t>1</w:t>
            </w:r>
            <w:r>
              <w:rPr>
                <w:rFonts w:asciiTheme="minorHAnsi" w:hAnsiTheme="minorHAnsi" w:cstheme="minorHAnsi"/>
                <w:b/>
                <w:bCs/>
                <w:color w:val="auto"/>
              </w:rPr>
              <w:t>2.2ii</w:t>
            </w:r>
            <w:r w:rsidR="00796D0E">
              <w:rPr>
                <w:rFonts w:asciiTheme="minorHAnsi" w:hAnsiTheme="minorHAnsi" w:cstheme="minorHAnsi"/>
                <w:b/>
                <w:bCs/>
                <w:color w:val="auto"/>
              </w:rPr>
              <w:t>a</w:t>
            </w:r>
          </w:p>
          <w:p w14:paraId="5CBA9130" w14:textId="77777777" w:rsidR="00796D0E" w:rsidRDefault="00796D0E" w:rsidP="008A285F">
            <w:pPr>
              <w:pStyle w:val="Default"/>
              <w:rPr>
                <w:rFonts w:asciiTheme="minorHAnsi" w:hAnsiTheme="minorHAnsi" w:cstheme="minorHAnsi"/>
                <w:b/>
                <w:bCs/>
                <w:color w:val="auto"/>
              </w:rPr>
            </w:pPr>
          </w:p>
          <w:p w14:paraId="28B4E8FF" w14:textId="77777777" w:rsidR="00796D0E" w:rsidRDefault="00796D0E" w:rsidP="008A285F">
            <w:pPr>
              <w:pStyle w:val="Default"/>
              <w:rPr>
                <w:rFonts w:asciiTheme="minorHAnsi" w:hAnsiTheme="minorHAnsi" w:cstheme="minorHAnsi"/>
                <w:b/>
                <w:bCs/>
                <w:color w:val="auto"/>
              </w:rPr>
            </w:pPr>
          </w:p>
          <w:p w14:paraId="2C9DA62B" w14:textId="77777777" w:rsidR="00796D0E" w:rsidRDefault="00796D0E" w:rsidP="008A285F">
            <w:pPr>
              <w:pStyle w:val="Default"/>
              <w:rPr>
                <w:rFonts w:asciiTheme="minorHAnsi" w:hAnsiTheme="minorHAnsi" w:cstheme="minorHAnsi"/>
                <w:b/>
                <w:bCs/>
                <w:color w:val="auto"/>
              </w:rPr>
            </w:pPr>
          </w:p>
          <w:p w14:paraId="2AA376B9" w14:textId="77777777" w:rsidR="00796D0E" w:rsidRDefault="00796D0E" w:rsidP="008A285F">
            <w:pPr>
              <w:pStyle w:val="Default"/>
              <w:rPr>
                <w:rFonts w:asciiTheme="minorHAnsi" w:hAnsiTheme="minorHAnsi" w:cstheme="minorHAnsi"/>
                <w:b/>
                <w:bCs/>
                <w:color w:val="auto"/>
              </w:rPr>
            </w:pPr>
            <w:r>
              <w:rPr>
                <w:rFonts w:asciiTheme="minorHAnsi" w:hAnsiTheme="minorHAnsi" w:cstheme="minorHAnsi"/>
                <w:b/>
                <w:bCs/>
                <w:color w:val="auto"/>
              </w:rPr>
              <w:t>23112.2iib</w:t>
            </w:r>
          </w:p>
          <w:p w14:paraId="2EFA2337" w14:textId="77777777" w:rsidR="009B3E74" w:rsidRDefault="009B3E74" w:rsidP="008A285F">
            <w:pPr>
              <w:pStyle w:val="Default"/>
              <w:rPr>
                <w:rFonts w:asciiTheme="minorHAnsi" w:hAnsiTheme="minorHAnsi" w:cstheme="minorHAnsi"/>
                <w:b/>
                <w:bCs/>
                <w:color w:val="auto"/>
              </w:rPr>
            </w:pPr>
          </w:p>
          <w:p w14:paraId="3EEC3AEB" w14:textId="77777777" w:rsidR="009B3E74" w:rsidRDefault="009B3E74" w:rsidP="008A285F">
            <w:pPr>
              <w:pStyle w:val="Default"/>
              <w:rPr>
                <w:rFonts w:asciiTheme="minorHAnsi" w:hAnsiTheme="minorHAnsi" w:cstheme="minorHAnsi"/>
                <w:b/>
                <w:bCs/>
                <w:color w:val="auto"/>
              </w:rPr>
            </w:pPr>
          </w:p>
          <w:p w14:paraId="31348D9C" w14:textId="77777777" w:rsidR="009B3E74" w:rsidRDefault="009B3E74" w:rsidP="008A285F">
            <w:pPr>
              <w:pStyle w:val="Default"/>
              <w:rPr>
                <w:rFonts w:asciiTheme="minorHAnsi" w:hAnsiTheme="minorHAnsi" w:cstheme="minorHAnsi"/>
                <w:b/>
                <w:bCs/>
                <w:color w:val="auto"/>
              </w:rPr>
            </w:pPr>
          </w:p>
          <w:p w14:paraId="798ED6C4" w14:textId="77777777" w:rsidR="009B3E74" w:rsidRDefault="009B3E74" w:rsidP="008A285F">
            <w:pPr>
              <w:pStyle w:val="Default"/>
              <w:rPr>
                <w:rFonts w:asciiTheme="minorHAnsi" w:hAnsiTheme="minorHAnsi" w:cstheme="minorHAnsi"/>
                <w:b/>
                <w:bCs/>
                <w:color w:val="auto"/>
              </w:rPr>
            </w:pPr>
          </w:p>
          <w:p w14:paraId="53404AA2" w14:textId="77777777" w:rsidR="009B3E74" w:rsidRDefault="009B3E74" w:rsidP="008A285F">
            <w:pPr>
              <w:pStyle w:val="Default"/>
              <w:rPr>
                <w:rFonts w:asciiTheme="minorHAnsi" w:hAnsiTheme="minorHAnsi" w:cstheme="minorHAnsi"/>
                <w:b/>
                <w:bCs/>
                <w:color w:val="auto"/>
              </w:rPr>
            </w:pPr>
          </w:p>
          <w:p w14:paraId="056607A1" w14:textId="77777777" w:rsidR="009B3E74" w:rsidRDefault="009B3E74" w:rsidP="008A285F">
            <w:pPr>
              <w:pStyle w:val="Default"/>
              <w:rPr>
                <w:rFonts w:asciiTheme="minorHAnsi" w:hAnsiTheme="minorHAnsi" w:cstheme="minorHAnsi"/>
                <w:b/>
                <w:bCs/>
                <w:color w:val="auto"/>
              </w:rPr>
            </w:pPr>
          </w:p>
          <w:p w14:paraId="183CF5B9" w14:textId="77777777" w:rsidR="009B3E74" w:rsidRDefault="009B3E74" w:rsidP="008A285F">
            <w:pPr>
              <w:pStyle w:val="Default"/>
              <w:rPr>
                <w:rFonts w:asciiTheme="minorHAnsi" w:hAnsiTheme="minorHAnsi" w:cstheme="minorHAnsi"/>
                <w:b/>
                <w:bCs/>
                <w:color w:val="auto"/>
              </w:rPr>
            </w:pPr>
          </w:p>
          <w:p w14:paraId="3A6FA147" w14:textId="4D531C23" w:rsidR="009B3E74" w:rsidRDefault="009B3E74" w:rsidP="008A285F">
            <w:pPr>
              <w:pStyle w:val="Default"/>
              <w:rPr>
                <w:rFonts w:asciiTheme="minorHAnsi" w:hAnsiTheme="minorHAnsi" w:cstheme="minorHAnsi"/>
                <w:b/>
                <w:bCs/>
                <w:color w:val="auto"/>
              </w:rPr>
            </w:pPr>
            <w:r>
              <w:rPr>
                <w:rFonts w:asciiTheme="minorHAnsi" w:hAnsiTheme="minorHAnsi" w:cstheme="minorHAnsi"/>
                <w:b/>
                <w:bCs/>
                <w:color w:val="auto"/>
              </w:rPr>
              <w:t>23112.2iic</w:t>
            </w:r>
          </w:p>
          <w:p w14:paraId="0228457D" w14:textId="77777777" w:rsidR="009B3E74" w:rsidRDefault="009B3E74" w:rsidP="008A285F">
            <w:pPr>
              <w:pStyle w:val="Default"/>
              <w:rPr>
                <w:rFonts w:asciiTheme="minorHAnsi" w:hAnsiTheme="minorHAnsi" w:cstheme="minorHAnsi"/>
                <w:b/>
                <w:bCs/>
                <w:color w:val="auto"/>
              </w:rPr>
            </w:pPr>
          </w:p>
          <w:p w14:paraId="056C10F0" w14:textId="77777777" w:rsidR="009B3E74" w:rsidRDefault="009B3E74" w:rsidP="008A285F">
            <w:pPr>
              <w:pStyle w:val="Default"/>
              <w:rPr>
                <w:rFonts w:asciiTheme="minorHAnsi" w:hAnsiTheme="minorHAnsi" w:cstheme="minorHAnsi"/>
                <w:b/>
                <w:bCs/>
                <w:color w:val="auto"/>
              </w:rPr>
            </w:pPr>
          </w:p>
          <w:p w14:paraId="30C0E606" w14:textId="77777777" w:rsidR="009B3E74" w:rsidRDefault="009B3E74" w:rsidP="008A285F">
            <w:pPr>
              <w:pStyle w:val="Default"/>
              <w:rPr>
                <w:rFonts w:asciiTheme="minorHAnsi" w:hAnsiTheme="minorHAnsi" w:cstheme="minorHAnsi"/>
                <w:b/>
                <w:bCs/>
                <w:color w:val="auto"/>
              </w:rPr>
            </w:pPr>
          </w:p>
          <w:p w14:paraId="4231259F" w14:textId="77777777" w:rsidR="009B3E74" w:rsidRDefault="009B3E74" w:rsidP="008A285F">
            <w:pPr>
              <w:pStyle w:val="Default"/>
              <w:rPr>
                <w:rFonts w:asciiTheme="minorHAnsi" w:hAnsiTheme="minorHAnsi" w:cstheme="minorHAnsi"/>
                <w:b/>
                <w:bCs/>
                <w:color w:val="auto"/>
              </w:rPr>
            </w:pPr>
          </w:p>
          <w:p w14:paraId="45288A53" w14:textId="77777777" w:rsidR="009B3E74" w:rsidRDefault="009B3E74" w:rsidP="008A285F">
            <w:pPr>
              <w:pStyle w:val="Default"/>
              <w:rPr>
                <w:rFonts w:asciiTheme="minorHAnsi" w:hAnsiTheme="minorHAnsi" w:cstheme="minorHAnsi"/>
                <w:b/>
                <w:bCs/>
                <w:color w:val="auto"/>
              </w:rPr>
            </w:pPr>
          </w:p>
          <w:p w14:paraId="647046A2" w14:textId="77777777" w:rsidR="009B3E74" w:rsidRDefault="009B3E74" w:rsidP="008A285F">
            <w:pPr>
              <w:pStyle w:val="Default"/>
              <w:rPr>
                <w:rFonts w:asciiTheme="minorHAnsi" w:hAnsiTheme="minorHAnsi" w:cstheme="minorHAnsi"/>
                <w:b/>
                <w:bCs/>
                <w:color w:val="auto"/>
              </w:rPr>
            </w:pPr>
          </w:p>
          <w:p w14:paraId="7854FEA3" w14:textId="77777777" w:rsidR="009B3E74" w:rsidRDefault="009B3E74" w:rsidP="008A285F">
            <w:pPr>
              <w:pStyle w:val="Default"/>
              <w:rPr>
                <w:rFonts w:asciiTheme="minorHAnsi" w:hAnsiTheme="minorHAnsi" w:cstheme="minorHAnsi"/>
                <w:b/>
                <w:bCs/>
                <w:color w:val="auto"/>
              </w:rPr>
            </w:pPr>
          </w:p>
          <w:p w14:paraId="4041F758" w14:textId="77777777" w:rsidR="009B3E74" w:rsidRDefault="009B3E74" w:rsidP="008A285F">
            <w:pPr>
              <w:pStyle w:val="Default"/>
              <w:rPr>
                <w:rFonts w:asciiTheme="minorHAnsi" w:hAnsiTheme="minorHAnsi" w:cstheme="minorHAnsi"/>
                <w:b/>
                <w:bCs/>
                <w:color w:val="auto"/>
              </w:rPr>
            </w:pPr>
          </w:p>
          <w:p w14:paraId="6A9FB456" w14:textId="77777777" w:rsidR="009B3E74" w:rsidRDefault="009B3E74" w:rsidP="008A285F">
            <w:pPr>
              <w:pStyle w:val="Default"/>
              <w:rPr>
                <w:rFonts w:asciiTheme="minorHAnsi" w:hAnsiTheme="minorHAnsi" w:cstheme="minorHAnsi"/>
                <w:b/>
                <w:bCs/>
                <w:color w:val="auto"/>
              </w:rPr>
            </w:pPr>
            <w:r>
              <w:rPr>
                <w:rFonts w:asciiTheme="minorHAnsi" w:hAnsiTheme="minorHAnsi" w:cstheme="minorHAnsi"/>
                <w:b/>
                <w:bCs/>
                <w:color w:val="auto"/>
              </w:rPr>
              <w:t>23112.2iid</w:t>
            </w:r>
          </w:p>
          <w:p w14:paraId="36C33F16" w14:textId="77777777" w:rsidR="000B204F" w:rsidRDefault="000B204F" w:rsidP="008A285F">
            <w:pPr>
              <w:pStyle w:val="Default"/>
              <w:rPr>
                <w:rFonts w:asciiTheme="minorHAnsi" w:hAnsiTheme="minorHAnsi" w:cstheme="minorHAnsi"/>
                <w:b/>
                <w:bCs/>
                <w:color w:val="auto"/>
              </w:rPr>
            </w:pPr>
          </w:p>
          <w:p w14:paraId="78C84289" w14:textId="77777777" w:rsidR="000B204F" w:rsidRDefault="000B204F" w:rsidP="008A285F">
            <w:pPr>
              <w:pStyle w:val="Default"/>
              <w:rPr>
                <w:rFonts w:asciiTheme="minorHAnsi" w:hAnsiTheme="minorHAnsi" w:cstheme="minorHAnsi"/>
                <w:b/>
                <w:bCs/>
                <w:color w:val="auto"/>
              </w:rPr>
            </w:pPr>
          </w:p>
          <w:p w14:paraId="59692158" w14:textId="77777777" w:rsidR="000B204F" w:rsidRDefault="000B204F" w:rsidP="008A285F">
            <w:pPr>
              <w:pStyle w:val="Default"/>
              <w:rPr>
                <w:rFonts w:asciiTheme="minorHAnsi" w:hAnsiTheme="minorHAnsi" w:cstheme="minorHAnsi"/>
                <w:b/>
                <w:bCs/>
                <w:color w:val="auto"/>
              </w:rPr>
            </w:pPr>
          </w:p>
          <w:p w14:paraId="43EA01D3" w14:textId="77777777" w:rsidR="000B204F" w:rsidRDefault="000B204F" w:rsidP="008A285F">
            <w:pPr>
              <w:pStyle w:val="Default"/>
              <w:rPr>
                <w:rFonts w:asciiTheme="minorHAnsi" w:hAnsiTheme="minorHAnsi" w:cstheme="minorHAnsi"/>
                <w:b/>
                <w:bCs/>
                <w:color w:val="auto"/>
              </w:rPr>
            </w:pPr>
          </w:p>
          <w:p w14:paraId="67D9FC97" w14:textId="77777777" w:rsidR="000B204F" w:rsidRDefault="000B204F" w:rsidP="008A285F">
            <w:pPr>
              <w:pStyle w:val="Default"/>
              <w:rPr>
                <w:rFonts w:asciiTheme="minorHAnsi" w:hAnsiTheme="minorHAnsi" w:cstheme="minorHAnsi"/>
                <w:b/>
                <w:bCs/>
                <w:color w:val="auto"/>
              </w:rPr>
            </w:pPr>
          </w:p>
          <w:p w14:paraId="3CB2314A" w14:textId="77777777" w:rsidR="000B204F" w:rsidRDefault="000B204F" w:rsidP="008A285F">
            <w:pPr>
              <w:pStyle w:val="Default"/>
              <w:rPr>
                <w:rFonts w:asciiTheme="minorHAnsi" w:hAnsiTheme="minorHAnsi" w:cstheme="minorHAnsi"/>
                <w:b/>
                <w:bCs/>
                <w:color w:val="auto"/>
              </w:rPr>
            </w:pPr>
          </w:p>
          <w:p w14:paraId="6AF26790" w14:textId="77777777" w:rsidR="000B204F" w:rsidRDefault="000B204F" w:rsidP="008A285F">
            <w:pPr>
              <w:pStyle w:val="Default"/>
              <w:rPr>
                <w:rFonts w:asciiTheme="minorHAnsi" w:hAnsiTheme="minorHAnsi" w:cstheme="minorHAnsi"/>
                <w:b/>
                <w:bCs/>
                <w:color w:val="auto"/>
              </w:rPr>
            </w:pPr>
            <w:r>
              <w:rPr>
                <w:rFonts w:asciiTheme="minorHAnsi" w:hAnsiTheme="minorHAnsi" w:cstheme="minorHAnsi"/>
                <w:b/>
                <w:bCs/>
                <w:color w:val="auto"/>
              </w:rPr>
              <w:t>23112.2iie</w:t>
            </w:r>
          </w:p>
          <w:p w14:paraId="5CD8C139" w14:textId="77777777" w:rsidR="000B204F" w:rsidRDefault="000B204F" w:rsidP="008A285F">
            <w:pPr>
              <w:pStyle w:val="Default"/>
              <w:rPr>
                <w:rFonts w:asciiTheme="minorHAnsi" w:hAnsiTheme="minorHAnsi" w:cstheme="minorHAnsi"/>
                <w:b/>
                <w:bCs/>
                <w:color w:val="auto"/>
              </w:rPr>
            </w:pPr>
          </w:p>
          <w:p w14:paraId="0CAA8FAB" w14:textId="77777777" w:rsidR="000B204F" w:rsidRDefault="000B204F" w:rsidP="008A285F">
            <w:pPr>
              <w:pStyle w:val="Default"/>
              <w:rPr>
                <w:rFonts w:asciiTheme="minorHAnsi" w:hAnsiTheme="minorHAnsi" w:cstheme="minorHAnsi"/>
                <w:b/>
                <w:bCs/>
                <w:color w:val="auto"/>
              </w:rPr>
            </w:pPr>
          </w:p>
          <w:p w14:paraId="39C4E2E2" w14:textId="77777777" w:rsidR="000B204F" w:rsidRDefault="000B204F" w:rsidP="008A285F">
            <w:pPr>
              <w:pStyle w:val="Default"/>
              <w:rPr>
                <w:rFonts w:asciiTheme="minorHAnsi" w:hAnsiTheme="minorHAnsi" w:cstheme="minorHAnsi"/>
                <w:b/>
                <w:bCs/>
                <w:color w:val="auto"/>
              </w:rPr>
            </w:pPr>
          </w:p>
          <w:p w14:paraId="485A2BD2" w14:textId="77777777" w:rsidR="000B204F" w:rsidRDefault="000B204F" w:rsidP="008A285F">
            <w:pPr>
              <w:pStyle w:val="Default"/>
              <w:rPr>
                <w:rFonts w:asciiTheme="minorHAnsi" w:hAnsiTheme="minorHAnsi" w:cstheme="minorHAnsi"/>
                <w:b/>
                <w:bCs/>
                <w:color w:val="auto"/>
              </w:rPr>
            </w:pPr>
            <w:r>
              <w:rPr>
                <w:rFonts w:asciiTheme="minorHAnsi" w:hAnsiTheme="minorHAnsi" w:cstheme="minorHAnsi"/>
                <w:b/>
                <w:bCs/>
                <w:color w:val="auto"/>
              </w:rPr>
              <w:t>23112.2iif</w:t>
            </w:r>
          </w:p>
          <w:p w14:paraId="060757F6" w14:textId="77777777" w:rsidR="000B204F" w:rsidRDefault="000B204F" w:rsidP="008A285F">
            <w:pPr>
              <w:pStyle w:val="Default"/>
              <w:rPr>
                <w:rFonts w:asciiTheme="minorHAnsi" w:hAnsiTheme="minorHAnsi" w:cstheme="minorHAnsi"/>
                <w:b/>
                <w:bCs/>
                <w:color w:val="auto"/>
              </w:rPr>
            </w:pPr>
          </w:p>
          <w:p w14:paraId="6A418FF9" w14:textId="77777777" w:rsidR="000B204F" w:rsidRDefault="000B204F" w:rsidP="008A285F">
            <w:pPr>
              <w:pStyle w:val="Default"/>
              <w:rPr>
                <w:rFonts w:asciiTheme="minorHAnsi" w:hAnsiTheme="minorHAnsi" w:cstheme="minorHAnsi"/>
                <w:b/>
                <w:bCs/>
                <w:color w:val="auto"/>
              </w:rPr>
            </w:pPr>
          </w:p>
          <w:p w14:paraId="5503C802" w14:textId="77777777" w:rsidR="000B204F" w:rsidRDefault="000B204F" w:rsidP="008A285F">
            <w:pPr>
              <w:pStyle w:val="Default"/>
              <w:rPr>
                <w:rFonts w:asciiTheme="minorHAnsi" w:hAnsiTheme="minorHAnsi" w:cstheme="minorHAnsi"/>
                <w:b/>
                <w:bCs/>
                <w:color w:val="auto"/>
              </w:rPr>
            </w:pPr>
            <w:r>
              <w:rPr>
                <w:rFonts w:asciiTheme="minorHAnsi" w:hAnsiTheme="minorHAnsi" w:cstheme="minorHAnsi"/>
                <w:b/>
                <w:bCs/>
                <w:color w:val="auto"/>
              </w:rPr>
              <w:t>23112.2iig</w:t>
            </w:r>
          </w:p>
          <w:p w14:paraId="27A00628" w14:textId="77777777" w:rsidR="000B204F" w:rsidRDefault="000B204F" w:rsidP="008A285F">
            <w:pPr>
              <w:pStyle w:val="Default"/>
              <w:rPr>
                <w:rFonts w:asciiTheme="minorHAnsi" w:hAnsiTheme="minorHAnsi" w:cstheme="minorHAnsi"/>
                <w:b/>
                <w:bCs/>
                <w:color w:val="auto"/>
              </w:rPr>
            </w:pPr>
          </w:p>
          <w:p w14:paraId="759DD8A2" w14:textId="77777777" w:rsidR="000B204F" w:rsidRDefault="000B204F" w:rsidP="008A285F">
            <w:pPr>
              <w:pStyle w:val="Default"/>
              <w:rPr>
                <w:rFonts w:asciiTheme="minorHAnsi" w:hAnsiTheme="minorHAnsi" w:cstheme="minorHAnsi"/>
                <w:b/>
                <w:bCs/>
                <w:color w:val="auto"/>
              </w:rPr>
            </w:pPr>
          </w:p>
          <w:p w14:paraId="5341202C" w14:textId="77777777" w:rsidR="008B5499" w:rsidRDefault="008B5499" w:rsidP="008A285F">
            <w:pPr>
              <w:pStyle w:val="Default"/>
              <w:rPr>
                <w:rFonts w:asciiTheme="minorHAnsi" w:hAnsiTheme="minorHAnsi" w:cstheme="minorHAnsi"/>
                <w:b/>
                <w:bCs/>
                <w:color w:val="auto"/>
              </w:rPr>
            </w:pPr>
          </w:p>
          <w:p w14:paraId="2A39F57E" w14:textId="77777777" w:rsidR="008B5499" w:rsidRDefault="008B5499" w:rsidP="008A285F">
            <w:pPr>
              <w:pStyle w:val="Default"/>
              <w:rPr>
                <w:rFonts w:asciiTheme="minorHAnsi" w:hAnsiTheme="minorHAnsi" w:cstheme="minorHAnsi"/>
                <w:b/>
                <w:bCs/>
                <w:color w:val="auto"/>
              </w:rPr>
            </w:pPr>
          </w:p>
          <w:p w14:paraId="673FEB2C" w14:textId="77777777" w:rsidR="008B5499" w:rsidRDefault="008B5499" w:rsidP="008A285F">
            <w:pPr>
              <w:pStyle w:val="Default"/>
              <w:rPr>
                <w:rFonts w:asciiTheme="minorHAnsi" w:hAnsiTheme="minorHAnsi" w:cstheme="minorHAnsi"/>
                <w:b/>
                <w:bCs/>
                <w:color w:val="auto"/>
              </w:rPr>
            </w:pPr>
          </w:p>
          <w:p w14:paraId="6CC1E887" w14:textId="77777777" w:rsidR="008B5499" w:rsidRDefault="008B5499" w:rsidP="008A285F">
            <w:pPr>
              <w:pStyle w:val="Default"/>
              <w:rPr>
                <w:rFonts w:asciiTheme="minorHAnsi" w:hAnsiTheme="minorHAnsi" w:cstheme="minorHAnsi"/>
                <w:b/>
                <w:bCs/>
                <w:color w:val="auto"/>
              </w:rPr>
            </w:pPr>
          </w:p>
          <w:p w14:paraId="04F9CD1C" w14:textId="77777777" w:rsidR="008B5499" w:rsidRDefault="008B5499" w:rsidP="008A285F">
            <w:pPr>
              <w:pStyle w:val="Default"/>
              <w:rPr>
                <w:rFonts w:asciiTheme="minorHAnsi" w:hAnsiTheme="minorHAnsi" w:cstheme="minorHAnsi"/>
                <w:b/>
                <w:bCs/>
                <w:color w:val="auto"/>
              </w:rPr>
            </w:pPr>
          </w:p>
          <w:p w14:paraId="6613EC70" w14:textId="77777777" w:rsidR="008B5499" w:rsidRDefault="008B5499" w:rsidP="008A285F">
            <w:pPr>
              <w:pStyle w:val="Default"/>
              <w:rPr>
                <w:rFonts w:asciiTheme="minorHAnsi" w:hAnsiTheme="minorHAnsi" w:cstheme="minorHAnsi"/>
                <w:b/>
                <w:bCs/>
                <w:color w:val="auto"/>
              </w:rPr>
            </w:pPr>
          </w:p>
          <w:p w14:paraId="4E0FC1D4" w14:textId="77777777" w:rsidR="008B5499" w:rsidRDefault="008B5499" w:rsidP="008A285F">
            <w:pPr>
              <w:pStyle w:val="Default"/>
              <w:rPr>
                <w:rFonts w:asciiTheme="minorHAnsi" w:hAnsiTheme="minorHAnsi" w:cstheme="minorHAnsi"/>
                <w:b/>
                <w:bCs/>
                <w:color w:val="auto"/>
              </w:rPr>
            </w:pPr>
          </w:p>
          <w:p w14:paraId="06E5F8E3" w14:textId="77777777" w:rsidR="008B5499" w:rsidRDefault="008B5499" w:rsidP="008A285F">
            <w:pPr>
              <w:pStyle w:val="Default"/>
              <w:rPr>
                <w:rFonts w:asciiTheme="minorHAnsi" w:hAnsiTheme="minorHAnsi" w:cstheme="minorHAnsi"/>
                <w:b/>
                <w:bCs/>
                <w:color w:val="auto"/>
              </w:rPr>
            </w:pPr>
          </w:p>
          <w:p w14:paraId="0275E97B" w14:textId="452DE014" w:rsidR="000B204F" w:rsidRPr="00804D04" w:rsidRDefault="000B204F" w:rsidP="008A285F">
            <w:pPr>
              <w:pStyle w:val="Default"/>
              <w:rPr>
                <w:rFonts w:asciiTheme="minorHAnsi" w:hAnsiTheme="minorHAnsi" w:cstheme="minorHAnsi"/>
                <w:b/>
                <w:bCs/>
                <w:color w:val="auto"/>
              </w:rPr>
            </w:pPr>
            <w:r>
              <w:rPr>
                <w:rFonts w:asciiTheme="minorHAnsi" w:hAnsiTheme="minorHAnsi" w:cstheme="minorHAnsi"/>
                <w:b/>
                <w:bCs/>
                <w:color w:val="auto"/>
              </w:rPr>
              <w:t>23112.2iih</w:t>
            </w:r>
          </w:p>
        </w:tc>
        <w:tc>
          <w:tcPr>
            <w:tcW w:w="7443" w:type="dxa"/>
          </w:tcPr>
          <w:p w14:paraId="74D0AF9D" w14:textId="77777777" w:rsidR="00E07550" w:rsidRPr="00E54863" w:rsidRDefault="000B765F" w:rsidP="00BB15F4">
            <w:pPr>
              <w:pStyle w:val="Default"/>
              <w:rPr>
                <w:rFonts w:asciiTheme="minorHAnsi" w:hAnsiTheme="minorHAnsi" w:cstheme="minorHAnsi"/>
                <w:b/>
                <w:bCs/>
                <w:color w:val="auto"/>
              </w:rPr>
            </w:pPr>
            <w:r w:rsidRPr="00E54863">
              <w:rPr>
                <w:rFonts w:asciiTheme="minorHAnsi" w:hAnsiTheme="minorHAnsi" w:cstheme="minorHAnsi"/>
                <w:b/>
                <w:bCs/>
                <w:color w:val="auto"/>
              </w:rPr>
              <w:t xml:space="preserve">Governance &amp; Scrutiny </w:t>
            </w:r>
          </w:p>
          <w:p w14:paraId="3CF8AD57" w14:textId="77777777" w:rsidR="000B765F" w:rsidRPr="00E54863" w:rsidRDefault="000B765F" w:rsidP="00BB15F4">
            <w:pPr>
              <w:pStyle w:val="Default"/>
              <w:rPr>
                <w:rFonts w:asciiTheme="minorHAnsi" w:hAnsiTheme="minorHAnsi" w:cstheme="minorHAnsi"/>
                <w:b/>
                <w:bCs/>
                <w:color w:val="auto"/>
              </w:rPr>
            </w:pPr>
          </w:p>
          <w:p w14:paraId="189C8C71" w14:textId="514E29E5" w:rsidR="000B765F" w:rsidRPr="00E54863" w:rsidRDefault="000B765F" w:rsidP="00BB15F4">
            <w:pPr>
              <w:pStyle w:val="Default"/>
              <w:rPr>
                <w:rFonts w:asciiTheme="minorHAnsi" w:hAnsiTheme="minorHAnsi" w:cstheme="minorHAnsi"/>
                <w:color w:val="auto"/>
              </w:rPr>
            </w:pPr>
            <w:r w:rsidRPr="00E54863">
              <w:rPr>
                <w:rFonts w:asciiTheme="minorHAnsi" w:hAnsiTheme="minorHAnsi" w:cstheme="minorHAnsi"/>
                <w:color w:val="auto"/>
              </w:rPr>
              <w:t xml:space="preserve">Cllr Francis stated that this had been a really good </w:t>
            </w:r>
            <w:r w:rsidR="00796D0E" w:rsidRPr="00E54863">
              <w:rPr>
                <w:rFonts w:asciiTheme="minorHAnsi" w:hAnsiTheme="minorHAnsi" w:cstheme="minorHAnsi"/>
                <w:color w:val="auto"/>
              </w:rPr>
              <w:t>meeting and</w:t>
            </w:r>
            <w:r w:rsidRPr="00E54863">
              <w:rPr>
                <w:rFonts w:asciiTheme="minorHAnsi" w:hAnsiTheme="minorHAnsi" w:cstheme="minorHAnsi"/>
                <w:color w:val="auto"/>
              </w:rPr>
              <w:t xml:space="preserve"> moved acceptance of the minutes of the meeting.  This was not agreed as there were </w:t>
            </w:r>
            <w:r w:rsidR="00796D0E" w:rsidRPr="00E54863">
              <w:rPr>
                <w:rFonts w:asciiTheme="minorHAnsi" w:hAnsiTheme="minorHAnsi" w:cstheme="minorHAnsi"/>
                <w:color w:val="auto"/>
              </w:rPr>
              <w:t>a</w:t>
            </w:r>
            <w:r w:rsidRPr="00E54863">
              <w:rPr>
                <w:rFonts w:asciiTheme="minorHAnsi" w:hAnsiTheme="minorHAnsi" w:cstheme="minorHAnsi"/>
                <w:color w:val="auto"/>
              </w:rPr>
              <w:t xml:space="preserve"> number of items which needed to be put to Council vote</w:t>
            </w:r>
            <w:r w:rsidR="00796D0E" w:rsidRPr="00E54863">
              <w:rPr>
                <w:rFonts w:asciiTheme="minorHAnsi" w:hAnsiTheme="minorHAnsi" w:cstheme="minorHAnsi"/>
                <w:color w:val="auto"/>
              </w:rPr>
              <w:t>.</w:t>
            </w:r>
          </w:p>
          <w:p w14:paraId="3983C12F" w14:textId="77777777" w:rsidR="00796D0E" w:rsidRPr="00E54863" w:rsidRDefault="00796D0E" w:rsidP="00BB15F4">
            <w:pPr>
              <w:pStyle w:val="Default"/>
              <w:rPr>
                <w:rFonts w:asciiTheme="minorHAnsi" w:hAnsiTheme="minorHAnsi" w:cstheme="minorHAnsi"/>
                <w:color w:val="auto"/>
              </w:rPr>
            </w:pPr>
          </w:p>
          <w:p w14:paraId="56BD3E08" w14:textId="77777777" w:rsidR="00796D0E" w:rsidRPr="00E54863" w:rsidRDefault="00796D0E" w:rsidP="00BB15F4">
            <w:pPr>
              <w:pStyle w:val="Default"/>
              <w:rPr>
                <w:rFonts w:asciiTheme="minorHAnsi" w:hAnsiTheme="minorHAnsi" w:cstheme="minorHAnsi"/>
                <w:color w:val="auto"/>
              </w:rPr>
            </w:pPr>
            <w:r w:rsidRPr="00E54863">
              <w:rPr>
                <w:rFonts w:asciiTheme="minorHAnsi" w:hAnsiTheme="minorHAnsi" w:cstheme="minorHAnsi"/>
                <w:color w:val="auto"/>
              </w:rPr>
              <w:t>The proposal to summaries all Councillors declaration of interest into a table format and for this to be shared with Council was agreed by resolution of Council.</w:t>
            </w:r>
          </w:p>
          <w:p w14:paraId="1C52ADED" w14:textId="77777777" w:rsidR="00796D0E" w:rsidRPr="00E54863" w:rsidRDefault="00796D0E" w:rsidP="00BB15F4">
            <w:pPr>
              <w:pStyle w:val="Default"/>
              <w:rPr>
                <w:rFonts w:asciiTheme="minorHAnsi" w:hAnsiTheme="minorHAnsi" w:cstheme="minorHAnsi"/>
                <w:color w:val="auto"/>
              </w:rPr>
            </w:pPr>
          </w:p>
          <w:p w14:paraId="29E18BD5" w14:textId="77777777" w:rsidR="00796D0E" w:rsidRPr="00E54863" w:rsidRDefault="00796D0E" w:rsidP="00BB15F4">
            <w:pPr>
              <w:pStyle w:val="Default"/>
              <w:rPr>
                <w:rFonts w:asciiTheme="minorHAnsi" w:hAnsiTheme="minorHAnsi" w:cstheme="minorHAnsi"/>
                <w:color w:val="auto"/>
              </w:rPr>
            </w:pPr>
            <w:r w:rsidRPr="00E54863">
              <w:rPr>
                <w:rFonts w:asciiTheme="minorHAnsi" w:hAnsiTheme="minorHAnsi" w:cstheme="minorHAnsi"/>
                <w:color w:val="auto"/>
              </w:rPr>
              <w:t xml:space="preserve">There was some discussion about the proposal for parish councillors who were also district councillors not negotiating on behalf of the Parish Council with its express permission and that the Clerk be in attendance, with questions about why this was deemed appropriate.  Cllr Freshwater stated that this was to safeguard all parties especially in terms of financial matters, Cllr Evans agreed that this had been well debated at the meeting.  </w:t>
            </w:r>
          </w:p>
          <w:p w14:paraId="37F8E4C9" w14:textId="77777777" w:rsidR="009B3E74" w:rsidRPr="00E54863" w:rsidRDefault="009B3E74" w:rsidP="00BB15F4">
            <w:pPr>
              <w:pStyle w:val="Default"/>
              <w:rPr>
                <w:rFonts w:asciiTheme="minorHAnsi" w:hAnsiTheme="minorHAnsi" w:cstheme="minorHAnsi"/>
                <w:color w:val="auto"/>
              </w:rPr>
            </w:pPr>
          </w:p>
          <w:p w14:paraId="73C701EA" w14:textId="4A48A5E5" w:rsidR="009B3E74" w:rsidRPr="00E54863" w:rsidRDefault="009B3E74" w:rsidP="00BB15F4">
            <w:pPr>
              <w:pStyle w:val="Default"/>
              <w:rPr>
                <w:rFonts w:asciiTheme="minorHAnsi" w:hAnsiTheme="minorHAnsi" w:cstheme="minorHAnsi"/>
                <w:b/>
                <w:bCs/>
                <w:color w:val="943634" w:themeColor="accent2" w:themeShade="BF"/>
              </w:rPr>
            </w:pPr>
            <w:r w:rsidRPr="00E54863">
              <w:rPr>
                <w:rFonts w:asciiTheme="minorHAnsi" w:hAnsiTheme="minorHAnsi" w:cstheme="minorHAnsi"/>
                <w:color w:val="auto"/>
              </w:rPr>
              <w:t xml:space="preserve">This item had been fully debated at the meeting and the feeling was that policies needed to be aligned in terms of ability to spend as the CBE terms were different to all other committees.  The members of the CBE committee explained the reasons for its ability to spend to allow small projects to be actioned quickly whilst larger projects would be brought to Council for consideration.  </w:t>
            </w:r>
            <w:r w:rsidRPr="00E54863">
              <w:rPr>
                <w:rFonts w:asciiTheme="minorHAnsi" w:hAnsiTheme="minorHAnsi" w:cstheme="minorHAnsi"/>
                <w:b/>
                <w:bCs/>
                <w:color w:val="943634" w:themeColor="accent2" w:themeShade="BF"/>
              </w:rPr>
              <w:t>The proposal to change the terms of reference of the Climate &amp; Biodiversity Committee was carried by a vote of 7:1 with 1 abstention.</w:t>
            </w:r>
          </w:p>
          <w:p w14:paraId="2E47B3CD" w14:textId="77777777" w:rsidR="009B3E74" w:rsidRPr="00E54863" w:rsidRDefault="009B3E74" w:rsidP="00BB15F4">
            <w:pPr>
              <w:pStyle w:val="Default"/>
              <w:rPr>
                <w:rFonts w:asciiTheme="minorHAnsi" w:hAnsiTheme="minorHAnsi" w:cstheme="minorHAnsi"/>
                <w:b/>
                <w:bCs/>
                <w:color w:val="943634" w:themeColor="accent2" w:themeShade="BF"/>
              </w:rPr>
            </w:pPr>
          </w:p>
          <w:p w14:paraId="04301B82" w14:textId="0BC92C71" w:rsidR="009B3E74" w:rsidRPr="00E54863" w:rsidRDefault="009B3E74" w:rsidP="00BB15F4">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The motion of Council to</w:t>
            </w:r>
            <w:r w:rsidR="000B204F" w:rsidRPr="00E54863">
              <w:rPr>
                <w:rFonts w:asciiTheme="minorHAnsi" w:hAnsiTheme="minorHAnsi" w:cstheme="minorHAnsi"/>
                <w:b/>
                <w:bCs/>
                <w:color w:val="943634" w:themeColor="accent2" w:themeShade="BF"/>
              </w:rPr>
              <w:t xml:space="preserve"> acknowledge its pledge and</w:t>
            </w:r>
            <w:r w:rsidRPr="00E54863">
              <w:rPr>
                <w:rFonts w:asciiTheme="minorHAnsi" w:hAnsiTheme="minorHAnsi" w:cstheme="minorHAnsi"/>
                <w:b/>
                <w:bCs/>
                <w:color w:val="943634" w:themeColor="accent2" w:themeShade="BF"/>
              </w:rPr>
              <w:t xml:space="preserve"> reaffirm its commitment to the Climate &amp; Biodiversity Emergenc</w:t>
            </w:r>
            <w:r w:rsidR="000B204F" w:rsidRPr="00E54863">
              <w:rPr>
                <w:rFonts w:asciiTheme="minorHAnsi" w:hAnsiTheme="minorHAnsi" w:cstheme="minorHAnsi"/>
                <w:b/>
                <w:bCs/>
                <w:color w:val="943634" w:themeColor="accent2" w:themeShade="BF"/>
              </w:rPr>
              <w:t>e Declarations made previous</w:t>
            </w:r>
            <w:r w:rsidR="00D46622" w:rsidRPr="00E54863">
              <w:rPr>
                <w:rFonts w:asciiTheme="minorHAnsi" w:hAnsiTheme="minorHAnsi" w:cstheme="minorHAnsi"/>
                <w:b/>
                <w:bCs/>
                <w:color w:val="943634" w:themeColor="accent2" w:themeShade="BF"/>
              </w:rPr>
              <w:t>ly</w:t>
            </w:r>
            <w:r w:rsidR="000B204F" w:rsidRPr="00E54863">
              <w:rPr>
                <w:rFonts w:asciiTheme="minorHAnsi" w:hAnsiTheme="minorHAnsi" w:cstheme="minorHAnsi"/>
                <w:b/>
                <w:bCs/>
                <w:color w:val="943634" w:themeColor="accent2" w:themeShade="BF"/>
              </w:rPr>
              <w:t xml:space="preserve"> by WDPC  was proposed by Cllr Evans and seconded by Cllr</w:t>
            </w:r>
            <w:r w:rsidR="000B204F" w:rsidRPr="00E54863">
              <w:rPr>
                <w:rFonts w:asciiTheme="minorHAnsi" w:hAnsiTheme="minorHAnsi" w:cstheme="minorHAnsi"/>
                <w:color w:val="943634" w:themeColor="accent2" w:themeShade="BF"/>
              </w:rPr>
              <w:t xml:space="preserve"> </w:t>
            </w:r>
            <w:r w:rsidR="000B204F" w:rsidRPr="00E54863">
              <w:rPr>
                <w:rFonts w:asciiTheme="minorHAnsi" w:hAnsiTheme="minorHAnsi" w:cstheme="minorHAnsi"/>
                <w:b/>
                <w:bCs/>
                <w:color w:val="943634" w:themeColor="accent2" w:themeShade="BF"/>
              </w:rPr>
              <w:t>Freshwater, with the amendment from Cllr Wheeler to include the Biodiversity Emergency being accepted by Cllr Evans, was carried by resolution of Council.</w:t>
            </w:r>
          </w:p>
          <w:p w14:paraId="7C91B536" w14:textId="77777777" w:rsidR="000B204F" w:rsidRPr="00E54863" w:rsidRDefault="000B204F" w:rsidP="00BB15F4">
            <w:pPr>
              <w:pStyle w:val="Default"/>
              <w:rPr>
                <w:rFonts w:asciiTheme="minorHAnsi" w:hAnsiTheme="minorHAnsi" w:cstheme="minorHAnsi"/>
                <w:b/>
                <w:bCs/>
                <w:color w:val="943634" w:themeColor="accent2" w:themeShade="BF"/>
              </w:rPr>
            </w:pPr>
          </w:p>
          <w:p w14:paraId="01362BCC" w14:textId="75472C35" w:rsidR="000B204F" w:rsidRPr="00E54863" w:rsidRDefault="000B204F" w:rsidP="00BB15F4">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It was agreed by Council that the Clerk would develop a process for the payment on receipt of detailed invoices to support projects or events that are held by non-constituted bodies.</w:t>
            </w:r>
          </w:p>
          <w:p w14:paraId="7EC13725" w14:textId="77777777" w:rsidR="000B204F" w:rsidRPr="00E54863" w:rsidRDefault="000B204F" w:rsidP="00BB15F4">
            <w:pPr>
              <w:pStyle w:val="Default"/>
              <w:rPr>
                <w:rFonts w:asciiTheme="minorHAnsi" w:hAnsiTheme="minorHAnsi" w:cstheme="minorHAnsi"/>
                <w:b/>
                <w:bCs/>
                <w:color w:val="943634" w:themeColor="accent2" w:themeShade="BF"/>
              </w:rPr>
            </w:pPr>
          </w:p>
          <w:p w14:paraId="667152A6" w14:textId="4419794F" w:rsidR="000B204F" w:rsidRPr="00E54863" w:rsidRDefault="000B204F" w:rsidP="00BB15F4">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The inclusion of the Cannop Ponds report by Cllr Lewis for discussion and debate by Council was agreed with 2 against.</w:t>
            </w:r>
          </w:p>
          <w:p w14:paraId="29609E63" w14:textId="77777777" w:rsidR="000B204F" w:rsidRPr="00E54863" w:rsidRDefault="000B204F" w:rsidP="00BB15F4">
            <w:pPr>
              <w:pStyle w:val="Default"/>
              <w:rPr>
                <w:rFonts w:asciiTheme="minorHAnsi" w:hAnsiTheme="minorHAnsi" w:cstheme="minorHAnsi"/>
                <w:color w:val="auto"/>
              </w:rPr>
            </w:pPr>
          </w:p>
          <w:p w14:paraId="3F806201" w14:textId="6D7CFA4C" w:rsidR="000B204F" w:rsidRPr="00E54863" w:rsidRDefault="000B204F" w:rsidP="00BB15F4">
            <w:pPr>
              <w:pStyle w:val="Default"/>
              <w:rPr>
                <w:rFonts w:asciiTheme="minorHAnsi" w:hAnsiTheme="minorHAnsi" w:cstheme="minorHAnsi"/>
                <w:color w:val="auto"/>
              </w:rPr>
            </w:pPr>
            <w:r w:rsidRPr="00E54863">
              <w:rPr>
                <w:rFonts w:asciiTheme="minorHAnsi" w:hAnsiTheme="minorHAnsi" w:cstheme="minorHAnsi"/>
                <w:color w:val="auto"/>
              </w:rPr>
              <w:t>There was some debate about the proposal to refer to A.B.C. of Chairmanship when rulings fell outside the scope of Standing Orders, which is one of the core guiding documents for Council</w:t>
            </w:r>
            <w:r w:rsidR="008B5499" w:rsidRPr="00E54863">
              <w:rPr>
                <w:rFonts w:asciiTheme="minorHAnsi" w:hAnsiTheme="minorHAnsi" w:cstheme="minorHAnsi"/>
                <w:color w:val="auto"/>
              </w:rPr>
              <w:t>.  There was much debate about all Councillors having a copy of this document and the manual provided by GAPTC when undertaking the Chairmanship Skills Course, at this point Cllr Freshwater offered to donate his copy of the book to the Council.</w:t>
            </w:r>
          </w:p>
          <w:p w14:paraId="3951BD05" w14:textId="77777777" w:rsidR="008B5499" w:rsidRPr="00E54863" w:rsidRDefault="008B5499" w:rsidP="00BB15F4">
            <w:pPr>
              <w:pStyle w:val="Default"/>
              <w:rPr>
                <w:rFonts w:asciiTheme="minorHAnsi" w:hAnsiTheme="minorHAnsi" w:cstheme="minorHAnsi"/>
                <w:color w:val="auto"/>
              </w:rPr>
            </w:pPr>
          </w:p>
          <w:p w14:paraId="518B6CCE" w14:textId="05F2723D" w:rsidR="008B5499" w:rsidRPr="00E54863" w:rsidRDefault="008B5499" w:rsidP="00BB15F4">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It was agreed by a vote of 10:0 with 1 abstention that this proposal be accepted by Council.</w:t>
            </w:r>
          </w:p>
          <w:p w14:paraId="2A072A1D" w14:textId="77777777" w:rsidR="000B204F" w:rsidRPr="00E54863" w:rsidRDefault="000B204F" w:rsidP="00BB15F4">
            <w:pPr>
              <w:pStyle w:val="Default"/>
              <w:rPr>
                <w:rFonts w:asciiTheme="minorHAnsi" w:hAnsiTheme="minorHAnsi" w:cstheme="minorHAnsi"/>
                <w:color w:val="auto"/>
              </w:rPr>
            </w:pPr>
          </w:p>
          <w:p w14:paraId="1A0CDF38" w14:textId="156CA262" w:rsidR="000B204F" w:rsidRPr="00E54863" w:rsidRDefault="008B5499" w:rsidP="00BB15F4">
            <w:pPr>
              <w:pStyle w:val="Default"/>
              <w:rPr>
                <w:rFonts w:asciiTheme="minorHAnsi" w:hAnsiTheme="minorHAnsi" w:cstheme="minorHAnsi"/>
                <w:b/>
                <w:bCs/>
                <w:color w:val="943634" w:themeColor="accent2" w:themeShade="BF"/>
              </w:rPr>
            </w:pPr>
            <w:r w:rsidRPr="00E54863">
              <w:rPr>
                <w:rFonts w:asciiTheme="minorHAnsi" w:hAnsiTheme="minorHAnsi" w:cstheme="minorHAnsi"/>
                <w:b/>
                <w:bCs/>
                <w:color w:val="943634" w:themeColor="accent2" w:themeShade="BF"/>
              </w:rPr>
              <w:t>It was agreed by Council by a unanimous vote that from this point forward the Council will acknowledge sporting and cultural achievements in a letter if they are aware of those achievements.</w:t>
            </w:r>
          </w:p>
          <w:p w14:paraId="008AC1EB" w14:textId="5EB82937" w:rsidR="000B204F" w:rsidRPr="00E54863" w:rsidRDefault="000B204F" w:rsidP="00BB15F4">
            <w:pPr>
              <w:pStyle w:val="Default"/>
              <w:rPr>
                <w:rFonts w:asciiTheme="minorHAnsi" w:hAnsiTheme="minorHAnsi" w:cstheme="minorHAnsi"/>
                <w:color w:val="auto"/>
              </w:rPr>
            </w:pPr>
          </w:p>
        </w:tc>
        <w:tc>
          <w:tcPr>
            <w:tcW w:w="992" w:type="dxa"/>
          </w:tcPr>
          <w:p w14:paraId="663E0A9F" w14:textId="77777777" w:rsidR="008F383C" w:rsidRPr="00804D04" w:rsidRDefault="008F383C" w:rsidP="008A285F">
            <w:pPr>
              <w:pStyle w:val="Default"/>
              <w:rPr>
                <w:rFonts w:asciiTheme="minorHAnsi" w:hAnsiTheme="minorHAnsi" w:cstheme="minorHAnsi"/>
                <w:b/>
                <w:bCs/>
                <w:color w:val="auto"/>
              </w:rPr>
            </w:pPr>
          </w:p>
        </w:tc>
      </w:tr>
      <w:tr w:rsidR="00E77A43" w14:paraId="6FFB1194" w14:textId="77777777" w:rsidTr="00D46622">
        <w:tc>
          <w:tcPr>
            <w:tcW w:w="1301" w:type="dxa"/>
          </w:tcPr>
          <w:p w14:paraId="3658E12D" w14:textId="366A24A9"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8B5499">
              <w:rPr>
                <w:rFonts w:asciiTheme="minorHAnsi" w:hAnsiTheme="minorHAnsi" w:cstheme="minorHAnsi"/>
                <w:b/>
                <w:bCs/>
                <w:color w:val="auto"/>
              </w:rPr>
              <w:t>1</w:t>
            </w:r>
            <w:r w:rsidR="00804D04">
              <w:rPr>
                <w:rFonts w:asciiTheme="minorHAnsi" w:hAnsiTheme="minorHAnsi" w:cstheme="minorHAnsi"/>
                <w:b/>
                <w:bCs/>
                <w:color w:val="auto"/>
              </w:rPr>
              <w:t>2.3</w:t>
            </w:r>
          </w:p>
        </w:tc>
        <w:tc>
          <w:tcPr>
            <w:tcW w:w="7443" w:type="dxa"/>
          </w:tcPr>
          <w:p w14:paraId="238F4246" w14:textId="788982EE" w:rsidR="00804D04" w:rsidRDefault="008B5499" w:rsidP="008A285F">
            <w:pPr>
              <w:pStyle w:val="Default"/>
              <w:rPr>
                <w:rFonts w:asciiTheme="minorHAnsi" w:hAnsiTheme="minorHAnsi" w:cstheme="minorHAnsi"/>
                <w:b/>
                <w:bCs/>
                <w:color w:val="auto"/>
              </w:rPr>
            </w:pPr>
            <w:r>
              <w:rPr>
                <w:rFonts w:asciiTheme="minorHAnsi" w:hAnsiTheme="minorHAnsi" w:cstheme="minorHAnsi"/>
                <w:b/>
                <w:bCs/>
                <w:color w:val="auto"/>
              </w:rPr>
              <w:t>In Cameral Item</w:t>
            </w:r>
          </w:p>
          <w:p w14:paraId="5D17F2E2" w14:textId="77777777" w:rsidR="008B5499" w:rsidRDefault="008B5499" w:rsidP="008A285F">
            <w:pPr>
              <w:pStyle w:val="Default"/>
              <w:rPr>
                <w:rFonts w:asciiTheme="minorHAnsi" w:hAnsiTheme="minorHAnsi" w:cstheme="minorHAnsi"/>
                <w:b/>
                <w:bCs/>
                <w:color w:val="auto"/>
              </w:rPr>
            </w:pPr>
          </w:p>
          <w:p w14:paraId="410EE697" w14:textId="4590AFBD" w:rsidR="008B5499" w:rsidRPr="008B5499" w:rsidRDefault="008B5499" w:rsidP="008A285F">
            <w:pPr>
              <w:pStyle w:val="Default"/>
              <w:rPr>
                <w:rFonts w:asciiTheme="minorHAnsi" w:hAnsiTheme="minorHAnsi" w:cstheme="minorHAnsi"/>
                <w:color w:val="auto"/>
              </w:rPr>
            </w:pPr>
            <w:r>
              <w:rPr>
                <w:rFonts w:asciiTheme="minorHAnsi" w:hAnsiTheme="minorHAnsi" w:cstheme="minorHAnsi"/>
                <w:color w:val="auto"/>
              </w:rPr>
              <w:t>This was held over until the January 2024 meeting.</w:t>
            </w:r>
          </w:p>
          <w:p w14:paraId="0AC35AA9" w14:textId="72E5CB15" w:rsidR="00E07550" w:rsidRPr="00804D04" w:rsidRDefault="00E07550" w:rsidP="00BB15F4">
            <w:pPr>
              <w:pStyle w:val="Default"/>
              <w:rPr>
                <w:rFonts w:asciiTheme="minorHAnsi" w:hAnsiTheme="minorHAnsi" w:cstheme="minorHAnsi"/>
                <w:color w:val="auto"/>
              </w:rPr>
            </w:pPr>
          </w:p>
        </w:tc>
        <w:tc>
          <w:tcPr>
            <w:tcW w:w="992" w:type="dxa"/>
          </w:tcPr>
          <w:p w14:paraId="1B0B1787" w14:textId="77777777" w:rsidR="00E77A43" w:rsidRDefault="00E77A43" w:rsidP="008A285F">
            <w:pPr>
              <w:pStyle w:val="Default"/>
              <w:rPr>
                <w:rFonts w:asciiTheme="minorHAnsi" w:hAnsiTheme="minorHAnsi" w:cstheme="minorHAnsi"/>
                <w:b/>
                <w:bCs/>
                <w:color w:val="auto"/>
              </w:rPr>
            </w:pPr>
          </w:p>
          <w:p w14:paraId="1F9C2372" w14:textId="334B040A" w:rsidR="00804D04" w:rsidRDefault="00804D04" w:rsidP="008A285F">
            <w:pPr>
              <w:pStyle w:val="Default"/>
              <w:rPr>
                <w:rFonts w:asciiTheme="minorHAnsi" w:hAnsiTheme="minorHAnsi" w:cstheme="minorHAnsi"/>
                <w:b/>
                <w:bCs/>
                <w:color w:val="auto"/>
              </w:rPr>
            </w:pPr>
          </w:p>
          <w:p w14:paraId="0379BAAC" w14:textId="2D794015" w:rsidR="00804D04" w:rsidRDefault="00804D04" w:rsidP="008A285F">
            <w:pPr>
              <w:pStyle w:val="Default"/>
              <w:rPr>
                <w:rFonts w:asciiTheme="minorHAnsi" w:hAnsiTheme="minorHAnsi" w:cstheme="minorHAnsi"/>
                <w:b/>
                <w:bCs/>
                <w:color w:val="auto"/>
              </w:rPr>
            </w:pPr>
          </w:p>
        </w:tc>
      </w:tr>
      <w:tr w:rsidR="00E77A43" w14:paraId="773E8F19" w14:textId="77777777" w:rsidTr="00D46622">
        <w:tc>
          <w:tcPr>
            <w:tcW w:w="1301" w:type="dxa"/>
          </w:tcPr>
          <w:p w14:paraId="0DDE4458" w14:textId="794CB6B3"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8B5499">
              <w:rPr>
                <w:rFonts w:asciiTheme="minorHAnsi" w:hAnsiTheme="minorHAnsi" w:cstheme="minorHAnsi"/>
                <w:b/>
                <w:bCs/>
                <w:color w:val="auto"/>
              </w:rPr>
              <w:t>1</w:t>
            </w:r>
            <w:r w:rsidR="00804D04">
              <w:rPr>
                <w:rFonts w:asciiTheme="minorHAnsi" w:hAnsiTheme="minorHAnsi" w:cstheme="minorHAnsi"/>
                <w:b/>
                <w:bCs/>
                <w:color w:val="auto"/>
              </w:rPr>
              <w:t>2.</w:t>
            </w:r>
            <w:r w:rsidR="008B5499">
              <w:rPr>
                <w:rFonts w:asciiTheme="minorHAnsi" w:hAnsiTheme="minorHAnsi" w:cstheme="minorHAnsi"/>
                <w:b/>
                <w:bCs/>
                <w:color w:val="auto"/>
              </w:rPr>
              <w:t>7</w:t>
            </w:r>
          </w:p>
        </w:tc>
        <w:tc>
          <w:tcPr>
            <w:tcW w:w="7443" w:type="dxa"/>
          </w:tcPr>
          <w:p w14:paraId="79EC0AD7" w14:textId="4DB62521" w:rsidR="00804D04" w:rsidRDefault="0015553A" w:rsidP="006C2E7C">
            <w:pPr>
              <w:pStyle w:val="Default"/>
              <w:rPr>
                <w:rFonts w:asciiTheme="minorHAnsi" w:hAnsiTheme="minorHAnsi" w:cstheme="minorHAnsi"/>
                <w:b/>
                <w:bCs/>
                <w:color w:val="auto"/>
              </w:rPr>
            </w:pPr>
            <w:r w:rsidRPr="0015553A">
              <w:rPr>
                <w:rFonts w:asciiTheme="minorHAnsi" w:hAnsiTheme="minorHAnsi" w:cstheme="minorHAnsi"/>
                <w:b/>
                <w:bCs/>
                <w:color w:val="auto"/>
              </w:rPr>
              <w:t>Cannop Ponds</w:t>
            </w:r>
            <w:r w:rsidR="008B5499">
              <w:rPr>
                <w:rFonts w:asciiTheme="minorHAnsi" w:hAnsiTheme="minorHAnsi" w:cstheme="minorHAnsi"/>
                <w:b/>
                <w:bCs/>
                <w:color w:val="auto"/>
              </w:rPr>
              <w:t xml:space="preserve"> – taken out of sequence.</w:t>
            </w:r>
          </w:p>
          <w:p w14:paraId="6943D05B" w14:textId="77777777" w:rsidR="008B5499" w:rsidRDefault="008B5499" w:rsidP="006C2E7C">
            <w:pPr>
              <w:pStyle w:val="Default"/>
              <w:rPr>
                <w:rFonts w:asciiTheme="minorHAnsi" w:hAnsiTheme="minorHAnsi" w:cstheme="minorHAnsi"/>
                <w:b/>
                <w:bCs/>
                <w:color w:val="auto"/>
              </w:rPr>
            </w:pPr>
          </w:p>
          <w:p w14:paraId="09F2BCB8" w14:textId="5D3BCE18" w:rsidR="00D46622" w:rsidRDefault="008B5499" w:rsidP="006C2E7C">
            <w:pPr>
              <w:pStyle w:val="Default"/>
              <w:rPr>
                <w:rFonts w:asciiTheme="minorHAnsi" w:hAnsiTheme="minorHAnsi" w:cstheme="minorHAnsi"/>
                <w:color w:val="auto"/>
              </w:rPr>
            </w:pPr>
            <w:r w:rsidRPr="00E54863">
              <w:rPr>
                <w:rFonts w:asciiTheme="minorHAnsi" w:hAnsiTheme="minorHAnsi" w:cstheme="minorHAnsi"/>
                <w:color w:val="auto"/>
              </w:rPr>
              <w:t xml:space="preserve">Cllr Bruce was very concerned about </w:t>
            </w:r>
            <w:r w:rsidR="00972DD3" w:rsidRPr="00E54863">
              <w:rPr>
                <w:rFonts w:asciiTheme="minorHAnsi" w:hAnsiTheme="minorHAnsi" w:cstheme="minorHAnsi"/>
                <w:color w:val="auto"/>
              </w:rPr>
              <w:t xml:space="preserve">the principle of discussing this item </w:t>
            </w:r>
            <w:r w:rsidRPr="00E54863">
              <w:rPr>
                <w:rFonts w:asciiTheme="minorHAnsi" w:hAnsiTheme="minorHAnsi" w:cstheme="minorHAnsi"/>
                <w:color w:val="auto"/>
              </w:rPr>
              <w:t>as Councillors are not experts and we were potentially calling someone’s presentation of information into question.</w:t>
            </w:r>
            <w:r w:rsidR="00D64209" w:rsidRPr="00E54863">
              <w:rPr>
                <w:rFonts w:asciiTheme="minorHAnsi" w:hAnsiTheme="minorHAnsi" w:cstheme="minorHAnsi"/>
                <w:color w:val="auto"/>
              </w:rPr>
              <w:t xml:space="preserve">  </w:t>
            </w:r>
            <w:r w:rsidR="00D46622" w:rsidRPr="00E54863">
              <w:rPr>
                <w:rFonts w:asciiTheme="minorHAnsi" w:hAnsiTheme="minorHAnsi" w:cstheme="minorHAnsi"/>
                <w:color w:val="auto"/>
              </w:rPr>
              <w:t xml:space="preserve">There was much debate about the information presented and its potential to mislead the public and Council. Council </w:t>
            </w:r>
            <w:r w:rsidR="00E54863" w:rsidRPr="00E54863">
              <w:rPr>
                <w:rFonts w:asciiTheme="minorHAnsi" w:hAnsiTheme="minorHAnsi" w:cstheme="minorHAnsi"/>
                <w:color w:val="auto"/>
              </w:rPr>
              <w:t xml:space="preserve">was </w:t>
            </w:r>
            <w:r w:rsidR="00D46622" w:rsidRPr="00E54863">
              <w:rPr>
                <w:rFonts w:asciiTheme="minorHAnsi" w:hAnsiTheme="minorHAnsi" w:cstheme="minorHAnsi"/>
                <w:color w:val="auto"/>
              </w:rPr>
              <w:t>determined to proceed with this discussion and as she felt this was not the role of a parish council</w:t>
            </w:r>
            <w:r w:rsidR="00972DD3" w:rsidRPr="00E54863">
              <w:rPr>
                <w:rFonts w:asciiTheme="minorHAnsi" w:hAnsiTheme="minorHAnsi" w:cstheme="minorHAnsi"/>
                <w:color w:val="auto"/>
              </w:rPr>
              <w:t>,</w:t>
            </w:r>
            <w:r w:rsidR="00D46622" w:rsidRPr="00E54863">
              <w:rPr>
                <w:rFonts w:asciiTheme="minorHAnsi" w:hAnsiTheme="minorHAnsi" w:cstheme="minorHAnsi"/>
                <w:color w:val="auto"/>
              </w:rPr>
              <w:t xml:space="preserve"> Cllr Bruce said she was not prepared to chair this item and left the meeting at 20:55.</w:t>
            </w:r>
            <w:r w:rsidR="00D46622">
              <w:rPr>
                <w:rFonts w:asciiTheme="minorHAnsi" w:hAnsiTheme="minorHAnsi" w:cstheme="minorHAnsi"/>
                <w:color w:val="auto"/>
              </w:rPr>
              <w:t xml:space="preserve"> </w:t>
            </w:r>
          </w:p>
          <w:p w14:paraId="3F866E73" w14:textId="77777777" w:rsidR="00D64209" w:rsidRDefault="00D64209" w:rsidP="006C2E7C">
            <w:pPr>
              <w:pStyle w:val="Default"/>
              <w:rPr>
                <w:rFonts w:asciiTheme="minorHAnsi" w:hAnsiTheme="minorHAnsi" w:cstheme="minorHAnsi"/>
                <w:color w:val="auto"/>
              </w:rPr>
            </w:pPr>
          </w:p>
          <w:p w14:paraId="1AF020BB" w14:textId="1DEEE218" w:rsidR="00D64209" w:rsidRDefault="00D64209" w:rsidP="006C2E7C">
            <w:pPr>
              <w:pStyle w:val="Default"/>
              <w:rPr>
                <w:rFonts w:asciiTheme="minorHAnsi" w:hAnsiTheme="minorHAnsi" w:cstheme="minorHAnsi"/>
                <w:color w:val="auto"/>
              </w:rPr>
            </w:pPr>
            <w:r>
              <w:rPr>
                <w:rFonts w:asciiTheme="minorHAnsi" w:hAnsiTheme="minorHAnsi" w:cstheme="minorHAnsi"/>
                <w:color w:val="auto"/>
              </w:rPr>
              <w:t xml:space="preserve">Cllr Freshwater proposed that Cllr Wheeler acted as temporary Chair, which was seconded by Cllr Lewis, but Cllr Wheeler declined.  Cllr Moore left the meeting at 20:57.  </w:t>
            </w:r>
            <w:r w:rsidR="0099551C">
              <w:rPr>
                <w:rFonts w:asciiTheme="minorHAnsi" w:hAnsiTheme="minorHAnsi" w:cstheme="minorHAnsi"/>
                <w:color w:val="auto"/>
              </w:rPr>
              <w:t xml:space="preserve">Cllr Evans nominated Cllr Dunford, who declined the nomination. </w:t>
            </w:r>
          </w:p>
          <w:p w14:paraId="05B5F7EB" w14:textId="77777777" w:rsidR="00D64209" w:rsidRDefault="00D64209" w:rsidP="006C2E7C">
            <w:pPr>
              <w:pStyle w:val="Default"/>
              <w:rPr>
                <w:rFonts w:asciiTheme="minorHAnsi" w:hAnsiTheme="minorHAnsi" w:cstheme="minorHAnsi"/>
                <w:color w:val="auto"/>
              </w:rPr>
            </w:pPr>
          </w:p>
          <w:p w14:paraId="361235EB" w14:textId="48789568" w:rsidR="00D64209" w:rsidRDefault="00D64209" w:rsidP="006C2E7C">
            <w:pPr>
              <w:pStyle w:val="Default"/>
              <w:rPr>
                <w:rFonts w:asciiTheme="minorHAnsi" w:hAnsiTheme="minorHAnsi" w:cstheme="minorHAnsi"/>
                <w:color w:val="auto"/>
              </w:rPr>
            </w:pPr>
            <w:r>
              <w:rPr>
                <w:rFonts w:asciiTheme="minorHAnsi" w:hAnsiTheme="minorHAnsi" w:cstheme="minorHAnsi"/>
                <w:color w:val="auto"/>
              </w:rPr>
              <w:t>At which time Cllr Costley proposed Cllr Freshwater Chair the meeting which was seconded by Cllr Lewis.  Cllr Yeates left the meeting at 20:59.</w:t>
            </w:r>
          </w:p>
          <w:p w14:paraId="35F673B5" w14:textId="77777777" w:rsidR="00D64209" w:rsidRDefault="00D64209" w:rsidP="006C2E7C">
            <w:pPr>
              <w:pStyle w:val="Default"/>
              <w:rPr>
                <w:rFonts w:asciiTheme="minorHAnsi" w:hAnsiTheme="minorHAnsi" w:cstheme="minorHAnsi"/>
                <w:color w:val="auto"/>
              </w:rPr>
            </w:pPr>
          </w:p>
          <w:p w14:paraId="0376F662" w14:textId="5A87614B" w:rsidR="00D64209" w:rsidRDefault="00D64209" w:rsidP="006C2E7C">
            <w:pPr>
              <w:pStyle w:val="Default"/>
              <w:rPr>
                <w:rFonts w:asciiTheme="minorHAnsi" w:hAnsiTheme="minorHAnsi" w:cstheme="minorHAnsi"/>
                <w:color w:val="auto"/>
              </w:rPr>
            </w:pPr>
            <w:r>
              <w:rPr>
                <w:rFonts w:asciiTheme="minorHAnsi" w:hAnsiTheme="minorHAnsi" w:cstheme="minorHAnsi"/>
                <w:color w:val="auto"/>
              </w:rPr>
              <w:t>Cllr Freshwater summarised the discussion and asked Council if there needed to be an investigation and report on this presentation and what the mechanism would be for this.  Cllr Evans left the meeting at 21:00.</w:t>
            </w:r>
          </w:p>
          <w:p w14:paraId="6FCE975F" w14:textId="77777777" w:rsidR="00D64209" w:rsidRDefault="00D64209" w:rsidP="006C2E7C">
            <w:pPr>
              <w:pStyle w:val="Default"/>
              <w:rPr>
                <w:rFonts w:asciiTheme="minorHAnsi" w:hAnsiTheme="minorHAnsi" w:cstheme="minorHAnsi"/>
                <w:color w:val="auto"/>
              </w:rPr>
            </w:pPr>
          </w:p>
          <w:p w14:paraId="1183B760" w14:textId="0AFDB894" w:rsidR="00430646" w:rsidRDefault="00D64209" w:rsidP="006C2E7C">
            <w:pPr>
              <w:pStyle w:val="Default"/>
              <w:rPr>
                <w:rFonts w:asciiTheme="minorHAnsi" w:hAnsiTheme="minorHAnsi" w:cstheme="minorHAnsi"/>
                <w:color w:val="auto"/>
              </w:rPr>
            </w:pPr>
            <w:r>
              <w:rPr>
                <w:rFonts w:asciiTheme="minorHAnsi" w:hAnsiTheme="minorHAnsi" w:cstheme="minorHAnsi"/>
                <w:color w:val="auto"/>
              </w:rPr>
              <w:t xml:space="preserve">Cllr Dunford spoke about the </w:t>
            </w:r>
            <w:r w:rsidR="0099551C">
              <w:rPr>
                <w:rFonts w:asciiTheme="minorHAnsi" w:hAnsiTheme="minorHAnsi" w:cstheme="minorHAnsi"/>
                <w:color w:val="auto"/>
              </w:rPr>
              <w:t xml:space="preserve">positive </w:t>
            </w:r>
            <w:r w:rsidR="00430646">
              <w:rPr>
                <w:rFonts w:asciiTheme="minorHAnsi" w:hAnsiTheme="minorHAnsi" w:cstheme="minorHAnsi"/>
                <w:color w:val="auto"/>
              </w:rPr>
              <w:t>working relationship we have developed with Forestry England and that the 1</w:t>
            </w:r>
            <w:r w:rsidR="00430646" w:rsidRPr="00430646">
              <w:rPr>
                <w:rFonts w:asciiTheme="minorHAnsi" w:hAnsiTheme="minorHAnsi" w:cstheme="minorHAnsi"/>
                <w:color w:val="auto"/>
                <w:vertAlign w:val="superscript"/>
              </w:rPr>
              <w:t>st</w:t>
            </w:r>
            <w:r w:rsidR="00430646">
              <w:rPr>
                <w:rFonts w:asciiTheme="minorHAnsi" w:hAnsiTheme="minorHAnsi" w:cstheme="minorHAnsi"/>
                <w:color w:val="auto"/>
              </w:rPr>
              <w:t xml:space="preserve"> presentation was informative</w:t>
            </w:r>
            <w:r w:rsidR="0099551C">
              <w:rPr>
                <w:rFonts w:asciiTheme="minorHAnsi" w:hAnsiTheme="minorHAnsi" w:cstheme="minorHAnsi"/>
                <w:color w:val="auto"/>
              </w:rPr>
              <w:t xml:space="preserve"> only</w:t>
            </w:r>
            <w:r w:rsidR="00430646">
              <w:rPr>
                <w:rFonts w:asciiTheme="minorHAnsi" w:hAnsiTheme="minorHAnsi" w:cstheme="minorHAnsi"/>
                <w:color w:val="auto"/>
              </w:rPr>
              <w:t xml:space="preserve"> and the presenter was working with the best information as a non-specialist.  They had been invited back to provide a further update on progress and we were presented with the information at that given time.  Cllr Evans returned to the meeting at 21:07 and apologised for leaving.</w:t>
            </w:r>
          </w:p>
          <w:p w14:paraId="00538007" w14:textId="77777777" w:rsidR="00430646" w:rsidRDefault="00430646" w:rsidP="006C2E7C">
            <w:pPr>
              <w:pStyle w:val="Default"/>
              <w:rPr>
                <w:rFonts w:asciiTheme="minorHAnsi" w:hAnsiTheme="minorHAnsi" w:cstheme="minorHAnsi"/>
                <w:color w:val="auto"/>
              </w:rPr>
            </w:pPr>
          </w:p>
          <w:p w14:paraId="75D88255" w14:textId="7FDE8BED" w:rsidR="00D64209" w:rsidRDefault="00430646" w:rsidP="006C2E7C">
            <w:pPr>
              <w:pStyle w:val="Default"/>
              <w:rPr>
                <w:rFonts w:asciiTheme="minorHAnsi" w:hAnsiTheme="minorHAnsi" w:cstheme="minorHAnsi"/>
                <w:color w:val="auto"/>
              </w:rPr>
            </w:pPr>
            <w:r>
              <w:rPr>
                <w:rFonts w:asciiTheme="minorHAnsi" w:hAnsiTheme="minorHAnsi" w:cstheme="minorHAnsi"/>
                <w:color w:val="auto"/>
              </w:rPr>
              <w:t xml:space="preserve">Cllr Dunford proposed that we accept the report in the spirit within which they were given but we can’t put Council in a position where it’s questioning the accuracy and validity of the information as </w:t>
            </w:r>
            <w:r w:rsidR="0099551C">
              <w:rPr>
                <w:rFonts w:asciiTheme="minorHAnsi" w:hAnsiTheme="minorHAnsi" w:cstheme="minorHAnsi"/>
                <w:color w:val="auto"/>
              </w:rPr>
              <w:t>it’s</w:t>
            </w:r>
            <w:r>
              <w:rPr>
                <w:rFonts w:asciiTheme="minorHAnsi" w:hAnsiTheme="minorHAnsi" w:cstheme="minorHAnsi"/>
                <w:color w:val="auto"/>
              </w:rPr>
              <w:t xml:space="preserve"> not our role, we can question knowledge and seek clarification of issues or concerns.  This was seconded by Cllr Cooper.</w:t>
            </w:r>
          </w:p>
          <w:p w14:paraId="7D415D8B" w14:textId="77777777" w:rsidR="00430646" w:rsidRDefault="00430646" w:rsidP="006C2E7C">
            <w:pPr>
              <w:pStyle w:val="Default"/>
              <w:rPr>
                <w:rFonts w:asciiTheme="minorHAnsi" w:hAnsiTheme="minorHAnsi" w:cstheme="minorHAnsi"/>
                <w:color w:val="auto"/>
              </w:rPr>
            </w:pPr>
          </w:p>
          <w:p w14:paraId="7A3D9E40" w14:textId="39D224C6" w:rsidR="00430646" w:rsidRPr="00430646" w:rsidRDefault="00430646" w:rsidP="006C2E7C">
            <w:pPr>
              <w:pStyle w:val="Default"/>
              <w:rPr>
                <w:rFonts w:asciiTheme="minorHAnsi" w:hAnsiTheme="minorHAnsi" w:cstheme="minorHAnsi"/>
                <w:b/>
                <w:bCs/>
                <w:color w:val="943634" w:themeColor="accent2" w:themeShade="BF"/>
              </w:rPr>
            </w:pPr>
            <w:r>
              <w:rPr>
                <w:rFonts w:asciiTheme="minorHAnsi" w:hAnsiTheme="minorHAnsi" w:cstheme="minorHAnsi"/>
                <w:color w:val="auto"/>
              </w:rPr>
              <w:t xml:space="preserve">There was some further debate about the options being considered by Forestry England and the timescales for the options appraisal to be presented for consultation.  </w:t>
            </w:r>
            <w:r w:rsidRPr="00430646">
              <w:rPr>
                <w:rFonts w:asciiTheme="minorHAnsi" w:hAnsiTheme="minorHAnsi" w:cstheme="minorHAnsi"/>
                <w:b/>
                <w:bCs/>
                <w:color w:val="943634" w:themeColor="accent2" w:themeShade="BF"/>
              </w:rPr>
              <w:t>Cllr Dunford suggested an amendment to his</w:t>
            </w:r>
            <w:r w:rsidR="008F5DE2">
              <w:rPr>
                <w:rFonts w:asciiTheme="minorHAnsi" w:hAnsiTheme="minorHAnsi" w:cstheme="minorHAnsi"/>
                <w:b/>
                <w:bCs/>
                <w:color w:val="943634" w:themeColor="accent2" w:themeShade="BF"/>
              </w:rPr>
              <w:t xml:space="preserve"> previous </w:t>
            </w:r>
            <w:r w:rsidRPr="00430646">
              <w:rPr>
                <w:rFonts w:asciiTheme="minorHAnsi" w:hAnsiTheme="minorHAnsi" w:cstheme="minorHAnsi"/>
                <w:b/>
                <w:bCs/>
                <w:color w:val="943634" w:themeColor="accent2" w:themeShade="BF"/>
              </w:rPr>
              <w:t xml:space="preserve">proposal – </w:t>
            </w:r>
            <w:r w:rsidR="008F5DE2">
              <w:rPr>
                <w:rFonts w:asciiTheme="minorHAnsi" w:hAnsiTheme="minorHAnsi" w:cstheme="minorHAnsi"/>
                <w:b/>
                <w:bCs/>
                <w:color w:val="943634" w:themeColor="accent2" w:themeShade="BF"/>
              </w:rPr>
              <w:t>`</w:t>
            </w:r>
            <w:r w:rsidRPr="00430646">
              <w:rPr>
                <w:rFonts w:asciiTheme="minorHAnsi" w:hAnsiTheme="minorHAnsi" w:cstheme="minorHAnsi"/>
                <w:b/>
                <w:bCs/>
                <w:color w:val="943634" w:themeColor="accent2" w:themeShade="BF"/>
              </w:rPr>
              <w:t xml:space="preserve">Council </w:t>
            </w:r>
            <w:r w:rsidR="008F5DE2">
              <w:rPr>
                <w:rFonts w:asciiTheme="minorHAnsi" w:hAnsiTheme="minorHAnsi" w:cstheme="minorHAnsi"/>
                <w:b/>
                <w:bCs/>
                <w:color w:val="943634" w:themeColor="accent2" w:themeShade="BF"/>
              </w:rPr>
              <w:t xml:space="preserve">has </w:t>
            </w:r>
            <w:r w:rsidRPr="00430646">
              <w:rPr>
                <w:rFonts w:asciiTheme="minorHAnsi" w:hAnsiTheme="minorHAnsi" w:cstheme="minorHAnsi"/>
                <w:b/>
                <w:bCs/>
                <w:color w:val="943634" w:themeColor="accent2" w:themeShade="BF"/>
              </w:rPr>
              <w:t xml:space="preserve">received and noted the report given by Cllr Lewis but would not respond or ask clarification </w:t>
            </w:r>
            <w:r w:rsidR="008F5DE2">
              <w:rPr>
                <w:rFonts w:asciiTheme="minorHAnsi" w:hAnsiTheme="minorHAnsi" w:cstheme="minorHAnsi"/>
                <w:b/>
                <w:bCs/>
                <w:color w:val="943634" w:themeColor="accent2" w:themeShade="BF"/>
              </w:rPr>
              <w:t xml:space="preserve">questions </w:t>
            </w:r>
            <w:r w:rsidRPr="00430646">
              <w:rPr>
                <w:rFonts w:asciiTheme="minorHAnsi" w:hAnsiTheme="minorHAnsi" w:cstheme="minorHAnsi"/>
                <w:b/>
                <w:bCs/>
                <w:color w:val="943634" w:themeColor="accent2" w:themeShade="BF"/>
              </w:rPr>
              <w:t>until March 2024 when Forestry England have received the</w:t>
            </w:r>
            <w:r w:rsidR="008F5DE2">
              <w:rPr>
                <w:rFonts w:asciiTheme="minorHAnsi" w:hAnsiTheme="minorHAnsi" w:cstheme="minorHAnsi"/>
                <w:b/>
                <w:bCs/>
                <w:color w:val="943634" w:themeColor="accent2" w:themeShade="BF"/>
              </w:rPr>
              <w:t xml:space="preserve"> outstanding</w:t>
            </w:r>
            <w:r w:rsidRPr="00430646">
              <w:rPr>
                <w:rFonts w:asciiTheme="minorHAnsi" w:hAnsiTheme="minorHAnsi" w:cstheme="minorHAnsi"/>
                <w:b/>
                <w:bCs/>
                <w:color w:val="943634" w:themeColor="accent2" w:themeShade="BF"/>
              </w:rPr>
              <w:t xml:space="preserve"> ecological reports, this was agreed unanimously by Council.</w:t>
            </w:r>
          </w:p>
          <w:p w14:paraId="22F094E6" w14:textId="3ACEDA1E" w:rsidR="0015553A" w:rsidRPr="00804D04" w:rsidRDefault="0015553A" w:rsidP="00BB15F4">
            <w:pPr>
              <w:pStyle w:val="Default"/>
              <w:rPr>
                <w:rFonts w:asciiTheme="minorHAnsi" w:hAnsiTheme="minorHAnsi" w:cstheme="minorHAnsi"/>
                <w:color w:val="auto"/>
              </w:rPr>
            </w:pPr>
          </w:p>
        </w:tc>
        <w:tc>
          <w:tcPr>
            <w:tcW w:w="992" w:type="dxa"/>
          </w:tcPr>
          <w:p w14:paraId="028D067D" w14:textId="77777777" w:rsidR="00E77A43" w:rsidRDefault="00E77A43" w:rsidP="008A285F">
            <w:pPr>
              <w:pStyle w:val="Default"/>
              <w:rPr>
                <w:rFonts w:asciiTheme="minorHAnsi" w:hAnsiTheme="minorHAnsi" w:cstheme="minorHAnsi"/>
                <w:b/>
                <w:bCs/>
                <w:color w:val="auto"/>
              </w:rPr>
            </w:pPr>
          </w:p>
        </w:tc>
      </w:tr>
      <w:tr w:rsidR="008F5DE2" w14:paraId="73013494" w14:textId="77777777" w:rsidTr="00D46622">
        <w:tc>
          <w:tcPr>
            <w:tcW w:w="1301" w:type="dxa"/>
          </w:tcPr>
          <w:p w14:paraId="576F0414" w14:textId="27FAA697" w:rsidR="008F5DE2" w:rsidRDefault="008F5DE2" w:rsidP="008A285F">
            <w:pPr>
              <w:pStyle w:val="Default"/>
              <w:rPr>
                <w:rFonts w:asciiTheme="minorHAnsi" w:hAnsiTheme="minorHAnsi" w:cstheme="minorHAnsi"/>
                <w:b/>
                <w:bCs/>
                <w:color w:val="auto"/>
              </w:rPr>
            </w:pPr>
            <w:r>
              <w:rPr>
                <w:rFonts w:asciiTheme="minorHAnsi" w:hAnsiTheme="minorHAnsi" w:cstheme="minorHAnsi"/>
                <w:b/>
                <w:bCs/>
                <w:color w:val="auto"/>
              </w:rPr>
              <w:t>23112.4</w:t>
            </w:r>
          </w:p>
        </w:tc>
        <w:tc>
          <w:tcPr>
            <w:tcW w:w="7443" w:type="dxa"/>
          </w:tcPr>
          <w:p w14:paraId="07313272" w14:textId="77777777" w:rsidR="008F5DE2" w:rsidRDefault="008F5DE2" w:rsidP="006C2E7C">
            <w:pPr>
              <w:pStyle w:val="Default"/>
              <w:rPr>
                <w:rFonts w:asciiTheme="minorHAnsi" w:hAnsiTheme="minorHAnsi" w:cstheme="minorHAnsi"/>
                <w:b/>
                <w:bCs/>
                <w:color w:val="auto"/>
              </w:rPr>
            </w:pPr>
            <w:r>
              <w:rPr>
                <w:rFonts w:asciiTheme="minorHAnsi" w:hAnsiTheme="minorHAnsi" w:cstheme="minorHAnsi"/>
                <w:b/>
                <w:bCs/>
                <w:color w:val="auto"/>
              </w:rPr>
              <w:t>Assets of Community Value</w:t>
            </w:r>
          </w:p>
          <w:p w14:paraId="27BEF50B" w14:textId="77777777" w:rsidR="008F5DE2" w:rsidRDefault="008F5DE2" w:rsidP="006C2E7C">
            <w:pPr>
              <w:pStyle w:val="Default"/>
              <w:rPr>
                <w:rFonts w:asciiTheme="minorHAnsi" w:hAnsiTheme="minorHAnsi" w:cstheme="minorHAnsi"/>
                <w:b/>
                <w:bCs/>
                <w:color w:val="auto"/>
              </w:rPr>
            </w:pPr>
          </w:p>
          <w:p w14:paraId="72BB3BEB" w14:textId="77777777" w:rsidR="008F5DE2" w:rsidRDefault="008F5DE2" w:rsidP="006C2E7C">
            <w:pPr>
              <w:pStyle w:val="Default"/>
              <w:rPr>
                <w:rFonts w:asciiTheme="minorHAnsi" w:hAnsiTheme="minorHAnsi" w:cstheme="minorHAnsi"/>
                <w:color w:val="auto"/>
              </w:rPr>
            </w:pPr>
            <w:r>
              <w:rPr>
                <w:rFonts w:asciiTheme="minorHAnsi" w:hAnsiTheme="minorHAnsi" w:cstheme="minorHAnsi"/>
                <w:color w:val="auto"/>
              </w:rPr>
              <w:t xml:space="preserve">Council was asked to consider preparing new nominations for The Rising Sun, Bream and The Globe, Berry Hill as assets of community value for re-addition to the list of those community assets held by FODDC.  </w:t>
            </w:r>
          </w:p>
          <w:p w14:paraId="76981BA2" w14:textId="77777777" w:rsidR="008F5DE2" w:rsidRDefault="008F5DE2" w:rsidP="006C2E7C">
            <w:pPr>
              <w:pStyle w:val="Default"/>
              <w:rPr>
                <w:rFonts w:asciiTheme="minorHAnsi" w:hAnsiTheme="minorHAnsi" w:cstheme="minorHAnsi"/>
                <w:color w:val="auto"/>
              </w:rPr>
            </w:pPr>
          </w:p>
          <w:p w14:paraId="5C7A9C08" w14:textId="13F69AAA" w:rsidR="008F5DE2" w:rsidRPr="008F5DE2" w:rsidRDefault="008F5DE2" w:rsidP="006C2E7C">
            <w:pPr>
              <w:pStyle w:val="Default"/>
              <w:rPr>
                <w:rFonts w:asciiTheme="minorHAnsi" w:hAnsiTheme="minorHAnsi" w:cstheme="minorHAnsi"/>
                <w:b/>
                <w:bCs/>
                <w:color w:val="943634" w:themeColor="accent2" w:themeShade="BF"/>
              </w:rPr>
            </w:pPr>
            <w:r w:rsidRPr="008F5DE2">
              <w:rPr>
                <w:rFonts w:asciiTheme="minorHAnsi" w:hAnsiTheme="minorHAnsi" w:cstheme="minorHAnsi"/>
                <w:b/>
                <w:bCs/>
                <w:color w:val="943634" w:themeColor="accent2" w:themeShade="BF"/>
              </w:rPr>
              <w:t>Cllr Dunford proposed that the paperwork be prepared by the Clerk and brought to the next Council meeting, this was seconded by Cllr Evans and agreed by resolution of Council.</w:t>
            </w:r>
          </w:p>
          <w:p w14:paraId="58FC5918" w14:textId="45B56F46" w:rsidR="008F5DE2" w:rsidRPr="008F5DE2" w:rsidRDefault="008F5DE2" w:rsidP="006C2E7C">
            <w:pPr>
              <w:pStyle w:val="Default"/>
              <w:rPr>
                <w:rFonts w:asciiTheme="minorHAnsi" w:hAnsiTheme="minorHAnsi" w:cstheme="minorHAnsi"/>
                <w:color w:val="auto"/>
              </w:rPr>
            </w:pPr>
            <w:r w:rsidRPr="008F5DE2">
              <w:rPr>
                <w:rFonts w:asciiTheme="minorHAnsi" w:hAnsiTheme="minorHAnsi" w:cstheme="minorHAnsi"/>
                <w:color w:val="943634" w:themeColor="accent2" w:themeShade="BF"/>
              </w:rPr>
              <w:t xml:space="preserve"> </w:t>
            </w:r>
          </w:p>
        </w:tc>
        <w:tc>
          <w:tcPr>
            <w:tcW w:w="992" w:type="dxa"/>
          </w:tcPr>
          <w:p w14:paraId="63F2C1C9" w14:textId="77777777" w:rsidR="008F5DE2" w:rsidRDefault="008F5DE2" w:rsidP="008A285F">
            <w:pPr>
              <w:pStyle w:val="Default"/>
              <w:rPr>
                <w:rFonts w:asciiTheme="minorHAnsi" w:hAnsiTheme="minorHAnsi" w:cstheme="minorHAnsi"/>
                <w:b/>
                <w:bCs/>
                <w:color w:val="auto"/>
              </w:rPr>
            </w:pPr>
          </w:p>
        </w:tc>
      </w:tr>
      <w:tr w:rsidR="008F5DE2" w14:paraId="7FE0CEEC" w14:textId="77777777" w:rsidTr="00D46622">
        <w:tc>
          <w:tcPr>
            <w:tcW w:w="1301" w:type="dxa"/>
          </w:tcPr>
          <w:p w14:paraId="5B1B9898" w14:textId="2C33A498" w:rsidR="008F5DE2" w:rsidRDefault="008F5DE2" w:rsidP="008A285F">
            <w:pPr>
              <w:pStyle w:val="Default"/>
              <w:rPr>
                <w:rFonts w:asciiTheme="minorHAnsi" w:hAnsiTheme="minorHAnsi" w:cstheme="minorHAnsi"/>
                <w:b/>
                <w:bCs/>
                <w:color w:val="auto"/>
              </w:rPr>
            </w:pPr>
            <w:r>
              <w:rPr>
                <w:rFonts w:asciiTheme="minorHAnsi" w:hAnsiTheme="minorHAnsi" w:cstheme="minorHAnsi"/>
                <w:b/>
                <w:bCs/>
                <w:color w:val="auto"/>
              </w:rPr>
              <w:t>23112.5</w:t>
            </w:r>
          </w:p>
        </w:tc>
        <w:tc>
          <w:tcPr>
            <w:tcW w:w="7443" w:type="dxa"/>
          </w:tcPr>
          <w:p w14:paraId="765ABA0C" w14:textId="77777777" w:rsidR="008F5DE2" w:rsidRDefault="008F5DE2" w:rsidP="006C2E7C">
            <w:pPr>
              <w:pStyle w:val="Default"/>
              <w:rPr>
                <w:rFonts w:asciiTheme="minorHAnsi" w:hAnsiTheme="minorHAnsi" w:cstheme="minorHAnsi"/>
                <w:b/>
                <w:bCs/>
                <w:color w:val="auto"/>
              </w:rPr>
            </w:pPr>
            <w:r>
              <w:rPr>
                <w:rFonts w:asciiTheme="minorHAnsi" w:hAnsiTheme="minorHAnsi" w:cstheme="minorHAnsi"/>
                <w:b/>
                <w:bCs/>
                <w:color w:val="auto"/>
              </w:rPr>
              <w:t>WDPC Email Accounts</w:t>
            </w:r>
          </w:p>
          <w:p w14:paraId="50BA47A9" w14:textId="77777777" w:rsidR="008F5DE2" w:rsidRDefault="008F5DE2" w:rsidP="006C2E7C">
            <w:pPr>
              <w:pStyle w:val="Default"/>
              <w:rPr>
                <w:rFonts w:asciiTheme="minorHAnsi" w:hAnsiTheme="minorHAnsi" w:cstheme="minorHAnsi"/>
                <w:b/>
                <w:bCs/>
                <w:color w:val="auto"/>
              </w:rPr>
            </w:pPr>
          </w:p>
          <w:p w14:paraId="30789FB4" w14:textId="77777777" w:rsidR="008F5DE2" w:rsidRDefault="009A1C43" w:rsidP="006C2E7C">
            <w:pPr>
              <w:pStyle w:val="Default"/>
              <w:rPr>
                <w:rFonts w:asciiTheme="minorHAnsi" w:hAnsiTheme="minorHAnsi" w:cstheme="minorHAnsi"/>
                <w:color w:val="auto"/>
              </w:rPr>
            </w:pPr>
            <w:r w:rsidRPr="009A1C43">
              <w:rPr>
                <w:rFonts w:asciiTheme="minorHAnsi" w:hAnsiTheme="minorHAnsi" w:cstheme="minorHAnsi"/>
                <w:color w:val="auto"/>
              </w:rPr>
              <w:t>The Clerk was thanked for finding the additional information requested</w:t>
            </w:r>
            <w:r>
              <w:rPr>
                <w:rFonts w:asciiTheme="minorHAnsi" w:hAnsiTheme="minorHAnsi" w:cstheme="minorHAnsi"/>
                <w:color w:val="auto"/>
              </w:rPr>
              <w:t xml:space="preserve"> for Council to consider setting up WDPC accounts for all Councillors to aid with security, potential hacking and GDPR concerns.</w:t>
            </w:r>
          </w:p>
          <w:p w14:paraId="1FAC3EF6" w14:textId="77777777" w:rsidR="009A1C43" w:rsidRDefault="009A1C43" w:rsidP="006C2E7C">
            <w:pPr>
              <w:pStyle w:val="Default"/>
              <w:rPr>
                <w:rFonts w:asciiTheme="minorHAnsi" w:hAnsiTheme="minorHAnsi" w:cstheme="minorHAnsi"/>
                <w:color w:val="auto"/>
              </w:rPr>
            </w:pPr>
          </w:p>
          <w:p w14:paraId="0F76A057" w14:textId="77777777" w:rsidR="009A1C43" w:rsidRDefault="009A1C43" w:rsidP="006C2E7C">
            <w:pPr>
              <w:pStyle w:val="Default"/>
              <w:rPr>
                <w:rFonts w:asciiTheme="minorHAnsi" w:hAnsiTheme="minorHAnsi" w:cstheme="minorHAnsi"/>
                <w:b/>
                <w:bCs/>
                <w:color w:val="943634" w:themeColor="accent2" w:themeShade="BF"/>
              </w:rPr>
            </w:pPr>
            <w:r>
              <w:rPr>
                <w:rFonts w:asciiTheme="minorHAnsi" w:hAnsiTheme="minorHAnsi" w:cstheme="minorHAnsi"/>
                <w:b/>
                <w:bCs/>
                <w:color w:val="943634" w:themeColor="accent2" w:themeShade="BF"/>
              </w:rPr>
              <w:t>The Council voted 5:0 with 3 abstentions and the proposal was carried.</w:t>
            </w:r>
          </w:p>
          <w:p w14:paraId="4CB9E951" w14:textId="24E8EB15" w:rsidR="009A1C43" w:rsidRPr="009A1C43" w:rsidRDefault="009A1C43" w:rsidP="006C2E7C">
            <w:pPr>
              <w:pStyle w:val="Default"/>
              <w:rPr>
                <w:rFonts w:asciiTheme="minorHAnsi" w:hAnsiTheme="minorHAnsi" w:cstheme="minorHAnsi"/>
                <w:b/>
                <w:bCs/>
                <w:color w:val="943634" w:themeColor="accent2" w:themeShade="BF"/>
              </w:rPr>
            </w:pPr>
          </w:p>
        </w:tc>
        <w:tc>
          <w:tcPr>
            <w:tcW w:w="992" w:type="dxa"/>
          </w:tcPr>
          <w:p w14:paraId="1338AA0F" w14:textId="77777777" w:rsidR="008F5DE2" w:rsidRDefault="008F5DE2" w:rsidP="008A285F">
            <w:pPr>
              <w:pStyle w:val="Default"/>
              <w:rPr>
                <w:rFonts w:asciiTheme="minorHAnsi" w:hAnsiTheme="minorHAnsi" w:cstheme="minorHAnsi"/>
                <w:b/>
                <w:bCs/>
                <w:color w:val="auto"/>
              </w:rPr>
            </w:pPr>
          </w:p>
        </w:tc>
      </w:tr>
      <w:tr w:rsidR="009A1C43" w14:paraId="7ADDEDD9" w14:textId="77777777" w:rsidTr="00D46622">
        <w:tc>
          <w:tcPr>
            <w:tcW w:w="1301" w:type="dxa"/>
          </w:tcPr>
          <w:p w14:paraId="4DF29B9C" w14:textId="2F677222" w:rsidR="009A1C43" w:rsidRDefault="009A1C43" w:rsidP="008A285F">
            <w:pPr>
              <w:pStyle w:val="Default"/>
              <w:rPr>
                <w:rFonts w:asciiTheme="minorHAnsi" w:hAnsiTheme="minorHAnsi" w:cstheme="minorHAnsi"/>
                <w:b/>
                <w:bCs/>
                <w:color w:val="auto"/>
              </w:rPr>
            </w:pPr>
            <w:r>
              <w:rPr>
                <w:rFonts w:asciiTheme="minorHAnsi" w:hAnsiTheme="minorHAnsi" w:cstheme="minorHAnsi"/>
                <w:b/>
                <w:bCs/>
                <w:color w:val="auto"/>
              </w:rPr>
              <w:t>23112.6</w:t>
            </w:r>
          </w:p>
        </w:tc>
        <w:tc>
          <w:tcPr>
            <w:tcW w:w="7443" w:type="dxa"/>
          </w:tcPr>
          <w:p w14:paraId="6AA306E5" w14:textId="77777777" w:rsidR="009A1C43" w:rsidRDefault="009A1C43" w:rsidP="006C2E7C">
            <w:pPr>
              <w:pStyle w:val="Default"/>
              <w:rPr>
                <w:rFonts w:asciiTheme="minorHAnsi" w:hAnsiTheme="minorHAnsi" w:cstheme="minorHAnsi"/>
                <w:b/>
                <w:bCs/>
                <w:color w:val="auto"/>
              </w:rPr>
            </w:pPr>
            <w:r>
              <w:rPr>
                <w:rFonts w:asciiTheme="minorHAnsi" w:hAnsiTheme="minorHAnsi" w:cstheme="minorHAnsi"/>
                <w:b/>
                <w:bCs/>
                <w:color w:val="auto"/>
              </w:rPr>
              <w:t>GAPTC – Forest of Dean Representatives</w:t>
            </w:r>
          </w:p>
          <w:p w14:paraId="1055BC27" w14:textId="77777777" w:rsidR="009A1C43" w:rsidRDefault="009A1C43" w:rsidP="006C2E7C">
            <w:pPr>
              <w:pStyle w:val="Default"/>
              <w:rPr>
                <w:rFonts w:asciiTheme="minorHAnsi" w:hAnsiTheme="minorHAnsi" w:cstheme="minorHAnsi"/>
                <w:b/>
                <w:bCs/>
                <w:color w:val="auto"/>
              </w:rPr>
            </w:pPr>
          </w:p>
          <w:p w14:paraId="6C4EF58F" w14:textId="77777777" w:rsidR="009A1C43" w:rsidRPr="00044E4F" w:rsidRDefault="00044E4F" w:rsidP="006C2E7C">
            <w:pPr>
              <w:pStyle w:val="Default"/>
              <w:rPr>
                <w:rFonts w:asciiTheme="minorHAnsi" w:hAnsiTheme="minorHAnsi" w:cstheme="minorHAnsi"/>
                <w:b/>
                <w:bCs/>
                <w:color w:val="943634" w:themeColor="accent2" w:themeShade="BF"/>
              </w:rPr>
            </w:pPr>
            <w:r>
              <w:rPr>
                <w:rFonts w:asciiTheme="minorHAnsi" w:hAnsiTheme="minorHAnsi" w:cstheme="minorHAnsi"/>
                <w:color w:val="auto"/>
              </w:rPr>
              <w:t xml:space="preserve">Council have been asked to vote for two nominees from the Forest of Dean to sit on the GAPTC executive committee.  It was agreed by Council that the nominee from Coleford and one from Lydney should receive the Council’s vote, with </w:t>
            </w:r>
            <w:r w:rsidRPr="00044E4F">
              <w:rPr>
                <w:rFonts w:asciiTheme="minorHAnsi" w:hAnsiTheme="minorHAnsi" w:cstheme="minorHAnsi"/>
                <w:b/>
                <w:bCs/>
                <w:color w:val="943634" w:themeColor="accent2" w:themeShade="BF"/>
              </w:rPr>
              <w:t>Daniel Starr and Tasha Sunders being voted for by</w:t>
            </w:r>
            <w:r w:rsidRPr="00044E4F">
              <w:rPr>
                <w:rFonts w:asciiTheme="minorHAnsi" w:hAnsiTheme="minorHAnsi" w:cstheme="minorHAnsi"/>
                <w:color w:val="943634" w:themeColor="accent2" w:themeShade="BF"/>
              </w:rPr>
              <w:t xml:space="preserve"> </w:t>
            </w:r>
            <w:r w:rsidRPr="00044E4F">
              <w:rPr>
                <w:rFonts w:asciiTheme="minorHAnsi" w:hAnsiTheme="minorHAnsi" w:cstheme="minorHAnsi"/>
                <w:b/>
                <w:bCs/>
                <w:color w:val="943634" w:themeColor="accent2" w:themeShade="BF"/>
              </w:rPr>
              <w:t>Council, there was one abstention to the voting, but this was agreed by resolution of Council.</w:t>
            </w:r>
          </w:p>
          <w:p w14:paraId="6F4886BC" w14:textId="70F7A2FD" w:rsidR="00044E4F" w:rsidRPr="00044E4F" w:rsidRDefault="00044E4F" w:rsidP="006C2E7C">
            <w:pPr>
              <w:pStyle w:val="Default"/>
              <w:rPr>
                <w:rFonts w:asciiTheme="minorHAnsi" w:hAnsiTheme="minorHAnsi" w:cstheme="minorHAnsi"/>
                <w:color w:val="auto"/>
              </w:rPr>
            </w:pPr>
          </w:p>
        </w:tc>
        <w:tc>
          <w:tcPr>
            <w:tcW w:w="992" w:type="dxa"/>
          </w:tcPr>
          <w:p w14:paraId="4C65DD0C" w14:textId="77777777" w:rsidR="009A1C43" w:rsidRDefault="009A1C43" w:rsidP="008A285F">
            <w:pPr>
              <w:pStyle w:val="Default"/>
              <w:rPr>
                <w:rFonts w:asciiTheme="minorHAnsi" w:hAnsiTheme="minorHAnsi" w:cstheme="minorHAnsi"/>
                <w:b/>
                <w:bCs/>
                <w:color w:val="auto"/>
              </w:rPr>
            </w:pPr>
          </w:p>
        </w:tc>
      </w:tr>
      <w:tr w:rsidR="00804D04" w14:paraId="5FFB8F6A" w14:textId="77777777" w:rsidTr="00D46622">
        <w:tc>
          <w:tcPr>
            <w:tcW w:w="1301" w:type="dxa"/>
            <w:shd w:val="clear" w:color="auto" w:fill="EAF1DD" w:themeFill="accent3" w:themeFillTint="33"/>
          </w:tcPr>
          <w:p w14:paraId="4C24F506" w14:textId="7396754C" w:rsidR="00804D04"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3E1AAC">
              <w:rPr>
                <w:rFonts w:asciiTheme="minorHAnsi" w:hAnsiTheme="minorHAnsi" w:cstheme="minorHAnsi"/>
                <w:b/>
                <w:bCs/>
                <w:color w:val="auto"/>
              </w:rPr>
              <w:t>1</w:t>
            </w:r>
            <w:r w:rsidR="009D0470">
              <w:rPr>
                <w:rFonts w:asciiTheme="minorHAnsi" w:hAnsiTheme="minorHAnsi" w:cstheme="minorHAnsi"/>
                <w:b/>
                <w:bCs/>
                <w:color w:val="auto"/>
              </w:rPr>
              <w:t>3</w:t>
            </w:r>
          </w:p>
        </w:tc>
        <w:tc>
          <w:tcPr>
            <w:tcW w:w="7443" w:type="dxa"/>
            <w:shd w:val="clear" w:color="auto" w:fill="EAF1DD" w:themeFill="accent3" w:themeFillTint="33"/>
          </w:tcPr>
          <w:p w14:paraId="57CE5D32" w14:textId="68AF3E6B" w:rsidR="00804D04"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INFORMATION – COUNCILLORS TO RECEIVE &amp; NOTE</w:t>
            </w:r>
          </w:p>
          <w:p w14:paraId="40D8CCEF" w14:textId="2E719E30" w:rsidR="0055264C"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583AB9ED" w14:textId="77777777" w:rsidR="00804D04" w:rsidRDefault="00804D04" w:rsidP="008A285F">
            <w:pPr>
              <w:pStyle w:val="Default"/>
              <w:rPr>
                <w:rFonts w:asciiTheme="minorHAnsi" w:hAnsiTheme="minorHAnsi" w:cstheme="minorHAnsi"/>
                <w:b/>
                <w:bCs/>
                <w:color w:val="auto"/>
              </w:rPr>
            </w:pPr>
          </w:p>
        </w:tc>
      </w:tr>
      <w:tr w:rsidR="00804D04" w14:paraId="534E4A5E" w14:textId="77777777" w:rsidTr="00D46622">
        <w:tc>
          <w:tcPr>
            <w:tcW w:w="1301" w:type="dxa"/>
          </w:tcPr>
          <w:p w14:paraId="50B9B8F0" w14:textId="32E0A9DD" w:rsidR="00804D04"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3E1AAC">
              <w:rPr>
                <w:rFonts w:asciiTheme="minorHAnsi" w:hAnsiTheme="minorHAnsi" w:cstheme="minorHAnsi"/>
                <w:b/>
                <w:bCs/>
                <w:color w:val="auto"/>
              </w:rPr>
              <w:t>1</w:t>
            </w:r>
            <w:r w:rsidR="009D0470">
              <w:rPr>
                <w:rFonts w:asciiTheme="minorHAnsi" w:hAnsiTheme="minorHAnsi" w:cstheme="minorHAnsi"/>
                <w:b/>
                <w:bCs/>
                <w:color w:val="auto"/>
              </w:rPr>
              <w:t>3.1</w:t>
            </w:r>
          </w:p>
        </w:tc>
        <w:tc>
          <w:tcPr>
            <w:tcW w:w="7443" w:type="dxa"/>
          </w:tcPr>
          <w:p w14:paraId="3D56CB6D" w14:textId="77777777" w:rsidR="00BC5095" w:rsidRDefault="00044E4F" w:rsidP="00BC5095">
            <w:pPr>
              <w:pStyle w:val="Default"/>
              <w:rPr>
                <w:rFonts w:asciiTheme="minorHAnsi" w:hAnsiTheme="minorHAnsi" w:cstheme="minorHAnsi"/>
                <w:b/>
                <w:bCs/>
                <w:color w:val="auto"/>
              </w:rPr>
            </w:pPr>
            <w:r>
              <w:rPr>
                <w:rFonts w:asciiTheme="minorHAnsi" w:hAnsiTheme="minorHAnsi" w:cstheme="minorHAnsi"/>
                <w:b/>
                <w:bCs/>
                <w:color w:val="auto"/>
              </w:rPr>
              <w:t>Planning Committee</w:t>
            </w:r>
          </w:p>
          <w:p w14:paraId="786EB61F" w14:textId="77777777" w:rsidR="00044E4F" w:rsidRDefault="00044E4F" w:rsidP="00BC5095">
            <w:pPr>
              <w:pStyle w:val="Default"/>
              <w:rPr>
                <w:rFonts w:asciiTheme="minorHAnsi" w:hAnsiTheme="minorHAnsi" w:cstheme="minorHAnsi"/>
                <w:b/>
                <w:bCs/>
                <w:color w:val="auto"/>
              </w:rPr>
            </w:pPr>
          </w:p>
          <w:p w14:paraId="03F3D69B" w14:textId="7D28AED9" w:rsidR="00044E4F" w:rsidRPr="003E1AAC" w:rsidRDefault="00044E4F" w:rsidP="00BC5095">
            <w:pPr>
              <w:pStyle w:val="Default"/>
              <w:rPr>
                <w:rFonts w:asciiTheme="minorHAnsi" w:hAnsiTheme="minorHAnsi" w:cstheme="minorHAnsi"/>
                <w:b/>
                <w:bCs/>
                <w:color w:val="943634" w:themeColor="accent2" w:themeShade="BF"/>
              </w:rPr>
            </w:pPr>
            <w:r>
              <w:rPr>
                <w:rFonts w:asciiTheme="minorHAnsi" w:hAnsiTheme="minorHAnsi" w:cstheme="minorHAnsi"/>
                <w:color w:val="auto"/>
              </w:rPr>
              <w:t xml:space="preserve">Cllr Dunford gave a brief report about planning committee and moved that </w:t>
            </w:r>
            <w:r w:rsidRPr="003E1AAC">
              <w:rPr>
                <w:rFonts w:asciiTheme="minorHAnsi" w:hAnsiTheme="minorHAnsi" w:cstheme="minorHAnsi"/>
                <w:b/>
                <w:bCs/>
                <w:color w:val="943634" w:themeColor="accent2" w:themeShade="BF"/>
              </w:rPr>
              <w:t>the minutes</w:t>
            </w:r>
            <w:r w:rsidR="003E1AAC">
              <w:rPr>
                <w:rFonts w:asciiTheme="minorHAnsi" w:hAnsiTheme="minorHAnsi" w:cstheme="minorHAnsi"/>
                <w:b/>
                <w:bCs/>
                <w:color w:val="943634" w:themeColor="accent2" w:themeShade="BF"/>
              </w:rPr>
              <w:t xml:space="preserve"> of the Planning Committee</w:t>
            </w:r>
            <w:r w:rsidRPr="003E1AAC">
              <w:rPr>
                <w:rFonts w:asciiTheme="minorHAnsi" w:hAnsiTheme="minorHAnsi" w:cstheme="minorHAnsi"/>
                <w:b/>
                <w:bCs/>
                <w:color w:val="943634" w:themeColor="accent2" w:themeShade="BF"/>
              </w:rPr>
              <w:t xml:space="preserve"> be accepted on-bloc, which was carried by resolution of Council.</w:t>
            </w:r>
          </w:p>
          <w:p w14:paraId="136FEB5F" w14:textId="77777777" w:rsidR="00044E4F" w:rsidRDefault="00044E4F" w:rsidP="00BC5095">
            <w:pPr>
              <w:pStyle w:val="Default"/>
              <w:rPr>
                <w:rFonts w:asciiTheme="minorHAnsi" w:hAnsiTheme="minorHAnsi" w:cstheme="minorHAnsi"/>
                <w:color w:val="auto"/>
              </w:rPr>
            </w:pPr>
          </w:p>
          <w:p w14:paraId="11E01E75" w14:textId="77777777" w:rsidR="00044E4F" w:rsidRDefault="00044E4F" w:rsidP="00BC5095">
            <w:pPr>
              <w:pStyle w:val="Default"/>
              <w:rPr>
                <w:rFonts w:asciiTheme="minorHAnsi" w:hAnsiTheme="minorHAnsi" w:cstheme="minorHAnsi"/>
                <w:color w:val="auto"/>
              </w:rPr>
            </w:pPr>
            <w:r>
              <w:rPr>
                <w:rFonts w:asciiTheme="minorHAnsi" w:hAnsiTheme="minorHAnsi" w:cstheme="minorHAnsi"/>
                <w:color w:val="auto"/>
              </w:rPr>
              <w:t xml:space="preserve">He wanted it noted that enforcement at Lion Row, Parkend was </w:t>
            </w:r>
            <w:r w:rsidR="003E1AAC">
              <w:rPr>
                <w:rFonts w:asciiTheme="minorHAnsi" w:hAnsiTheme="minorHAnsi" w:cstheme="minorHAnsi"/>
                <w:color w:val="auto"/>
              </w:rPr>
              <w:t>ongoing.</w:t>
            </w:r>
          </w:p>
          <w:p w14:paraId="7FF8AA72" w14:textId="11D08F47" w:rsidR="003E1AAC" w:rsidRPr="00044E4F" w:rsidRDefault="003E1AAC" w:rsidP="00BC5095">
            <w:pPr>
              <w:pStyle w:val="Default"/>
              <w:rPr>
                <w:rFonts w:asciiTheme="minorHAnsi" w:hAnsiTheme="minorHAnsi" w:cstheme="minorHAnsi"/>
                <w:color w:val="auto"/>
              </w:rPr>
            </w:pPr>
          </w:p>
        </w:tc>
        <w:tc>
          <w:tcPr>
            <w:tcW w:w="992" w:type="dxa"/>
          </w:tcPr>
          <w:p w14:paraId="01AFE0C3" w14:textId="77777777" w:rsidR="00804D04" w:rsidRDefault="00804D04" w:rsidP="008A285F">
            <w:pPr>
              <w:pStyle w:val="Default"/>
              <w:rPr>
                <w:rFonts w:asciiTheme="minorHAnsi" w:hAnsiTheme="minorHAnsi" w:cstheme="minorHAnsi"/>
                <w:b/>
                <w:bCs/>
                <w:color w:val="auto"/>
              </w:rPr>
            </w:pPr>
          </w:p>
        </w:tc>
      </w:tr>
      <w:tr w:rsidR="009D0470" w14:paraId="32BFA48E" w14:textId="77777777" w:rsidTr="00D46622">
        <w:tc>
          <w:tcPr>
            <w:tcW w:w="1301" w:type="dxa"/>
          </w:tcPr>
          <w:p w14:paraId="2A752FE5" w14:textId="32FAEF18"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3E1AAC">
              <w:rPr>
                <w:rFonts w:asciiTheme="minorHAnsi" w:hAnsiTheme="minorHAnsi" w:cstheme="minorHAnsi"/>
                <w:b/>
                <w:bCs/>
                <w:color w:val="auto"/>
              </w:rPr>
              <w:t>1</w:t>
            </w:r>
            <w:r w:rsidR="00045283">
              <w:rPr>
                <w:rFonts w:asciiTheme="minorHAnsi" w:hAnsiTheme="minorHAnsi" w:cstheme="minorHAnsi"/>
                <w:b/>
                <w:bCs/>
                <w:color w:val="auto"/>
              </w:rPr>
              <w:t>3.2</w:t>
            </w:r>
          </w:p>
        </w:tc>
        <w:tc>
          <w:tcPr>
            <w:tcW w:w="7443" w:type="dxa"/>
          </w:tcPr>
          <w:p w14:paraId="3B32EFCA" w14:textId="5EB50B9D" w:rsidR="009D0470"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Chair’s Items</w:t>
            </w:r>
          </w:p>
          <w:p w14:paraId="035A09C6" w14:textId="77777777" w:rsidR="00D560FC" w:rsidRDefault="00D560FC" w:rsidP="006C2E7C">
            <w:pPr>
              <w:pStyle w:val="Default"/>
              <w:rPr>
                <w:rFonts w:asciiTheme="minorHAnsi" w:hAnsiTheme="minorHAnsi" w:cstheme="minorHAnsi"/>
                <w:color w:val="auto"/>
              </w:rPr>
            </w:pPr>
          </w:p>
          <w:p w14:paraId="5B6E7D6F" w14:textId="7E988AFE" w:rsidR="003E1AAC" w:rsidRDefault="003E1AAC" w:rsidP="006C2E7C">
            <w:pPr>
              <w:pStyle w:val="Default"/>
              <w:rPr>
                <w:rFonts w:asciiTheme="minorHAnsi" w:hAnsiTheme="minorHAnsi" w:cstheme="minorHAnsi"/>
                <w:color w:val="auto"/>
              </w:rPr>
            </w:pPr>
            <w:r>
              <w:rPr>
                <w:rFonts w:asciiTheme="minorHAnsi" w:hAnsiTheme="minorHAnsi" w:cstheme="minorHAnsi"/>
                <w:color w:val="auto"/>
              </w:rPr>
              <w:t>Cllr Dunford asked to discuss one item during this section of the meeting, this was about the potential grant application to the Community Infrastructure Capital Grant Scheme that was being administered by FODDC.</w:t>
            </w:r>
          </w:p>
          <w:p w14:paraId="09AF8FB6" w14:textId="77777777" w:rsidR="003E1AAC" w:rsidRDefault="003E1AAC" w:rsidP="006C2E7C">
            <w:pPr>
              <w:pStyle w:val="Default"/>
              <w:rPr>
                <w:rFonts w:asciiTheme="minorHAnsi" w:hAnsiTheme="minorHAnsi" w:cstheme="minorHAnsi"/>
                <w:color w:val="auto"/>
              </w:rPr>
            </w:pPr>
          </w:p>
          <w:p w14:paraId="4F1ABFA0" w14:textId="47C2A852" w:rsidR="003E1AAC" w:rsidRDefault="003E1AAC" w:rsidP="006C2E7C">
            <w:pPr>
              <w:pStyle w:val="Default"/>
              <w:rPr>
                <w:rFonts w:asciiTheme="minorHAnsi" w:hAnsiTheme="minorHAnsi" w:cstheme="minorHAnsi"/>
                <w:color w:val="auto"/>
              </w:rPr>
            </w:pPr>
            <w:r>
              <w:rPr>
                <w:rFonts w:asciiTheme="minorHAnsi" w:hAnsiTheme="minorHAnsi" w:cstheme="minorHAnsi"/>
                <w:color w:val="auto"/>
              </w:rPr>
              <w:t>There are two initial options that Council are being asked to consider, these being:</w:t>
            </w:r>
          </w:p>
          <w:p w14:paraId="65AFBC83" w14:textId="4ABA9C9D" w:rsidR="003D2B01" w:rsidRDefault="003D2B01" w:rsidP="006C2E7C">
            <w:pPr>
              <w:pStyle w:val="Default"/>
              <w:rPr>
                <w:rFonts w:asciiTheme="minorHAnsi" w:hAnsiTheme="minorHAnsi" w:cstheme="minorHAnsi"/>
                <w:color w:val="auto"/>
              </w:rPr>
            </w:pPr>
            <w:r>
              <w:rPr>
                <w:rFonts w:asciiTheme="minorHAnsi" w:hAnsiTheme="minorHAnsi" w:cstheme="minorHAnsi"/>
                <w:color w:val="auto"/>
              </w:rPr>
              <w:t>Option 1 – Solar Panels plus batteries for the WDC, this has the best chance for the grant as it aims to meet the nett zero commitment.</w:t>
            </w:r>
          </w:p>
          <w:p w14:paraId="33390057" w14:textId="3E6179A3" w:rsidR="003D2B01" w:rsidRDefault="003D2B01" w:rsidP="006C2E7C">
            <w:pPr>
              <w:pStyle w:val="Default"/>
              <w:rPr>
                <w:rFonts w:asciiTheme="minorHAnsi" w:hAnsiTheme="minorHAnsi" w:cstheme="minorHAnsi"/>
                <w:color w:val="auto"/>
              </w:rPr>
            </w:pPr>
            <w:r>
              <w:rPr>
                <w:rFonts w:asciiTheme="minorHAnsi" w:hAnsiTheme="minorHAnsi" w:cstheme="minorHAnsi"/>
                <w:color w:val="auto"/>
              </w:rPr>
              <w:t>Option 2 – Is to improve the insulation to cut energy use, improve lighting to reduce electrical usage and a new door to cut draughts and improve disabled access, which are within the scope of the grant.</w:t>
            </w:r>
          </w:p>
          <w:p w14:paraId="3537D6D5" w14:textId="77777777" w:rsidR="003D2B01" w:rsidRDefault="003D2B01" w:rsidP="006C2E7C">
            <w:pPr>
              <w:pStyle w:val="Default"/>
              <w:rPr>
                <w:rFonts w:asciiTheme="minorHAnsi" w:hAnsiTheme="minorHAnsi" w:cstheme="minorHAnsi"/>
                <w:color w:val="auto"/>
              </w:rPr>
            </w:pPr>
          </w:p>
          <w:p w14:paraId="3BF368C5" w14:textId="77777777" w:rsidR="003D2B01" w:rsidRDefault="003D2B01" w:rsidP="006C2E7C">
            <w:pPr>
              <w:pStyle w:val="Default"/>
              <w:rPr>
                <w:rFonts w:asciiTheme="minorHAnsi" w:hAnsiTheme="minorHAnsi" w:cstheme="minorHAnsi"/>
                <w:color w:val="auto"/>
              </w:rPr>
            </w:pPr>
            <w:r>
              <w:rPr>
                <w:rFonts w:asciiTheme="minorHAnsi" w:hAnsiTheme="minorHAnsi" w:cstheme="minorHAnsi"/>
                <w:color w:val="auto"/>
              </w:rPr>
              <w:t xml:space="preserve">There was some discussion about the options, and which would be the preferred, Cllr Moore advised that fabric first the most effective option.  </w:t>
            </w:r>
          </w:p>
          <w:p w14:paraId="1ED930FA" w14:textId="77777777" w:rsidR="003D2B01" w:rsidRDefault="003D2B01" w:rsidP="006C2E7C">
            <w:pPr>
              <w:pStyle w:val="Default"/>
              <w:rPr>
                <w:rFonts w:asciiTheme="minorHAnsi" w:hAnsiTheme="minorHAnsi" w:cstheme="minorHAnsi"/>
                <w:color w:val="auto"/>
              </w:rPr>
            </w:pPr>
          </w:p>
          <w:p w14:paraId="4949A596" w14:textId="3B549FF1" w:rsidR="003D2B01" w:rsidRPr="003D2B01" w:rsidRDefault="003D2B01" w:rsidP="006C2E7C">
            <w:pPr>
              <w:pStyle w:val="Default"/>
              <w:rPr>
                <w:rFonts w:asciiTheme="minorHAnsi" w:hAnsiTheme="minorHAnsi" w:cstheme="minorHAnsi"/>
                <w:b/>
                <w:bCs/>
                <w:color w:val="943634" w:themeColor="accent2" w:themeShade="BF"/>
              </w:rPr>
            </w:pPr>
            <w:r w:rsidRPr="003D2B01">
              <w:rPr>
                <w:rFonts w:asciiTheme="minorHAnsi" w:hAnsiTheme="minorHAnsi" w:cstheme="minorHAnsi"/>
                <w:b/>
                <w:bCs/>
                <w:color w:val="943634" w:themeColor="accent2" w:themeShade="BF"/>
              </w:rPr>
              <w:t>Cllr Dunford proposed that Option 2</w:t>
            </w:r>
            <w:r>
              <w:rPr>
                <w:rFonts w:asciiTheme="minorHAnsi" w:hAnsiTheme="minorHAnsi" w:cstheme="minorHAnsi"/>
                <w:b/>
                <w:bCs/>
                <w:color w:val="943634" w:themeColor="accent2" w:themeShade="BF"/>
              </w:rPr>
              <w:t xml:space="preserve"> be developed into a grant application, this was seconded by Cllr Evans and agreed by resolution of Council</w:t>
            </w:r>
            <w:r w:rsidR="00003E0D">
              <w:rPr>
                <w:rFonts w:asciiTheme="minorHAnsi" w:hAnsiTheme="minorHAnsi" w:cstheme="minorHAnsi"/>
                <w:b/>
                <w:bCs/>
                <w:color w:val="943634" w:themeColor="accent2" w:themeShade="BF"/>
              </w:rPr>
              <w:t>.</w:t>
            </w:r>
          </w:p>
          <w:p w14:paraId="6CBB2DFE" w14:textId="6601E298" w:rsidR="001E700F" w:rsidRPr="005B5FC6" w:rsidRDefault="001E700F" w:rsidP="00BB15F4">
            <w:pPr>
              <w:pStyle w:val="Default"/>
              <w:rPr>
                <w:rFonts w:asciiTheme="minorHAnsi" w:hAnsiTheme="minorHAnsi" w:cstheme="minorHAnsi"/>
                <w:color w:val="auto"/>
              </w:rPr>
            </w:pPr>
          </w:p>
        </w:tc>
        <w:tc>
          <w:tcPr>
            <w:tcW w:w="992" w:type="dxa"/>
          </w:tcPr>
          <w:p w14:paraId="63E06641" w14:textId="77777777" w:rsidR="009D0470" w:rsidRDefault="009D0470" w:rsidP="008A285F">
            <w:pPr>
              <w:pStyle w:val="Default"/>
              <w:rPr>
                <w:rFonts w:asciiTheme="minorHAnsi" w:hAnsiTheme="minorHAnsi" w:cstheme="minorHAnsi"/>
                <w:b/>
                <w:bCs/>
                <w:color w:val="auto"/>
              </w:rPr>
            </w:pPr>
          </w:p>
        </w:tc>
      </w:tr>
      <w:tr w:rsidR="009D0470" w14:paraId="2354D5D9" w14:textId="77777777" w:rsidTr="00D46622">
        <w:tc>
          <w:tcPr>
            <w:tcW w:w="1301" w:type="dxa"/>
          </w:tcPr>
          <w:p w14:paraId="6E937AE2" w14:textId="77777777"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2502B3">
              <w:rPr>
                <w:rFonts w:asciiTheme="minorHAnsi" w:hAnsiTheme="minorHAnsi" w:cstheme="minorHAnsi"/>
                <w:b/>
                <w:bCs/>
                <w:color w:val="auto"/>
              </w:rPr>
              <w:t>1</w:t>
            </w:r>
            <w:r w:rsidR="00D560FC">
              <w:rPr>
                <w:rFonts w:asciiTheme="minorHAnsi" w:hAnsiTheme="minorHAnsi" w:cstheme="minorHAnsi"/>
                <w:b/>
                <w:bCs/>
                <w:color w:val="auto"/>
              </w:rPr>
              <w:t>3.3</w:t>
            </w:r>
          </w:p>
          <w:p w14:paraId="249D43F3" w14:textId="77777777" w:rsidR="002502B3" w:rsidRDefault="002502B3" w:rsidP="008A285F">
            <w:pPr>
              <w:pStyle w:val="Default"/>
              <w:rPr>
                <w:rFonts w:asciiTheme="minorHAnsi" w:hAnsiTheme="minorHAnsi" w:cstheme="minorHAnsi"/>
                <w:b/>
                <w:bCs/>
                <w:color w:val="auto"/>
              </w:rPr>
            </w:pPr>
          </w:p>
          <w:p w14:paraId="1B93DFA4" w14:textId="77777777" w:rsidR="002502B3" w:rsidRDefault="002502B3" w:rsidP="008A285F">
            <w:pPr>
              <w:pStyle w:val="Default"/>
              <w:rPr>
                <w:rFonts w:asciiTheme="minorHAnsi" w:hAnsiTheme="minorHAnsi" w:cstheme="minorHAnsi"/>
                <w:b/>
                <w:bCs/>
                <w:color w:val="auto"/>
              </w:rPr>
            </w:pPr>
            <w:r>
              <w:rPr>
                <w:rFonts w:asciiTheme="minorHAnsi" w:hAnsiTheme="minorHAnsi" w:cstheme="minorHAnsi"/>
                <w:b/>
                <w:bCs/>
                <w:color w:val="auto"/>
              </w:rPr>
              <w:t>23113.3i</w:t>
            </w:r>
          </w:p>
          <w:p w14:paraId="35A9D832" w14:textId="77777777" w:rsidR="002502B3" w:rsidRDefault="002502B3" w:rsidP="008A285F">
            <w:pPr>
              <w:pStyle w:val="Default"/>
              <w:rPr>
                <w:rFonts w:asciiTheme="minorHAnsi" w:hAnsiTheme="minorHAnsi" w:cstheme="minorHAnsi"/>
                <w:b/>
                <w:bCs/>
                <w:color w:val="auto"/>
              </w:rPr>
            </w:pPr>
          </w:p>
          <w:p w14:paraId="24CC6E1E" w14:textId="77777777" w:rsidR="002502B3" w:rsidRDefault="002502B3" w:rsidP="008A285F">
            <w:pPr>
              <w:pStyle w:val="Default"/>
              <w:rPr>
                <w:rFonts w:asciiTheme="minorHAnsi" w:hAnsiTheme="minorHAnsi" w:cstheme="minorHAnsi"/>
                <w:b/>
                <w:bCs/>
                <w:color w:val="auto"/>
              </w:rPr>
            </w:pPr>
          </w:p>
          <w:p w14:paraId="46BF1BA4" w14:textId="77777777" w:rsidR="002502B3" w:rsidRDefault="002502B3" w:rsidP="008A285F">
            <w:pPr>
              <w:pStyle w:val="Default"/>
              <w:rPr>
                <w:rFonts w:asciiTheme="minorHAnsi" w:hAnsiTheme="minorHAnsi" w:cstheme="minorHAnsi"/>
                <w:b/>
                <w:bCs/>
                <w:color w:val="auto"/>
              </w:rPr>
            </w:pPr>
            <w:r>
              <w:rPr>
                <w:rFonts w:asciiTheme="minorHAnsi" w:hAnsiTheme="minorHAnsi" w:cstheme="minorHAnsi"/>
                <w:b/>
                <w:bCs/>
                <w:color w:val="auto"/>
              </w:rPr>
              <w:t>23113.3ii</w:t>
            </w:r>
          </w:p>
          <w:p w14:paraId="4D07103E" w14:textId="77777777" w:rsidR="002502B3" w:rsidRDefault="002502B3" w:rsidP="008A285F">
            <w:pPr>
              <w:pStyle w:val="Default"/>
              <w:rPr>
                <w:rFonts w:asciiTheme="minorHAnsi" w:hAnsiTheme="minorHAnsi" w:cstheme="minorHAnsi"/>
                <w:b/>
                <w:bCs/>
                <w:color w:val="auto"/>
              </w:rPr>
            </w:pPr>
          </w:p>
          <w:p w14:paraId="5D1B827B" w14:textId="77777777" w:rsidR="002502B3" w:rsidRDefault="002502B3" w:rsidP="008A285F">
            <w:pPr>
              <w:pStyle w:val="Default"/>
              <w:rPr>
                <w:rFonts w:asciiTheme="minorHAnsi" w:hAnsiTheme="minorHAnsi" w:cstheme="minorHAnsi"/>
                <w:b/>
                <w:bCs/>
                <w:color w:val="auto"/>
              </w:rPr>
            </w:pPr>
          </w:p>
          <w:p w14:paraId="5E562C8E" w14:textId="77777777" w:rsidR="002502B3" w:rsidRDefault="002502B3" w:rsidP="008A285F">
            <w:pPr>
              <w:pStyle w:val="Default"/>
              <w:rPr>
                <w:rFonts w:asciiTheme="minorHAnsi" w:hAnsiTheme="minorHAnsi" w:cstheme="minorHAnsi"/>
                <w:b/>
                <w:bCs/>
                <w:color w:val="auto"/>
              </w:rPr>
            </w:pPr>
            <w:r>
              <w:rPr>
                <w:rFonts w:asciiTheme="minorHAnsi" w:hAnsiTheme="minorHAnsi" w:cstheme="minorHAnsi"/>
                <w:b/>
                <w:bCs/>
                <w:color w:val="auto"/>
              </w:rPr>
              <w:t>23113.3iii</w:t>
            </w:r>
          </w:p>
          <w:p w14:paraId="0CF2203D" w14:textId="77777777" w:rsidR="002502B3" w:rsidRDefault="002502B3" w:rsidP="008A285F">
            <w:pPr>
              <w:pStyle w:val="Default"/>
              <w:rPr>
                <w:rFonts w:asciiTheme="minorHAnsi" w:hAnsiTheme="minorHAnsi" w:cstheme="minorHAnsi"/>
                <w:b/>
                <w:bCs/>
                <w:color w:val="auto"/>
              </w:rPr>
            </w:pPr>
          </w:p>
          <w:p w14:paraId="79D0CFDE" w14:textId="77777777" w:rsidR="002502B3" w:rsidRDefault="002502B3" w:rsidP="008A285F">
            <w:pPr>
              <w:pStyle w:val="Default"/>
              <w:rPr>
                <w:rFonts w:asciiTheme="minorHAnsi" w:hAnsiTheme="minorHAnsi" w:cstheme="minorHAnsi"/>
                <w:b/>
                <w:bCs/>
                <w:color w:val="auto"/>
              </w:rPr>
            </w:pPr>
          </w:p>
          <w:p w14:paraId="7D18A65C" w14:textId="7A6B674F" w:rsidR="002502B3" w:rsidRDefault="002502B3" w:rsidP="008A285F">
            <w:pPr>
              <w:pStyle w:val="Default"/>
              <w:rPr>
                <w:rFonts w:asciiTheme="minorHAnsi" w:hAnsiTheme="minorHAnsi" w:cstheme="minorHAnsi"/>
                <w:b/>
                <w:bCs/>
                <w:color w:val="auto"/>
              </w:rPr>
            </w:pPr>
            <w:r>
              <w:rPr>
                <w:rFonts w:asciiTheme="minorHAnsi" w:hAnsiTheme="minorHAnsi" w:cstheme="minorHAnsi"/>
                <w:b/>
                <w:bCs/>
                <w:color w:val="auto"/>
              </w:rPr>
              <w:t>23113.3iv</w:t>
            </w:r>
          </w:p>
        </w:tc>
        <w:tc>
          <w:tcPr>
            <w:tcW w:w="7443" w:type="dxa"/>
          </w:tcPr>
          <w:p w14:paraId="0F2202FC" w14:textId="31C97692" w:rsidR="009D0470" w:rsidRDefault="00D560FC" w:rsidP="008A285F">
            <w:pPr>
              <w:pStyle w:val="Default"/>
              <w:rPr>
                <w:rFonts w:asciiTheme="minorHAnsi" w:hAnsiTheme="minorHAnsi" w:cstheme="minorHAnsi"/>
                <w:b/>
                <w:bCs/>
                <w:color w:val="auto"/>
              </w:rPr>
            </w:pPr>
            <w:r>
              <w:rPr>
                <w:rFonts w:asciiTheme="minorHAnsi" w:hAnsiTheme="minorHAnsi" w:cstheme="minorHAnsi"/>
                <w:b/>
                <w:bCs/>
                <w:color w:val="auto"/>
              </w:rPr>
              <w:t>Clerk’s Report</w:t>
            </w:r>
          </w:p>
          <w:p w14:paraId="2D7D5DB0" w14:textId="77777777" w:rsidR="001E700F" w:rsidRDefault="001E700F" w:rsidP="008A285F">
            <w:pPr>
              <w:pStyle w:val="Default"/>
              <w:rPr>
                <w:rFonts w:asciiTheme="minorHAnsi" w:hAnsiTheme="minorHAnsi" w:cstheme="minorHAnsi"/>
                <w:b/>
                <w:bCs/>
                <w:color w:val="auto"/>
              </w:rPr>
            </w:pPr>
          </w:p>
          <w:p w14:paraId="1393624F" w14:textId="77777777" w:rsidR="00D560FC" w:rsidRDefault="002502B3" w:rsidP="00BB15F4">
            <w:pPr>
              <w:pStyle w:val="Default"/>
              <w:rPr>
                <w:rFonts w:asciiTheme="minorHAnsi" w:hAnsiTheme="minorHAnsi" w:cstheme="minorHAnsi"/>
                <w:color w:val="auto"/>
              </w:rPr>
            </w:pPr>
            <w:r>
              <w:rPr>
                <w:rFonts w:asciiTheme="minorHAnsi" w:hAnsiTheme="minorHAnsi" w:cstheme="minorHAnsi"/>
                <w:color w:val="auto"/>
              </w:rPr>
              <w:t>Council noted that the staff appraisals had been completed for the Clerk, Deputy Clerk and Maintenance/Caretaker with no issues being identified.</w:t>
            </w:r>
          </w:p>
          <w:p w14:paraId="6E279567" w14:textId="77777777" w:rsidR="002502B3" w:rsidRDefault="002502B3" w:rsidP="00BB15F4">
            <w:pPr>
              <w:pStyle w:val="Default"/>
              <w:rPr>
                <w:rFonts w:asciiTheme="minorHAnsi" w:hAnsiTheme="minorHAnsi" w:cstheme="minorHAnsi"/>
                <w:color w:val="auto"/>
              </w:rPr>
            </w:pPr>
          </w:p>
          <w:p w14:paraId="792A40A3" w14:textId="77777777" w:rsidR="002502B3" w:rsidRDefault="002502B3" w:rsidP="00BB15F4">
            <w:pPr>
              <w:pStyle w:val="Default"/>
              <w:rPr>
                <w:rFonts w:asciiTheme="minorHAnsi" w:hAnsiTheme="minorHAnsi" w:cstheme="minorHAnsi"/>
                <w:color w:val="auto"/>
              </w:rPr>
            </w:pPr>
            <w:r>
              <w:rPr>
                <w:rFonts w:asciiTheme="minorHAnsi" w:hAnsiTheme="minorHAnsi" w:cstheme="minorHAnsi"/>
                <w:color w:val="auto"/>
              </w:rPr>
              <w:t>Council received the briefing note on the Levelling-up and Regeneration Bill.</w:t>
            </w:r>
          </w:p>
          <w:p w14:paraId="157E5F97" w14:textId="77777777" w:rsidR="002502B3" w:rsidRDefault="002502B3" w:rsidP="00BB15F4">
            <w:pPr>
              <w:pStyle w:val="Default"/>
              <w:rPr>
                <w:rFonts w:asciiTheme="minorHAnsi" w:hAnsiTheme="minorHAnsi" w:cstheme="minorHAnsi"/>
                <w:color w:val="auto"/>
              </w:rPr>
            </w:pPr>
          </w:p>
          <w:p w14:paraId="083A3F1B" w14:textId="77777777" w:rsidR="002502B3" w:rsidRDefault="002502B3" w:rsidP="00BB15F4">
            <w:pPr>
              <w:pStyle w:val="Default"/>
              <w:rPr>
                <w:rFonts w:asciiTheme="minorHAnsi" w:hAnsiTheme="minorHAnsi" w:cstheme="minorHAnsi"/>
                <w:color w:val="auto"/>
              </w:rPr>
            </w:pPr>
            <w:r>
              <w:rPr>
                <w:rFonts w:asciiTheme="minorHAnsi" w:hAnsiTheme="minorHAnsi" w:cstheme="minorHAnsi"/>
                <w:color w:val="auto"/>
              </w:rPr>
              <w:t>Council received and noted the formal complaint and the response from FODDC.</w:t>
            </w:r>
          </w:p>
          <w:p w14:paraId="61DCF22D" w14:textId="77777777" w:rsidR="002502B3" w:rsidRDefault="002502B3" w:rsidP="00BB15F4">
            <w:pPr>
              <w:pStyle w:val="Default"/>
              <w:rPr>
                <w:rFonts w:asciiTheme="minorHAnsi" w:hAnsiTheme="minorHAnsi" w:cstheme="minorHAnsi"/>
                <w:color w:val="auto"/>
              </w:rPr>
            </w:pPr>
          </w:p>
          <w:p w14:paraId="3DF247EA" w14:textId="01298E48" w:rsidR="002502B3" w:rsidRDefault="00182385" w:rsidP="00BB15F4">
            <w:pPr>
              <w:pStyle w:val="Default"/>
              <w:rPr>
                <w:rFonts w:asciiTheme="minorHAnsi" w:hAnsiTheme="minorHAnsi" w:cstheme="minorHAnsi"/>
                <w:color w:val="auto"/>
              </w:rPr>
            </w:pPr>
            <w:r>
              <w:rPr>
                <w:rFonts w:asciiTheme="minorHAnsi" w:hAnsiTheme="minorHAnsi" w:cstheme="minorHAnsi"/>
                <w:color w:val="auto"/>
              </w:rPr>
              <w:t>Council received the Deputy Clerks report, and the following was agreed by Council:</w:t>
            </w:r>
          </w:p>
          <w:p w14:paraId="7952F847" w14:textId="77777777" w:rsidR="00182385" w:rsidRDefault="00182385" w:rsidP="00182385">
            <w:pPr>
              <w:pStyle w:val="Default"/>
              <w:numPr>
                <w:ilvl w:val="0"/>
                <w:numId w:val="10"/>
              </w:numPr>
              <w:rPr>
                <w:rFonts w:asciiTheme="minorHAnsi" w:hAnsiTheme="minorHAnsi" w:cstheme="minorHAnsi"/>
                <w:color w:val="auto"/>
              </w:rPr>
            </w:pPr>
            <w:r>
              <w:rPr>
                <w:rFonts w:asciiTheme="minorHAnsi" w:hAnsiTheme="minorHAnsi" w:cstheme="minorHAnsi"/>
                <w:color w:val="auto"/>
              </w:rPr>
              <w:t>The bench in Christchurch bus shelter will be further investigated to reinstate a wooden bench.</w:t>
            </w:r>
          </w:p>
          <w:p w14:paraId="1D3D7040" w14:textId="77777777" w:rsidR="00182385" w:rsidRDefault="00182385" w:rsidP="00182385">
            <w:pPr>
              <w:pStyle w:val="Default"/>
              <w:numPr>
                <w:ilvl w:val="0"/>
                <w:numId w:val="10"/>
              </w:numPr>
              <w:rPr>
                <w:rFonts w:asciiTheme="minorHAnsi" w:hAnsiTheme="minorHAnsi" w:cstheme="minorHAnsi"/>
                <w:color w:val="auto"/>
              </w:rPr>
            </w:pPr>
            <w:r>
              <w:rPr>
                <w:rFonts w:asciiTheme="minorHAnsi" w:hAnsiTheme="minorHAnsi" w:cstheme="minorHAnsi"/>
                <w:color w:val="auto"/>
              </w:rPr>
              <w:t>The Quotation to raise the willow arch canopy to 3m was accepted and the work is to be scheduled.</w:t>
            </w:r>
          </w:p>
          <w:p w14:paraId="726A0F8B" w14:textId="77777777" w:rsidR="00182385" w:rsidRDefault="00182385" w:rsidP="00182385">
            <w:pPr>
              <w:pStyle w:val="Default"/>
              <w:numPr>
                <w:ilvl w:val="0"/>
                <w:numId w:val="10"/>
              </w:numPr>
              <w:rPr>
                <w:rFonts w:asciiTheme="minorHAnsi" w:hAnsiTheme="minorHAnsi" w:cstheme="minorHAnsi"/>
                <w:color w:val="auto"/>
              </w:rPr>
            </w:pPr>
            <w:r>
              <w:rPr>
                <w:rFonts w:asciiTheme="minorHAnsi" w:hAnsiTheme="minorHAnsi" w:cstheme="minorHAnsi"/>
                <w:color w:val="auto"/>
              </w:rPr>
              <w:t>The Bream Heritage Walk sign for the fingerpost will be installed as soon as possible.</w:t>
            </w:r>
          </w:p>
          <w:p w14:paraId="51015C31" w14:textId="77777777" w:rsidR="00182385" w:rsidRDefault="00182385" w:rsidP="00182385">
            <w:pPr>
              <w:pStyle w:val="Default"/>
              <w:numPr>
                <w:ilvl w:val="0"/>
                <w:numId w:val="10"/>
              </w:numPr>
              <w:rPr>
                <w:rFonts w:asciiTheme="minorHAnsi" w:hAnsiTheme="minorHAnsi" w:cstheme="minorHAnsi"/>
                <w:color w:val="auto"/>
              </w:rPr>
            </w:pPr>
            <w:r>
              <w:rPr>
                <w:rFonts w:asciiTheme="minorHAnsi" w:hAnsiTheme="minorHAnsi" w:cstheme="minorHAnsi"/>
                <w:color w:val="auto"/>
              </w:rPr>
              <w:t>Due to vandalism of the gate sensors these will be replaced with anti-vandal cells.</w:t>
            </w:r>
          </w:p>
          <w:p w14:paraId="35B32244" w14:textId="19EEDE1B" w:rsidR="00182385" w:rsidRPr="00D560FC" w:rsidRDefault="00182385" w:rsidP="00182385">
            <w:pPr>
              <w:pStyle w:val="Default"/>
              <w:numPr>
                <w:ilvl w:val="0"/>
                <w:numId w:val="10"/>
              </w:numPr>
              <w:rPr>
                <w:rFonts w:asciiTheme="minorHAnsi" w:hAnsiTheme="minorHAnsi" w:cstheme="minorHAnsi"/>
                <w:color w:val="auto"/>
              </w:rPr>
            </w:pPr>
            <w:r>
              <w:rPr>
                <w:rFonts w:asciiTheme="minorHAnsi" w:hAnsiTheme="minorHAnsi" w:cstheme="minorHAnsi"/>
                <w:color w:val="auto"/>
              </w:rPr>
              <w:t>The WDC play park is still requiring works to be completed and this will be done as soon as possible, weather dependent works are required.</w:t>
            </w:r>
          </w:p>
        </w:tc>
        <w:tc>
          <w:tcPr>
            <w:tcW w:w="992" w:type="dxa"/>
          </w:tcPr>
          <w:p w14:paraId="34365482" w14:textId="77777777" w:rsidR="009D0470" w:rsidRDefault="009D0470" w:rsidP="008A285F">
            <w:pPr>
              <w:pStyle w:val="Default"/>
              <w:rPr>
                <w:rFonts w:asciiTheme="minorHAnsi" w:hAnsiTheme="minorHAnsi" w:cstheme="minorHAnsi"/>
                <w:b/>
                <w:bCs/>
                <w:color w:val="auto"/>
              </w:rPr>
            </w:pPr>
          </w:p>
        </w:tc>
      </w:tr>
      <w:tr w:rsidR="00DE34B4" w14:paraId="10D34DAA" w14:textId="77777777" w:rsidTr="00D46622">
        <w:tc>
          <w:tcPr>
            <w:tcW w:w="1301" w:type="dxa"/>
          </w:tcPr>
          <w:p w14:paraId="7EE42043" w14:textId="4D862B30" w:rsidR="00DE34B4"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2502B3">
              <w:rPr>
                <w:rFonts w:asciiTheme="minorHAnsi" w:hAnsiTheme="minorHAnsi" w:cstheme="minorHAnsi"/>
                <w:b/>
                <w:bCs/>
                <w:color w:val="auto"/>
              </w:rPr>
              <w:t>1</w:t>
            </w:r>
            <w:r w:rsidR="00DE34B4">
              <w:rPr>
                <w:rFonts w:asciiTheme="minorHAnsi" w:hAnsiTheme="minorHAnsi" w:cstheme="minorHAnsi"/>
                <w:b/>
                <w:bCs/>
                <w:color w:val="auto"/>
              </w:rPr>
              <w:t xml:space="preserve">3.4 </w:t>
            </w:r>
          </w:p>
        </w:tc>
        <w:tc>
          <w:tcPr>
            <w:tcW w:w="7443" w:type="dxa"/>
          </w:tcPr>
          <w:p w14:paraId="4FDB8B39" w14:textId="77777777" w:rsidR="00DE34B4" w:rsidRDefault="00DE34B4" w:rsidP="008A285F">
            <w:pPr>
              <w:pStyle w:val="Default"/>
              <w:rPr>
                <w:rFonts w:asciiTheme="minorHAnsi" w:hAnsiTheme="minorHAnsi" w:cstheme="minorHAnsi"/>
                <w:b/>
                <w:bCs/>
                <w:color w:val="auto"/>
              </w:rPr>
            </w:pPr>
            <w:r>
              <w:rPr>
                <w:rFonts w:asciiTheme="minorHAnsi" w:hAnsiTheme="minorHAnsi" w:cstheme="minorHAnsi"/>
                <w:b/>
                <w:bCs/>
                <w:color w:val="auto"/>
              </w:rPr>
              <w:t>Public Forum Follow-up</w:t>
            </w:r>
          </w:p>
          <w:p w14:paraId="6092B1C0" w14:textId="77777777" w:rsidR="0055264C" w:rsidRDefault="0055264C" w:rsidP="006C2E7C">
            <w:pPr>
              <w:pStyle w:val="Default"/>
              <w:rPr>
                <w:rFonts w:asciiTheme="minorHAnsi" w:hAnsiTheme="minorHAnsi" w:cstheme="minorHAnsi"/>
                <w:color w:val="auto"/>
              </w:rPr>
            </w:pPr>
          </w:p>
          <w:p w14:paraId="3400AB3E" w14:textId="77777777" w:rsidR="001E700F" w:rsidRDefault="00182385" w:rsidP="00BB15F4">
            <w:pPr>
              <w:pStyle w:val="Default"/>
              <w:rPr>
                <w:rFonts w:asciiTheme="minorHAnsi" w:hAnsiTheme="minorHAnsi" w:cstheme="minorHAnsi"/>
                <w:color w:val="auto"/>
              </w:rPr>
            </w:pPr>
            <w:r>
              <w:rPr>
                <w:rFonts w:asciiTheme="minorHAnsi" w:hAnsiTheme="minorHAnsi" w:cstheme="minorHAnsi"/>
                <w:color w:val="auto"/>
              </w:rPr>
              <w:t>There was no public round up of the meeting.</w:t>
            </w:r>
          </w:p>
          <w:p w14:paraId="2382559D" w14:textId="77777777" w:rsidR="00182385" w:rsidRDefault="00182385" w:rsidP="00BB15F4">
            <w:pPr>
              <w:pStyle w:val="Default"/>
              <w:rPr>
                <w:rFonts w:asciiTheme="minorHAnsi" w:hAnsiTheme="minorHAnsi" w:cstheme="minorHAnsi"/>
                <w:color w:val="auto"/>
              </w:rPr>
            </w:pPr>
          </w:p>
          <w:p w14:paraId="34B65675" w14:textId="77777777" w:rsidR="00182385" w:rsidRDefault="00182385" w:rsidP="00BB15F4">
            <w:pPr>
              <w:pStyle w:val="Default"/>
              <w:rPr>
                <w:rFonts w:asciiTheme="minorHAnsi" w:hAnsiTheme="minorHAnsi" w:cstheme="minorHAnsi"/>
                <w:color w:val="auto"/>
              </w:rPr>
            </w:pPr>
            <w:r>
              <w:rPr>
                <w:rFonts w:asciiTheme="minorHAnsi" w:hAnsiTheme="minorHAnsi" w:cstheme="minorHAnsi"/>
                <w:color w:val="auto"/>
              </w:rPr>
              <w:t>The meeting closed at 21:52</w:t>
            </w:r>
          </w:p>
          <w:p w14:paraId="10B6A5E6" w14:textId="40926A6F" w:rsidR="00182385" w:rsidRPr="0055264C" w:rsidRDefault="00182385" w:rsidP="00BB15F4">
            <w:pPr>
              <w:pStyle w:val="Default"/>
              <w:rPr>
                <w:rFonts w:asciiTheme="minorHAnsi" w:hAnsiTheme="minorHAnsi" w:cstheme="minorHAnsi"/>
                <w:color w:val="auto"/>
              </w:rPr>
            </w:pPr>
          </w:p>
        </w:tc>
        <w:tc>
          <w:tcPr>
            <w:tcW w:w="992" w:type="dxa"/>
          </w:tcPr>
          <w:p w14:paraId="4A073043" w14:textId="77777777" w:rsidR="00DE34B4" w:rsidRDefault="00DE34B4" w:rsidP="008A285F">
            <w:pPr>
              <w:pStyle w:val="Default"/>
              <w:rPr>
                <w:rFonts w:asciiTheme="minorHAnsi" w:hAnsiTheme="minorHAnsi" w:cstheme="minorHAnsi"/>
                <w:b/>
                <w:bCs/>
                <w:color w:val="auto"/>
              </w:rPr>
            </w:pPr>
          </w:p>
        </w:tc>
      </w:tr>
      <w:tr w:rsidR="009D0470" w14:paraId="0652E934" w14:textId="77777777" w:rsidTr="00D46622">
        <w:tc>
          <w:tcPr>
            <w:tcW w:w="1301" w:type="dxa"/>
            <w:shd w:val="clear" w:color="auto" w:fill="EAF1DD" w:themeFill="accent3" w:themeFillTint="33"/>
          </w:tcPr>
          <w:p w14:paraId="418B2FC9" w14:textId="3D7D76E0"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D560FC">
              <w:rPr>
                <w:rFonts w:asciiTheme="minorHAnsi" w:hAnsiTheme="minorHAnsi" w:cstheme="minorHAnsi"/>
                <w:b/>
                <w:bCs/>
                <w:color w:val="auto"/>
              </w:rPr>
              <w:t>4</w:t>
            </w:r>
          </w:p>
        </w:tc>
        <w:tc>
          <w:tcPr>
            <w:tcW w:w="7443" w:type="dxa"/>
            <w:shd w:val="clear" w:color="auto" w:fill="EAF1DD" w:themeFill="accent3" w:themeFillTint="33"/>
          </w:tcPr>
          <w:p w14:paraId="0A6C83B4" w14:textId="77777777" w:rsidR="00D560FC" w:rsidRDefault="00D560FC" w:rsidP="006C44CE">
            <w:pPr>
              <w:pStyle w:val="Default"/>
              <w:rPr>
                <w:rFonts w:asciiTheme="minorHAnsi" w:hAnsiTheme="minorHAnsi" w:cstheme="minorHAnsi"/>
                <w:b/>
                <w:bCs/>
                <w:color w:val="auto"/>
              </w:rPr>
            </w:pPr>
            <w:r>
              <w:rPr>
                <w:rFonts w:asciiTheme="minorHAnsi" w:hAnsiTheme="minorHAnsi" w:cstheme="minorHAnsi"/>
                <w:b/>
                <w:bCs/>
                <w:color w:val="auto"/>
              </w:rPr>
              <w:t>Forthcoming Meeting Timetable –</w:t>
            </w:r>
          </w:p>
          <w:p w14:paraId="13B508B7" w14:textId="6537029F" w:rsidR="006C44CE" w:rsidRDefault="006C44CE" w:rsidP="006C44CE">
            <w:pPr>
              <w:pStyle w:val="Default"/>
              <w:rPr>
                <w:rFonts w:asciiTheme="minorHAnsi" w:hAnsiTheme="minorHAnsi" w:cstheme="minorHAnsi"/>
                <w:b/>
                <w:bCs/>
                <w:color w:val="auto"/>
              </w:rPr>
            </w:pPr>
          </w:p>
        </w:tc>
        <w:tc>
          <w:tcPr>
            <w:tcW w:w="992" w:type="dxa"/>
            <w:shd w:val="clear" w:color="auto" w:fill="EAF1DD" w:themeFill="accent3" w:themeFillTint="33"/>
          </w:tcPr>
          <w:p w14:paraId="231C0E07" w14:textId="77777777" w:rsidR="009D0470" w:rsidRDefault="009D0470" w:rsidP="008A285F">
            <w:pPr>
              <w:pStyle w:val="Default"/>
              <w:rPr>
                <w:rFonts w:asciiTheme="minorHAnsi" w:hAnsiTheme="minorHAnsi" w:cstheme="minorHAnsi"/>
                <w:b/>
                <w:bCs/>
                <w:color w:val="auto"/>
              </w:rPr>
            </w:pPr>
          </w:p>
        </w:tc>
      </w:tr>
    </w:tbl>
    <w:p w14:paraId="55BF77B0" w14:textId="6B174C36" w:rsidR="004649C9" w:rsidRDefault="00E54863" w:rsidP="00E54863">
      <w:pPr>
        <w:pStyle w:val="Default"/>
        <w:rPr>
          <w:rFonts w:asciiTheme="minorHAnsi" w:hAnsiTheme="minorHAnsi" w:cstheme="minorHAnsi"/>
          <w:bCs/>
          <w:color w:val="auto"/>
        </w:rPr>
      </w:pPr>
      <w:r w:rsidRPr="00E54863">
        <w:rPr>
          <w:rFonts w:asciiTheme="minorHAnsi" w:hAnsiTheme="minorHAnsi" w:cstheme="minorHAnsi"/>
          <w:bCs/>
          <w:noProof/>
          <w:color w:val="auto"/>
        </w:rPr>
        <w:drawing>
          <wp:inline distT="0" distB="0" distL="0" distR="0" wp14:anchorId="77D39CF7" wp14:editId="0F3CAD16">
            <wp:extent cx="6181725" cy="3904847"/>
            <wp:effectExtent l="0" t="0" r="0" b="635"/>
            <wp:docPr id="1418271184"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71184" name="Picture 1" descr="A table with text and numbers&#10;&#10;Description automatically generated"/>
                    <pic:cNvPicPr/>
                  </pic:nvPicPr>
                  <pic:blipFill>
                    <a:blip r:embed="rId8"/>
                    <a:stretch>
                      <a:fillRect/>
                    </a:stretch>
                  </pic:blipFill>
                  <pic:spPr>
                    <a:xfrm>
                      <a:off x="0" y="0"/>
                      <a:ext cx="6191770" cy="3911192"/>
                    </a:xfrm>
                    <a:prstGeom prst="rect">
                      <a:avLst/>
                    </a:prstGeom>
                  </pic:spPr>
                </pic:pic>
              </a:graphicData>
            </a:graphic>
          </wp:inline>
        </w:drawing>
      </w:r>
    </w:p>
    <w:p w14:paraId="769E1903" w14:textId="2A3283A6" w:rsidR="00025672" w:rsidRDefault="00025672" w:rsidP="008A285F">
      <w:pPr>
        <w:rPr>
          <w:sz w:val="20"/>
          <w:szCs w:val="20"/>
        </w:rPr>
      </w:pPr>
    </w:p>
    <w:p w14:paraId="5DED5F7B" w14:textId="7674C90C" w:rsidR="00025672" w:rsidRDefault="00025672" w:rsidP="008A285F">
      <w:pPr>
        <w:rPr>
          <w:sz w:val="20"/>
          <w:szCs w:val="20"/>
        </w:rPr>
      </w:pPr>
    </w:p>
    <w:p w14:paraId="7951C99E" w14:textId="51B0A0C4" w:rsidR="00025672" w:rsidRDefault="00025672" w:rsidP="008A285F">
      <w:pPr>
        <w:rPr>
          <w:sz w:val="20"/>
          <w:szCs w:val="20"/>
        </w:rPr>
      </w:pPr>
    </w:p>
    <w:p w14:paraId="00146E7A" w14:textId="2ADEE7AF" w:rsidR="00025672" w:rsidRDefault="00025672" w:rsidP="008A285F">
      <w:pPr>
        <w:rPr>
          <w:sz w:val="20"/>
          <w:szCs w:val="20"/>
        </w:rPr>
      </w:pPr>
    </w:p>
    <w:p w14:paraId="446AE23E" w14:textId="77777777" w:rsidR="00025672" w:rsidRDefault="00025672" w:rsidP="008A285F">
      <w:pPr>
        <w:rPr>
          <w:sz w:val="20"/>
          <w:szCs w:val="20"/>
        </w:rPr>
      </w:pPr>
    </w:p>
    <w:p w14:paraId="310265E8" w14:textId="77777777" w:rsidR="005930B8" w:rsidRPr="00296E29" w:rsidRDefault="005930B8" w:rsidP="008A285F">
      <w:pPr>
        <w:rPr>
          <w:sz w:val="20"/>
          <w:szCs w:val="20"/>
        </w:rPr>
      </w:pPr>
    </w:p>
    <w:sectPr w:rsidR="005930B8" w:rsidRPr="00296E29" w:rsidSect="004F3673">
      <w:headerReference w:type="default" r:id="rId9"/>
      <w:footerReference w:type="default" r:id="rId10"/>
      <w:headerReference w:type="first" r:id="rId11"/>
      <w:footerReference w:type="first" r:id="rId12"/>
      <w:pgSz w:w="11906" w:h="16838"/>
      <w:pgMar w:top="851" w:right="1080" w:bottom="851" w:left="108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26893" w14:textId="77777777" w:rsidR="00874264" w:rsidRDefault="00874264" w:rsidP="00A76BB3">
      <w:r>
        <w:separator/>
      </w:r>
    </w:p>
  </w:endnote>
  <w:endnote w:type="continuationSeparator" w:id="0">
    <w:p w14:paraId="242A4E94" w14:textId="77777777" w:rsidR="00874264" w:rsidRDefault="00874264"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20E1" w14:textId="41997469" w:rsidR="00FA46D4" w:rsidRPr="003E7BCE" w:rsidRDefault="00FA46D4" w:rsidP="00FA46D4">
    <w:pPr>
      <w:pStyle w:val="Footer"/>
      <w:rPr>
        <w:rFonts w:asciiTheme="minorHAnsi" w:hAnsiTheme="minorHAnsi" w:cstheme="minorHAnsi"/>
      </w:rPr>
    </w:pPr>
    <w:r>
      <w:t xml:space="preserve">                                          </w:t>
    </w:r>
    <w:r w:rsidRPr="003E7BCE">
      <w:rPr>
        <w:rFonts w:asciiTheme="minorHAnsi" w:hAnsiTheme="minorHAnsi" w:cstheme="minorHAnsi"/>
      </w:rPr>
      <w:t>Signed by Chair _______________________  Date _________</w:t>
    </w:r>
  </w:p>
  <w:p w14:paraId="512C577D" w14:textId="3AE6A018"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AC6F" w14:textId="612FC7F8" w:rsidR="00FA46D4" w:rsidRPr="003E7BCE" w:rsidRDefault="00FA46D4" w:rsidP="00FA46D4">
    <w:pPr>
      <w:pStyle w:val="Footer"/>
      <w:rPr>
        <w:rFonts w:asciiTheme="minorHAnsi" w:hAnsiTheme="minorHAnsi" w:cstheme="minorHAnsi"/>
      </w:rPr>
    </w:pPr>
    <w:r>
      <w:t xml:space="preserve">                                       S</w:t>
    </w:r>
    <w:r w:rsidRPr="003E7BCE">
      <w:rPr>
        <w:rFonts w:asciiTheme="minorHAnsi" w:hAnsiTheme="minorHAnsi" w:cstheme="minorHAnsi"/>
      </w:rPr>
      <w:t>igned by Chair _______________________  Date _________</w:t>
    </w:r>
  </w:p>
  <w:p w14:paraId="1E28FF78" w14:textId="49F268D0"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710E0" w14:textId="77777777" w:rsidR="00874264" w:rsidRDefault="00874264" w:rsidP="00A76BB3">
      <w:r>
        <w:separator/>
      </w:r>
    </w:p>
  </w:footnote>
  <w:footnote w:type="continuationSeparator" w:id="0">
    <w:p w14:paraId="600B1F3E" w14:textId="77777777" w:rsidR="00874264" w:rsidRDefault="00874264"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rPr>
      <w:id w:val="-823583511"/>
      <w:docPartObj>
        <w:docPartGallery w:val="Watermarks"/>
        <w:docPartUnique/>
      </w:docPartObj>
    </w:sdtPr>
    <w:sdtEndPr/>
    <w:sdtContent>
      <w:p w14:paraId="164D4E14" w14:textId="0299F5BD" w:rsidR="00E135FF" w:rsidRPr="00E135FF" w:rsidRDefault="00874264">
        <w:pPr>
          <w:pStyle w:val="Header"/>
          <w:rPr>
            <w:rFonts w:asciiTheme="minorHAnsi" w:hAnsiTheme="minorHAnsi" w:cstheme="minorHAnsi"/>
            <w:b/>
            <w:bCs/>
          </w:rPr>
        </w:pPr>
        <w:r>
          <w:rPr>
            <w:rFonts w:asciiTheme="minorHAnsi" w:hAnsiTheme="minorHAnsi" w:cstheme="minorHAnsi"/>
            <w:b/>
            <w:bCs/>
            <w:noProof/>
          </w:rPr>
          <w:pict w14:anchorId="7B2DE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B17D" w14:textId="38A5594F" w:rsidR="007519E5" w:rsidRDefault="00101D83" w:rsidP="007519E5">
    <w:pPr>
      <w:pStyle w:val="Header"/>
    </w:pPr>
    <w:r>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739EC"/>
    <w:multiLevelType w:val="hybridMultilevel"/>
    <w:tmpl w:val="93A0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6D7576"/>
    <w:multiLevelType w:val="hybridMultilevel"/>
    <w:tmpl w:val="08285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2DE738B4"/>
    <w:multiLevelType w:val="hybridMultilevel"/>
    <w:tmpl w:val="0CA20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6139819">
    <w:abstractNumId w:val="0"/>
  </w:num>
  <w:num w:numId="2" w16cid:durableId="2145849769">
    <w:abstractNumId w:val="1"/>
  </w:num>
  <w:num w:numId="3" w16cid:durableId="1991982272">
    <w:abstractNumId w:val="9"/>
  </w:num>
  <w:num w:numId="4" w16cid:durableId="1822850130">
    <w:abstractNumId w:val="5"/>
  </w:num>
  <w:num w:numId="5" w16cid:durableId="2050955121">
    <w:abstractNumId w:val="7"/>
  </w:num>
  <w:num w:numId="6" w16cid:durableId="1995601133">
    <w:abstractNumId w:val="8"/>
  </w:num>
  <w:num w:numId="7" w16cid:durableId="1121344471">
    <w:abstractNumId w:val="2"/>
  </w:num>
  <w:num w:numId="8" w16cid:durableId="703873648">
    <w:abstractNumId w:val="3"/>
  </w:num>
  <w:num w:numId="9" w16cid:durableId="2090535907">
    <w:abstractNumId w:val="6"/>
  </w:num>
  <w:num w:numId="10" w16cid:durableId="1224147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03E0D"/>
    <w:rsid w:val="00025672"/>
    <w:rsid w:val="000379DB"/>
    <w:rsid w:val="00044E4F"/>
    <w:rsid w:val="00045283"/>
    <w:rsid w:val="000515FA"/>
    <w:rsid w:val="00056A41"/>
    <w:rsid w:val="000667D4"/>
    <w:rsid w:val="00074AC9"/>
    <w:rsid w:val="00086E48"/>
    <w:rsid w:val="000B204F"/>
    <w:rsid w:val="000B2D4F"/>
    <w:rsid w:val="000B765F"/>
    <w:rsid w:val="00101D83"/>
    <w:rsid w:val="00114BE2"/>
    <w:rsid w:val="0011770B"/>
    <w:rsid w:val="00121428"/>
    <w:rsid w:val="0012281E"/>
    <w:rsid w:val="00141E40"/>
    <w:rsid w:val="001421C6"/>
    <w:rsid w:val="00142EFC"/>
    <w:rsid w:val="0015553A"/>
    <w:rsid w:val="001558EA"/>
    <w:rsid w:val="00164382"/>
    <w:rsid w:val="00171AF5"/>
    <w:rsid w:val="00182385"/>
    <w:rsid w:val="00190D9A"/>
    <w:rsid w:val="001B7426"/>
    <w:rsid w:val="001C0E8F"/>
    <w:rsid w:val="001D1D8F"/>
    <w:rsid w:val="001E1339"/>
    <w:rsid w:val="001E36DA"/>
    <w:rsid w:val="001E511E"/>
    <w:rsid w:val="001E700F"/>
    <w:rsid w:val="001F7042"/>
    <w:rsid w:val="00216A2E"/>
    <w:rsid w:val="00226195"/>
    <w:rsid w:val="00226CA3"/>
    <w:rsid w:val="002373A2"/>
    <w:rsid w:val="00243003"/>
    <w:rsid w:val="0024708B"/>
    <w:rsid w:val="00247925"/>
    <w:rsid w:val="002502B3"/>
    <w:rsid w:val="002569C3"/>
    <w:rsid w:val="002962A3"/>
    <w:rsid w:val="00296E29"/>
    <w:rsid w:val="002A3E46"/>
    <w:rsid w:val="002A40F1"/>
    <w:rsid w:val="002B1D1B"/>
    <w:rsid w:val="002E3E44"/>
    <w:rsid w:val="002F3E09"/>
    <w:rsid w:val="00304DD3"/>
    <w:rsid w:val="003119AE"/>
    <w:rsid w:val="003133E8"/>
    <w:rsid w:val="00330605"/>
    <w:rsid w:val="0033105D"/>
    <w:rsid w:val="003419CC"/>
    <w:rsid w:val="00350753"/>
    <w:rsid w:val="003569C1"/>
    <w:rsid w:val="00362374"/>
    <w:rsid w:val="00366FD4"/>
    <w:rsid w:val="0037171C"/>
    <w:rsid w:val="003907B9"/>
    <w:rsid w:val="00390C18"/>
    <w:rsid w:val="003A5249"/>
    <w:rsid w:val="003B3901"/>
    <w:rsid w:val="003B77FD"/>
    <w:rsid w:val="003C29B2"/>
    <w:rsid w:val="003D18F0"/>
    <w:rsid w:val="003D1F1F"/>
    <w:rsid w:val="003D2B01"/>
    <w:rsid w:val="003D5711"/>
    <w:rsid w:val="003E1AAC"/>
    <w:rsid w:val="003F0B80"/>
    <w:rsid w:val="003F0D62"/>
    <w:rsid w:val="003F1C90"/>
    <w:rsid w:val="003F78CD"/>
    <w:rsid w:val="00402BDD"/>
    <w:rsid w:val="0041485B"/>
    <w:rsid w:val="0041518F"/>
    <w:rsid w:val="00423A11"/>
    <w:rsid w:val="004300E8"/>
    <w:rsid w:val="00430646"/>
    <w:rsid w:val="00433904"/>
    <w:rsid w:val="004371A2"/>
    <w:rsid w:val="004415CF"/>
    <w:rsid w:val="0044716B"/>
    <w:rsid w:val="00453FD1"/>
    <w:rsid w:val="004619CF"/>
    <w:rsid w:val="004649C9"/>
    <w:rsid w:val="00471A72"/>
    <w:rsid w:val="00473D0A"/>
    <w:rsid w:val="00474DC1"/>
    <w:rsid w:val="00481C45"/>
    <w:rsid w:val="00494625"/>
    <w:rsid w:val="004947A8"/>
    <w:rsid w:val="004A3CF0"/>
    <w:rsid w:val="004C7821"/>
    <w:rsid w:val="004D6BF9"/>
    <w:rsid w:val="004F1A6C"/>
    <w:rsid w:val="004F3673"/>
    <w:rsid w:val="00500C07"/>
    <w:rsid w:val="00502806"/>
    <w:rsid w:val="00524096"/>
    <w:rsid w:val="005266C5"/>
    <w:rsid w:val="00533ECA"/>
    <w:rsid w:val="00542A1E"/>
    <w:rsid w:val="00545851"/>
    <w:rsid w:val="0055264C"/>
    <w:rsid w:val="0055713B"/>
    <w:rsid w:val="00560C29"/>
    <w:rsid w:val="00574027"/>
    <w:rsid w:val="00584BDF"/>
    <w:rsid w:val="00586DBB"/>
    <w:rsid w:val="005900B4"/>
    <w:rsid w:val="005930B8"/>
    <w:rsid w:val="00596821"/>
    <w:rsid w:val="005B5FC6"/>
    <w:rsid w:val="005C6481"/>
    <w:rsid w:val="005D212E"/>
    <w:rsid w:val="005E4939"/>
    <w:rsid w:val="006110F9"/>
    <w:rsid w:val="00611985"/>
    <w:rsid w:val="006222A3"/>
    <w:rsid w:val="00623846"/>
    <w:rsid w:val="00624AA5"/>
    <w:rsid w:val="00626616"/>
    <w:rsid w:val="0063109C"/>
    <w:rsid w:val="00636A64"/>
    <w:rsid w:val="006471AE"/>
    <w:rsid w:val="006644AE"/>
    <w:rsid w:val="006730DB"/>
    <w:rsid w:val="00696DE5"/>
    <w:rsid w:val="006A629C"/>
    <w:rsid w:val="006C2E7C"/>
    <w:rsid w:val="006C44CE"/>
    <w:rsid w:val="006D05EF"/>
    <w:rsid w:val="006E2825"/>
    <w:rsid w:val="006E45F2"/>
    <w:rsid w:val="006E64DE"/>
    <w:rsid w:val="006F5227"/>
    <w:rsid w:val="007011DE"/>
    <w:rsid w:val="00715B3D"/>
    <w:rsid w:val="00725D0A"/>
    <w:rsid w:val="00732193"/>
    <w:rsid w:val="0073342B"/>
    <w:rsid w:val="007519E5"/>
    <w:rsid w:val="00763369"/>
    <w:rsid w:val="007639D5"/>
    <w:rsid w:val="00766ACE"/>
    <w:rsid w:val="00766DEA"/>
    <w:rsid w:val="0076729B"/>
    <w:rsid w:val="00781986"/>
    <w:rsid w:val="007863B0"/>
    <w:rsid w:val="00793098"/>
    <w:rsid w:val="00796D0E"/>
    <w:rsid w:val="007A1872"/>
    <w:rsid w:val="007B6944"/>
    <w:rsid w:val="007E3B25"/>
    <w:rsid w:val="007F2009"/>
    <w:rsid w:val="00804D04"/>
    <w:rsid w:val="00820FEB"/>
    <w:rsid w:val="00844EB9"/>
    <w:rsid w:val="00874264"/>
    <w:rsid w:val="00884FDE"/>
    <w:rsid w:val="008A285F"/>
    <w:rsid w:val="008A5187"/>
    <w:rsid w:val="008B5499"/>
    <w:rsid w:val="008C27FD"/>
    <w:rsid w:val="008C7C04"/>
    <w:rsid w:val="008D3DCB"/>
    <w:rsid w:val="008D75E2"/>
    <w:rsid w:val="008F383C"/>
    <w:rsid w:val="008F5DE2"/>
    <w:rsid w:val="009204AB"/>
    <w:rsid w:val="00925CFC"/>
    <w:rsid w:val="00942B7F"/>
    <w:rsid w:val="009567C7"/>
    <w:rsid w:val="00957C6A"/>
    <w:rsid w:val="00972DD3"/>
    <w:rsid w:val="00973BD7"/>
    <w:rsid w:val="0099551C"/>
    <w:rsid w:val="00995D9E"/>
    <w:rsid w:val="009A1C43"/>
    <w:rsid w:val="009A26EF"/>
    <w:rsid w:val="009B19F7"/>
    <w:rsid w:val="009B3E74"/>
    <w:rsid w:val="009B5A5B"/>
    <w:rsid w:val="009C4F35"/>
    <w:rsid w:val="009D0470"/>
    <w:rsid w:val="009D1F5F"/>
    <w:rsid w:val="009E217A"/>
    <w:rsid w:val="009E6A1D"/>
    <w:rsid w:val="009F4140"/>
    <w:rsid w:val="00A05661"/>
    <w:rsid w:val="00A07762"/>
    <w:rsid w:val="00A179C1"/>
    <w:rsid w:val="00A31914"/>
    <w:rsid w:val="00A45ECC"/>
    <w:rsid w:val="00A64ED4"/>
    <w:rsid w:val="00A705EC"/>
    <w:rsid w:val="00A76BB3"/>
    <w:rsid w:val="00A772D9"/>
    <w:rsid w:val="00A82BBE"/>
    <w:rsid w:val="00A9554E"/>
    <w:rsid w:val="00AB29EB"/>
    <w:rsid w:val="00AB7757"/>
    <w:rsid w:val="00AC6DD3"/>
    <w:rsid w:val="00AE1E08"/>
    <w:rsid w:val="00AF635A"/>
    <w:rsid w:val="00B072A9"/>
    <w:rsid w:val="00B074E2"/>
    <w:rsid w:val="00B14CCA"/>
    <w:rsid w:val="00B15E5F"/>
    <w:rsid w:val="00B2034E"/>
    <w:rsid w:val="00B25A7D"/>
    <w:rsid w:val="00B501B8"/>
    <w:rsid w:val="00B55110"/>
    <w:rsid w:val="00B62816"/>
    <w:rsid w:val="00B62CF4"/>
    <w:rsid w:val="00B6649F"/>
    <w:rsid w:val="00B833AC"/>
    <w:rsid w:val="00B83B2A"/>
    <w:rsid w:val="00BB15F4"/>
    <w:rsid w:val="00BB292A"/>
    <w:rsid w:val="00BB5595"/>
    <w:rsid w:val="00BC1064"/>
    <w:rsid w:val="00BC3E36"/>
    <w:rsid w:val="00BC5095"/>
    <w:rsid w:val="00BC5B21"/>
    <w:rsid w:val="00BC78C8"/>
    <w:rsid w:val="00BE197B"/>
    <w:rsid w:val="00BF3E8C"/>
    <w:rsid w:val="00C137C7"/>
    <w:rsid w:val="00C274FD"/>
    <w:rsid w:val="00C306A4"/>
    <w:rsid w:val="00C33F4B"/>
    <w:rsid w:val="00C353C0"/>
    <w:rsid w:val="00C41BE0"/>
    <w:rsid w:val="00C510F3"/>
    <w:rsid w:val="00C90922"/>
    <w:rsid w:val="00C91DB0"/>
    <w:rsid w:val="00C96F2B"/>
    <w:rsid w:val="00CA7EB3"/>
    <w:rsid w:val="00CC0887"/>
    <w:rsid w:val="00CD1A2D"/>
    <w:rsid w:val="00CE1324"/>
    <w:rsid w:val="00CE1FBA"/>
    <w:rsid w:val="00CE2B83"/>
    <w:rsid w:val="00CE5F5F"/>
    <w:rsid w:val="00CF059C"/>
    <w:rsid w:val="00D02AD5"/>
    <w:rsid w:val="00D37BFE"/>
    <w:rsid w:val="00D46622"/>
    <w:rsid w:val="00D47F83"/>
    <w:rsid w:val="00D52753"/>
    <w:rsid w:val="00D560FC"/>
    <w:rsid w:val="00D62C3D"/>
    <w:rsid w:val="00D64209"/>
    <w:rsid w:val="00D648E3"/>
    <w:rsid w:val="00D76265"/>
    <w:rsid w:val="00D87D6E"/>
    <w:rsid w:val="00D90BFD"/>
    <w:rsid w:val="00DA35B7"/>
    <w:rsid w:val="00DD036F"/>
    <w:rsid w:val="00DD1B26"/>
    <w:rsid w:val="00DD4D69"/>
    <w:rsid w:val="00DE34B4"/>
    <w:rsid w:val="00DF6ACD"/>
    <w:rsid w:val="00E07550"/>
    <w:rsid w:val="00E07863"/>
    <w:rsid w:val="00E135FF"/>
    <w:rsid w:val="00E13DCD"/>
    <w:rsid w:val="00E33C56"/>
    <w:rsid w:val="00E41DF0"/>
    <w:rsid w:val="00E47554"/>
    <w:rsid w:val="00E54863"/>
    <w:rsid w:val="00E60A24"/>
    <w:rsid w:val="00E766A7"/>
    <w:rsid w:val="00E77A43"/>
    <w:rsid w:val="00E82799"/>
    <w:rsid w:val="00E8572A"/>
    <w:rsid w:val="00E86199"/>
    <w:rsid w:val="00E92923"/>
    <w:rsid w:val="00E94AAC"/>
    <w:rsid w:val="00E95C99"/>
    <w:rsid w:val="00EA5F3F"/>
    <w:rsid w:val="00EB1211"/>
    <w:rsid w:val="00EB3028"/>
    <w:rsid w:val="00EE3000"/>
    <w:rsid w:val="00EE5A9B"/>
    <w:rsid w:val="00EF4AEB"/>
    <w:rsid w:val="00F066F7"/>
    <w:rsid w:val="00F06F45"/>
    <w:rsid w:val="00F0796B"/>
    <w:rsid w:val="00F1071C"/>
    <w:rsid w:val="00F27AA0"/>
    <w:rsid w:val="00F45CE1"/>
    <w:rsid w:val="00F61365"/>
    <w:rsid w:val="00F8256F"/>
    <w:rsid w:val="00F84ED0"/>
    <w:rsid w:val="00F95D03"/>
    <w:rsid w:val="00FA46D4"/>
    <w:rsid w:val="00FC3730"/>
    <w:rsid w:val="00FE5A18"/>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Template>
  <TotalTime>16</TotalTime>
  <Pages>1</Pages>
  <Words>2455</Words>
  <Characters>13995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6</cp:revision>
  <cp:lastPrinted>2023-12-07T14:35:00Z</cp:lastPrinted>
  <dcterms:created xsi:type="dcterms:W3CDTF">2023-12-07T11:58:00Z</dcterms:created>
  <dcterms:modified xsi:type="dcterms:W3CDTF">2023-12-08T09:25:00Z</dcterms:modified>
</cp:coreProperties>
</file>