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DF0" w14:textId="51D2908B"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Wednesday 25</w:t>
      </w:r>
      <w:r w:rsidR="00AF635A" w:rsidRPr="00AF635A">
        <w:rPr>
          <w:rFonts w:asciiTheme="minorHAnsi" w:hAnsiTheme="minorHAnsi" w:cstheme="minorHAnsi"/>
          <w:b/>
          <w:bCs/>
          <w:color w:val="auto"/>
          <w:sz w:val="28"/>
          <w:szCs w:val="28"/>
          <w:vertAlign w:val="superscript"/>
        </w:rPr>
        <w:t>th</w:t>
      </w:r>
      <w:r w:rsidR="00AF635A">
        <w:rPr>
          <w:rFonts w:asciiTheme="minorHAnsi" w:hAnsiTheme="minorHAnsi" w:cstheme="minorHAnsi"/>
          <w:b/>
          <w:bCs/>
          <w:color w:val="auto"/>
          <w:sz w:val="28"/>
          <w:szCs w:val="28"/>
        </w:rPr>
        <w:t xml:space="preserve"> October 2023</w:t>
      </w:r>
    </w:p>
    <w:p w14:paraId="47A360A9" w14:textId="3B4B587D"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t xml:space="preserve">Witherby Room,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3CC09ACC" w:rsidR="00FA46D4" w:rsidRPr="00AF635A"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Cllrs S Francis, B Freshwater, M Costley, S Yeates, J Richmond, D Wheeler. B Evans, A Moore, S Lewis &amp; J Roberts (19:15)</w:t>
      </w: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359E94D6" w14:textId="77777777" w:rsidR="00247925" w:rsidRDefault="00247925" w:rsidP="008A285F">
      <w:pPr>
        <w:pStyle w:val="Default"/>
        <w:rPr>
          <w:rFonts w:asciiTheme="minorHAnsi" w:hAnsiTheme="minorHAnsi" w:cstheme="minorHAnsi"/>
          <w:b/>
          <w:bCs/>
          <w:color w:val="auto"/>
        </w:rPr>
      </w:pPr>
    </w:p>
    <w:p w14:paraId="3DA6DE1B" w14:textId="5A315BD6" w:rsidR="00247925" w:rsidRPr="00247925" w:rsidRDefault="00247925" w:rsidP="00247925">
      <w:pPr>
        <w:pStyle w:val="Default"/>
        <w:jc w:val="center"/>
        <w:rPr>
          <w:rFonts w:asciiTheme="majorHAnsi" w:hAnsiTheme="majorHAnsi"/>
          <w:color w:val="FF0000"/>
        </w:rPr>
      </w:pPr>
      <w:r w:rsidRPr="00247925">
        <w:rPr>
          <w:rFonts w:asciiTheme="majorHAnsi" w:hAnsiTheme="majorHAnsi"/>
          <w:color w:val="FF0000"/>
        </w:rPr>
        <w:t>(</w:t>
      </w:r>
      <w:r w:rsidRPr="002A3E46">
        <w:rPr>
          <w:rFonts w:asciiTheme="minorHAnsi" w:hAnsiTheme="minorHAnsi" w:cstheme="minorHAnsi"/>
          <w:color w:val="FF0000"/>
        </w:rPr>
        <w:t>These minutes remain in draft form until approved at a subsequent meeting of the Council)</w:t>
      </w:r>
    </w:p>
    <w:p w14:paraId="24C61B2C" w14:textId="77777777" w:rsidR="00247925" w:rsidRPr="00804D04"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301"/>
        <w:gridCol w:w="7443"/>
        <w:gridCol w:w="992"/>
      </w:tblGrid>
      <w:tr w:rsidR="008F383C" w:rsidRPr="00804D04" w14:paraId="5EEC812C" w14:textId="77777777" w:rsidTr="0055264C">
        <w:tc>
          <w:tcPr>
            <w:tcW w:w="1087" w:type="dxa"/>
            <w:shd w:val="clear" w:color="auto" w:fill="EAF1DD" w:themeFill="accent3" w:themeFillTint="33"/>
          </w:tcPr>
          <w:p w14:paraId="6EF684BA" w14:textId="6BACC3CA"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AGENDA No</w:t>
            </w:r>
          </w:p>
        </w:tc>
        <w:tc>
          <w:tcPr>
            <w:tcW w:w="7657" w:type="dxa"/>
            <w:shd w:val="clear" w:color="auto" w:fill="EAF1DD" w:themeFill="accent3" w:themeFillTint="33"/>
          </w:tcPr>
          <w:p w14:paraId="024EB6EE" w14:textId="1B89A96B" w:rsidR="008F383C" w:rsidRPr="00804D04" w:rsidRDefault="00A179C1" w:rsidP="00A179C1">
            <w:pPr>
              <w:pStyle w:val="Default"/>
              <w:jc w:val="center"/>
              <w:rPr>
                <w:rFonts w:asciiTheme="minorHAnsi" w:hAnsiTheme="minorHAnsi" w:cstheme="minorHAnsi"/>
                <w:b/>
                <w:bCs/>
                <w:color w:val="auto"/>
              </w:rPr>
            </w:pPr>
            <w:r>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ACTION</w:t>
            </w:r>
          </w:p>
        </w:tc>
      </w:tr>
      <w:tr w:rsidR="008F383C" w:rsidRPr="00804D04" w14:paraId="2A904F2E" w14:textId="77777777" w:rsidTr="00B83B2A">
        <w:tc>
          <w:tcPr>
            <w:tcW w:w="1087" w:type="dxa"/>
          </w:tcPr>
          <w:p w14:paraId="32245B30" w14:textId="2F6A2167" w:rsidR="008F383C" w:rsidRPr="00804D04" w:rsidRDefault="008F383C" w:rsidP="008A285F">
            <w:pPr>
              <w:pStyle w:val="Default"/>
              <w:rPr>
                <w:rFonts w:asciiTheme="minorHAnsi" w:hAnsiTheme="minorHAnsi" w:cstheme="minorHAnsi"/>
                <w:b/>
                <w:bCs/>
                <w:color w:val="auto"/>
              </w:rPr>
            </w:pPr>
          </w:p>
        </w:tc>
        <w:tc>
          <w:tcPr>
            <w:tcW w:w="7657" w:type="dxa"/>
          </w:tcPr>
          <w:p w14:paraId="76969A0F" w14:textId="77777777" w:rsidR="00E135FF" w:rsidRDefault="006C44CE" w:rsidP="008A285F">
            <w:pPr>
              <w:pStyle w:val="Default"/>
              <w:rPr>
                <w:rFonts w:asciiTheme="minorHAnsi" w:hAnsiTheme="minorHAnsi" w:cstheme="minorHAnsi"/>
                <w:b/>
                <w:bCs/>
                <w:color w:val="auto"/>
              </w:rPr>
            </w:pPr>
            <w:r>
              <w:rPr>
                <w:rFonts w:asciiTheme="minorHAnsi" w:hAnsiTheme="minorHAnsi" w:cstheme="minorHAnsi"/>
                <w:b/>
                <w:bCs/>
                <w:color w:val="auto"/>
              </w:rPr>
              <w:t>Public Forum</w:t>
            </w:r>
          </w:p>
          <w:p w14:paraId="250B909C" w14:textId="77777777" w:rsidR="006C44CE" w:rsidRDefault="006C44CE" w:rsidP="008A285F">
            <w:pPr>
              <w:pStyle w:val="Default"/>
              <w:rPr>
                <w:rFonts w:asciiTheme="minorHAnsi" w:hAnsiTheme="minorHAnsi" w:cstheme="minorHAnsi"/>
                <w:b/>
                <w:bCs/>
                <w:color w:val="auto"/>
              </w:rPr>
            </w:pPr>
          </w:p>
          <w:p w14:paraId="0687B299" w14:textId="5FD9E4F3" w:rsidR="00433904" w:rsidRPr="00433904" w:rsidRDefault="00433904" w:rsidP="008A285F">
            <w:pPr>
              <w:pStyle w:val="Default"/>
              <w:rPr>
                <w:rFonts w:asciiTheme="minorHAnsi" w:hAnsiTheme="minorHAnsi" w:cstheme="minorHAnsi"/>
                <w:color w:val="auto"/>
              </w:rPr>
            </w:pPr>
            <w:r w:rsidRPr="00433904">
              <w:rPr>
                <w:rFonts w:asciiTheme="minorHAnsi" w:hAnsiTheme="minorHAnsi" w:cstheme="minorHAnsi"/>
                <w:color w:val="auto"/>
              </w:rPr>
              <w:t>The meeting opened at 19:02</w:t>
            </w:r>
          </w:p>
          <w:p w14:paraId="0C900DDC" w14:textId="77777777" w:rsidR="00433904" w:rsidRDefault="00433904" w:rsidP="008A285F">
            <w:pPr>
              <w:pStyle w:val="Default"/>
              <w:rPr>
                <w:rFonts w:asciiTheme="minorHAnsi" w:hAnsiTheme="minorHAnsi" w:cstheme="minorHAnsi"/>
                <w:b/>
                <w:bCs/>
                <w:color w:val="auto"/>
              </w:rPr>
            </w:pPr>
          </w:p>
          <w:p w14:paraId="140EEBDE" w14:textId="60AEB465" w:rsidR="00433904" w:rsidRDefault="00433904" w:rsidP="008A285F">
            <w:pPr>
              <w:pStyle w:val="Default"/>
              <w:rPr>
                <w:rFonts w:asciiTheme="minorHAnsi" w:hAnsiTheme="minorHAnsi" w:cstheme="minorHAnsi"/>
                <w:color w:val="auto"/>
              </w:rPr>
            </w:pPr>
            <w:r w:rsidRPr="00433904">
              <w:rPr>
                <w:rFonts w:asciiTheme="minorHAnsi" w:hAnsiTheme="minorHAnsi" w:cstheme="minorHAnsi"/>
                <w:color w:val="auto"/>
              </w:rPr>
              <w:t>The first order of business was to elect the Chair for the meeting as neither the Parish Chair nor Vice-Chair were in attendance.</w:t>
            </w:r>
          </w:p>
          <w:p w14:paraId="50F03775" w14:textId="77777777" w:rsidR="00433904" w:rsidRDefault="00433904" w:rsidP="008A285F">
            <w:pPr>
              <w:pStyle w:val="Default"/>
              <w:rPr>
                <w:rFonts w:asciiTheme="minorHAnsi" w:hAnsiTheme="minorHAnsi" w:cstheme="minorHAnsi"/>
                <w:color w:val="auto"/>
              </w:rPr>
            </w:pPr>
          </w:p>
          <w:p w14:paraId="6894CBBB" w14:textId="2708C061" w:rsidR="00433904" w:rsidRDefault="00433904" w:rsidP="008A285F">
            <w:pPr>
              <w:pStyle w:val="Default"/>
              <w:rPr>
                <w:rFonts w:asciiTheme="minorHAnsi" w:hAnsiTheme="minorHAnsi" w:cstheme="minorHAnsi"/>
                <w:color w:val="auto"/>
              </w:rPr>
            </w:pPr>
            <w:r>
              <w:rPr>
                <w:rFonts w:asciiTheme="minorHAnsi" w:hAnsiTheme="minorHAnsi" w:cstheme="minorHAnsi"/>
                <w:color w:val="auto"/>
              </w:rPr>
              <w:t>Cllr Freshwater was nominated to act as Chair by Cllr Evans and seconded by</w:t>
            </w:r>
            <w:r w:rsidRPr="00433904">
              <w:rPr>
                <w:rFonts w:asciiTheme="minorHAnsi" w:hAnsiTheme="minorHAnsi" w:cstheme="minorHAnsi"/>
                <w:color w:val="auto"/>
              </w:rPr>
              <w:t xml:space="preserve"> Cllr Costley, but he refused the position.  A second nomination was made for Cllr Wheeler to act as Chair by Cllr Moore and seconded by Cllr Freshwater</w:t>
            </w:r>
            <w:r w:rsidRPr="00433904">
              <w:rPr>
                <w:rFonts w:asciiTheme="minorHAnsi" w:hAnsiTheme="minorHAnsi" w:cstheme="minorHAnsi"/>
                <w:b/>
                <w:bCs/>
                <w:color w:val="943634" w:themeColor="accent2" w:themeShade="BF"/>
              </w:rPr>
              <w:t>.  Cllr Wheeler accepted the position of Chair for this meeting</w:t>
            </w:r>
            <w:r>
              <w:rPr>
                <w:rFonts w:asciiTheme="minorHAnsi" w:hAnsiTheme="minorHAnsi" w:cstheme="minorHAnsi"/>
                <w:color w:val="auto"/>
              </w:rPr>
              <w:t>.</w:t>
            </w:r>
          </w:p>
          <w:p w14:paraId="098A3252" w14:textId="77777777" w:rsidR="00433904" w:rsidRDefault="00433904" w:rsidP="008A285F">
            <w:pPr>
              <w:pStyle w:val="Default"/>
              <w:rPr>
                <w:rFonts w:asciiTheme="minorHAnsi" w:hAnsiTheme="minorHAnsi" w:cstheme="minorHAnsi"/>
                <w:color w:val="auto"/>
              </w:rPr>
            </w:pPr>
          </w:p>
          <w:p w14:paraId="5AF865A0" w14:textId="04F55C9E" w:rsidR="00433904" w:rsidRDefault="00433904" w:rsidP="008A285F">
            <w:pPr>
              <w:pStyle w:val="Default"/>
              <w:rPr>
                <w:rFonts w:asciiTheme="minorHAnsi" w:hAnsiTheme="minorHAnsi" w:cstheme="minorHAnsi"/>
                <w:color w:val="auto"/>
              </w:rPr>
            </w:pPr>
            <w:r>
              <w:rPr>
                <w:rFonts w:asciiTheme="minorHAnsi" w:hAnsiTheme="minorHAnsi" w:cstheme="minorHAnsi"/>
                <w:color w:val="auto"/>
              </w:rPr>
              <w:t>The public forum was then officially opened.</w:t>
            </w:r>
          </w:p>
          <w:p w14:paraId="7B1B8DC2" w14:textId="77777777" w:rsidR="00433904" w:rsidRPr="00433904" w:rsidRDefault="00433904" w:rsidP="008A285F">
            <w:pPr>
              <w:pStyle w:val="Default"/>
              <w:rPr>
                <w:rFonts w:asciiTheme="minorHAnsi" w:hAnsiTheme="minorHAnsi" w:cstheme="minorHAnsi"/>
                <w:color w:val="auto"/>
              </w:rPr>
            </w:pPr>
          </w:p>
          <w:p w14:paraId="011A4C6D" w14:textId="76C29648" w:rsidR="00AF635A" w:rsidRDefault="00AF635A" w:rsidP="008A285F">
            <w:pPr>
              <w:pStyle w:val="Default"/>
              <w:rPr>
                <w:rFonts w:asciiTheme="minorHAnsi" w:hAnsiTheme="minorHAnsi" w:cstheme="minorHAnsi"/>
                <w:color w:val="auto"/>
              </w:rPr>
            </w:pPr>
            <w:r w:rsidRPr="00AF635A">
              <w:rPr>
                <w:rFonts w:asciiTheme="minorHAnsi" w:hAnsiTheme="minorHAnsi" w:cstheme="minorHAnsi"/>
                <w:color w:val="auto"/>
              </w:rPr>
              <w:t>GCC Cllr B Hoyland</w:t>
            </w:r>
            <w:r>
              <w:rPr>
                <w:rFonts w:asciiTheme="minorHAnsi" w:hAnsiTheme="minorHAnsi" w:cstheme="minorHAnsi"/>
                <w:color w:val="auto"/>
              </w:rPr>
              <w:t xml:space="preserve"> gave a brief report about road closures and the hedge cutting that was being scheduled, she requested any areas of WDPC which had overgrown hedges could be identified and pas</w:t>
            </w:r>
            <w:r w:rsidR="0037171C">
              <w:rPr>
                <w:rFonts w:asciiTheme="minorHAnsi" w:hAnsiTheme="minorHAnsi" w:cstheme="minorHAnsi"/>
                <w:color w:val="auto"/>
              </w:rPr>
              <w:t>sed</w:t>
            </w:r>
            <w:r>
              <w:rPr>
                <w:rFonts w:asciiTheme="minorHAnsi" w:hAnsiTheme="minorHAnsi" w:cstheme="minorHAnsi"/>
                <w:color w:val="auto"/>
              </w:rPr>
              <w:t xml:space="preserve"> to either herself or the clerk.</w:t>
            </w:r>
          </w:p>
          <w:p w14:paraId="411DCB48" w14:textId="77777777" w:rsidR="00AF635A" w:rsidRDefault="00AF635A" w:rsidP="008A285F">
            <w:pPr>
              <w:pStyle w:val="Default"/>
              <w:rPr>
                <w:rFonts w:asciiTheme="minorHAnsi" w:hAnsiTheme="minorHAnsi" w:cstheme="minorHAnsi"/>
                <w:color w:val="auto"/>
              </w:rPr>
            </w:pPr>
          </w:p>
          <w:p w14:paraId="6B325B9A" w14:textId="31ECF2ED" w:rsidR="00AF635A" w:rsidRDefault="00AF635A" w:rsidP="008A285F">
            <w:pPr>
              <w:pStyle w:val="Default"/>
              <w:rPr>
                <w:rFonts w:asciiTheme="minorHAnsi" w:hAnsiTheme="minorHAnsi" w:cstheme="minorHAnsi"/>
                <w:color w:val="auto"/>
              </w:rPr>
            </w:pPr>
            <w:r>
              <w:rPr>
                <w:rFonts w:asciiTheme="minorHAnsi" w:hAnsiTheme="minorHAnsi" w:cstheme="minorHAnsi"/>
                <w:color w:val="auto"/>
              </w:rPr>
              <w:t xml:space="preserve">She also advised of the </w:t>
            </w:r>
            <w:r w:rsidR="00433904">
              <w:rPr>
                <w:rFonts w:asciiTheme="minorHAnsi" w:hAnsiTheme="minorHAnsi" w:cstheme="minorHAnsi"/>
                <w:color w:val="auto"/>
              </w:rPr>
              <w:t>school’s</w:t>
            </w:r>
            <w:r>
              <w:rPr>
                <w:rFonts w:asciiTheme="minorHAnsi" w:hAnsiTheme="minorHAnsi" w:cstheme="minorHAnsi"/>
                <w:color w:val="auto"/>
              </w:rPr>
              <w:t xml:space="preserve"> admissions consultation, the Adult Social Care </w:t>
            </w:r>
            <w:r w:rsidR="00433904">
              <w:rPr>
                <w:rFonts w:asciiTheme="minorHAnsi" w:hAnsiTheme="minorHAnsi" w:cstheme="minorHAnsi"/>
                <w:color w:val="auto"/>
              </w:rPr>
              <w:t>engagement,</w:t>
            </w:r>
            <w:r>
              <w:rPr>
                <w:rFonts w:asciiTheme="minorHAnsi" w:hAnsiTheme="minorHAnsi" w:cstheme="minorHAnsi"/>
                <w:color w:val="auto"/>
              </w:rPr>
              <w:t xml:space="preserve"> </w:t>
            </w:r>
            <w:r w:rsidR="00433904">
              <w:rPr>
                <w:rFonts w:asciiTheme="minorHAnsi" w:hAnsiTheme="minorHAnsi" w:cstheme="minorHAnsi"/>
                <w:color w:val="auto"/>
              </w:rPr>
              <w:t>and any request for the planting of trees within the parish.</w:t>
            </w:r>
          </w:p>
          <w:p w14:paraId="54C6C797" w14:textId="77777777" w:rsidR="00433904" w:rsidRDefault="00433904" w:rsidP="008A285F">
            <w:pPr>
              <w:pStyle w:val="Default"/>
              <w:rPr>
                <w:rFonts w:asciiTheme="minorHAnsi" w:hAnsiTheme="minorHAnsi" w:cstheme="minorHAnsi"/>
                <w:color w:val="auto"/>
              </w:rPr>
            </w:pPr>
          </w:p>
          <w:p w14:paraId="04E4D22F" w14:textId="4355EA43" w:rsidR="00433904" w:rsidRDefault="00433904" w:rsidP="008A285F">
            <w:pPr>
              <w:pStyle w:val="Default"/>
              <w:rPr>
                <w:rFonts w:asciiTheme="minorHAnsi" w:hAnsiTheme="minorHAnsi" w:cstheme="minorHAnsi"/>
                <w:color w:val="auto"/>
              </w:rPr>
            </w:pPr>
            <w:r>
              <w:rPr>
                <w:rFonts w:asciiTheme="minorHAnsi" w:hAnsiTheme="minorHAnsi" w:cstheme="minorHAnsi"/>
                <w:color w:val="auto"/>
              </w:rPr>
              <w:t>There was a question about gully cleaning and Cllr Hoyland confirmed this was done annually on schedule of works but there was a mechanism on the GCC website to report issues or to advise herself or the clerk who would report the issue to Highways.</w:t>
            </w:r>
          </w:p>
          <w:p w14:paraId="3BC954FE" w14:textId="77777777" w:rsidR="00433904" w:rsidRDefault="00433904" w:rsidP="008A285F">
            <w:pPr>
              <w:pStyle w:val="Default"/>
              <w:rPr>
                <w:rFonts w:asciiTheme="minorHAnsi" w:hAnsiTheme="minorHAnsi" w:cstheme="minorHAnsi"/>
                <w:color w:val="auto"/>
              </w:rPr>
            </w:pPr>
          </w:p>
          <w:p w14:paraId="37CB10FC" w14:textId="021B02B8" w:rsidR="00433904" w:rsidRPr="00AF635A" w:rsidRDefault="00433904" w:rsidP="008A285F">
            <w:pPr>
              <w:pStyle w:val="Default"/>
              <w:rPr>
                <w:rFonts w:asciiTheme="minorHAnsi" w:hAnsiTheme="minorHAnsi" w:cstheme="minorHAnsi"/>
                <w:color w:val="auto"/>
              </w:rPr>
            </w:pPr>
            <w:r>
              <w:rPr>
                <w:rFonts w:asciiTheme="minorHAnsi" w:hAnsiTheme="minorHAnsi" w:cstheme="minorHAnsi"/>
                <w:color w:val="auto"/>
              </w:rPr>
              <w:t>The public forum closed at 19:10</w:t>
            </w: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55264C">
        <w:tc>
          <w:tcPr>
            <w:tcW w:w="1087" w:type="dxa"/>
            <w:shd w:val="clear" w:color="auto" w:fill="EAF1DD" w:themeFill="accent3" w:themeFillTint="33"/>
          </w:tcPr>
          <w:p w14:paraId="0F2F9ECA" w14:textId="10383705"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55264C">
              <w:rPr>
                <w:rFonts w:asciiTheme="minorHAnsi" w:hAnsiTheme="minorHAnsi" w:cstheme="minorHAnsi"/>
                <w:b/>
                <w:bCs/>
                <w:color w:val="auto"/>
              </w:rPr>
              <w:t>1</w:t>
            </w:r>
          </w:p>
        </w:tc>
        <w:tc>
          <w:tcPr>
            <w:tcW w:w="7657"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B83B2A">
        <w:tc>
          <w:tcPr>
            <w:tcW w:w="1087" w:type="dxa"/>
          </w:tcPr>
          <w:p w14:paraId="1778BBD4" w14:textId="4DC284D6" w:rsidR="00E135FF"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F45CE1" w:rsidRPr="00804D04">
              <w:rPr>
                <w:rFonts w:asciiTheme="minorHAnsi" w:hAnsiTheme="minorHAnsi" w:cstheme="minorHAnsi"/>
                <w:b/>
                <w:bCs/>
                <w:color w:val="auto"/>
              </w:rPr>
              <w:t>1.1</w:t>
            </w:r>
          </w:p>
        </w:tc>
        <w:tc>
          <w:tcPr>
            <w:tcW w:w="7657"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48EBFB2A" w14:textId="77777777" w:rsidR="00F45CE1" w:rsidRDefault="00F45CE1" w:rsidP="006C2E7C">
            <w:pPr>
              <w:pStyle w:val="Default"/>
              <w:rPr>
                <w:rFonts w:asciiTheme="minorHAnsi" w:hAnsiTheme="minorHAnsi" w:cstheme="minorHAnsi"/>
                <w:color w:val="auto"/>
              </w:rPr>
            </w:pPr>
          </w:p>
          <w:p w14:paraId="03B8F37E" w14:textId="77777777" w:rsidR="00B074E2" w:rsidRDefault="00B074E2" w:rsidP="006C2E7C">
            <w:pPr>
              <w:pStyle w:val="Default"/>
              <w:rPr>
                <w:rFonts w:asciiTheme="minorHAnsi" w:hAnsiTheme="minorHAnsi" w:cstheme="minorHAnsi"/>
                <w:color w:val="auto"/>
              </w:rPr>
            </w:pPr>
            <w:r>
              <w:rPr>
                <w:rFonts w:asciiTheme="minorHAnsi" w:hAnsiTheme="minorHAnsi" w:cstheme="minorHAnsi"/>
                <w:color w:val="auto"/>
              </w:rPr>
              <w:t>Apologies for absence were received from the following Councillors:</w:t>
            </w:r>
          </w:p>
          <w:p w14:paraId="2E5280BE" w14:textId="77777777" w:rsidR="00B074E2" w:rsidRDefault="00B074E2"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Steve Dunford – training course</w:t>
            </w:r>
          </w:p>
          <w:p w14:paraId="5BC7C603" w14:textId="77777777" w:rsidR="00B074E2" w:rsidRDefault="00B074E2"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Alison Bruce – training course</w:t>
            </w:r>
          </w:p>
          <w:p w14:paraId="25B793B1" w14:textId="536D5706" w:rsidR="00B074E2" w:rsidRDefault="00B074E2"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Alan Grant – working.</w:t>
            </w:r>
          </w:p>
          <w:p w14:paraId="1BF14861" w14:textId="77777777" w:rsidR="00B074E2" w:rsidRDefault="00B074E2"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Elaine Cooper – still under medical care</w:t>
            </w:r>
          </w:p>
          <w:p w14:paraId="4CAACE54" w14:textId="77777777" w:rsidR="00B074E2" w:rsidRDefault="00B074E2" w:rsidP="00B074E2">
            <w:pPr>
              <w:pStyle w:val="Default"/>
              <w:ind w:left="720"/>
              <w:rPr>
                <w:rFonts w:asciiTheme="minorHAnsi" w:hAnsiTheme="minorHAnsi" w:cstheme="minorHAnsi"/>
                <w:color w:val="auto"/>
              </w:rPr>
            </w:pPr>
          </w:p>
          <w:p w14:paraId="28E4C35B" w14:textId="77777777" w:rsidR="00B074E2" w:rsidRDefault="00B074E2" w:rsidP="00B074E2">
            <w:pPr>
              <w:pStyle w:val="Default"/>
              <w:rPr>
                <w:rFonts w:asciiTheme="minorHAnsi" w:hAnsiTheme="minorHAnsi" w:cstheme="minorHAnsi"/>
                <w:color w:val="auto"/>
              </w:rPr>
            </w:pPr>
            <w:r>
              <w:rPr>
                <w:rFonts w:asciiTheme="minorHAnsi" w:hAnsiTheme="minorHAnsi" w:cstheme="minorHAnsi"/>
                <w:color w:val="auto"/>
              </w:rPr>
              <w:t>Cllr Josh Roberts arrived a 19:15 and the Chair gave a brief recap of any items missed.  The Clerk also introduced all councillors present to Josh.</w:t>
            </w:r>
          </w:p>
          <w:p w14:paraId="0DCA6758" w14:textId="128B5159" w:rsidR="00B074E2" w:rsidRPr="00804D04" w:rsidRDefault="00B074E2" w:rsidP="00B074E2">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B83B2A">
        <w:tc>
          <w:tcPr>
            <w:tcW w:w="1087" w:type="dxa"/>
          </w:tcPr>
          <w:p w14:paraId="7D3A5DD7" w14:textId="370AB11F" w:rsidR="008F383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F45CE1" w:rsidRPr="00804D04">
              <w:rPr>
                <w:rFonts w:asciiTheme="minorHAnsi" w:hAnsiTheme="minorHAnsi" w:cstheme="minorHAnsi"/>
                <w:b/>
                <w:bCs/>
                <w:color w:val="auto"/>
              </w:rPr>
              <w:t>1.2</w:t>
            </w:r>
          </w:p>
        </w:tc>
        <w:tc>
          <w:tcPr>
            <w:tcW w:w="7657" w:type="dxa"/>
          </w:tcPr>
          <w:p w14:paraId="7FDB5CF3"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32B42600" w14:textId="77777777" w:rsidR="00F45CE1" w:rsidRDefault="00F45CE1" w:rsidP="006C2E7C">
            <w:pPr>
              <w:pStyle w:val="Default"/>
              <w:rPr>
                <w:rFonts w:asciiTheme="minorHAnsi" w:hAnsiTheme="minorHAnsi" w:cstheme="minorHAnsi"/>
                <w:color w:val="auto"/>
              </w:rPr>
            </w:pPr>
          </w:p>
          <w:p w14:paraId="161845B0" w14:textId="77777777" w:rsidR="00B074E2" w:rsidRDefault="00B074E2" w:rsidP="006C2E7C">
            <w:pPr>
              <w:pStyle w:val="Default"/>
              <w:rPr>
                <w:rFonts w:asciiTheme="minorHAnsi" w:hAnsiTheme="minorHAnsi" w:cstheme="minorHAnsi"/>
                <w:color w:val="auto"/>
              </w:rPr>
            </w:pPr>
            <w:r>
              <w:rPr>
                <w:rFonts w:asciiTheme="minorHAnsi" w:hAnsiTheme="minorHAnsi" w:cstheme="minorHAnsi"/>
                <w:color w:val="auto"/>
              </w:rPr>
              <w:t xml:space="preserve">The following declarations </w:t>
            </w:r>
            <w:r w:rsidR="007A1872">
              <w:rPr>
                <w:rFonts w:asciiTheme="minorHAnsi" w:hAnsiTheme="minorHAnsi" w:cstheme="minorHAnsi"/>
                <w:color w:val="auto"/>
              </w:rPr>
              <w:t>were received:</w:t>
            </w:r>
          </w:p>
          <w:p w14:paraId="709CD5DF" w14:textId="77777777" w:rsidR="007A1872" w:rsidRDefault="007A1872" w:rsidP="006C2E7C">
            <w:pPr>
              <w:pStyle w:val="Default"/>
              <w:rPr>
                <w:rFonts w:asciiTheme="minorHAnsi" w:hAnsiTheme="minorHAnsi" w:cstheme="minorHAnsi"/>
                <w:color w:val="auto"/>
              </w:rPr>
            </w:pPr>
            <w:r>
              <w:rPr>
                <w:rFonts w:asciiTheme="minorHAnsi" w:hAnsiTheme="minorHAnsi" w:cstheme="minorHAnsi"/>
                <w:color w:val="auto"/>
              </w:rPr>
              <w:t>Cllrs Richmond and Yeates declared they were trustees of Berry Hill Memorial Institute which was the landlord and holding account for a community grant applicant.</w:t>
            </w:r>
          </w:p>
          <w:p w14:paraId="7C32C301" w14:textId="77777777" w:rsidR="007A1872" w:rsidRDefault="007A1872" w:rsidP="006C2E7C">
            <w:pPr>
              <w:pStyle w:val="Default"/>
              <w:rPr>
                <w:rFonts w:asciiTheme="minorHAnsi" w:hAnsiTheme="minorHAnsi" w:cstheme="minorHAnsi"/>
                <w:color w:val="auto"/>
              </w:rPr>
            </w:pPr>
          </w:p>
          <w:p w14:paraId="7B53E08C" w14:textId="77777777" w:rsidR="007A1872" w:rsidRDefault="007A1872" w:rsidP="006C2E7C">
            <w:pPr>
              <w:pStyle w:val="Default"/>
              <w:rPr>
                <w:rFonts w:asciiTheme="minorHAnsi" w:hAnsiTheme="minorHAnsi" w:cstheme="minorHAnsi"/>
                <w:color w:val="auto"/>
              </w:rPr>
            </w:pPr>
            <w:r>
              <w:rPr>
                <w:rFonts w:asciiTheme="minorHAnsi" w:hAnsiTheme="minorHAnsi" w:cstheme="minorHAnsi"/>
                <w:color w:val="auto"/>
              </w:rPr>
              <w:t>Cllrs Lewis declared a non-pecuniary interest as a member of Save Cannop Ponds Group.</w:t>
            </w:r>
          </w:p>
          <w:p w14:paraId="432F01E8" w14:textId="6646C8EE" w:rsidR="007A1872" w:rsidRPr="00804D04" w:rsidRDefault="007A1872" w:rsidP="006C2E7C">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B83B2A">
        <w:tc>
          <w:tcPr>
            <w:tcW w:w="1087" w:type="dxa"/>
          </w:tcPr>
          <w:p w14:paraId="2FE3E5CF" w14:textId="5B22B0F4" w:rsidR="008F383C" w:rsidRPr="00804D04" w:rsidRDefault="007A1872"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F45CE1" w:rsidRPr="00804D04">
              <w:rPr>
                <w:rFonts w:asciiTheme="minorHAnsi" w:hAnsiTheme="minorHAnsi" w:cstheme="minorHAnsi"/>
                <w:b/>
                <w:bCs/>
                <w:color w:val="auto"/>
              </w:rPr>
              <w:t>1.3</w:t>
            </w:r>
          </w:p>
        </w:tc>
        <w:tc>
          <w:tcPr>
            <w:tcW w:w="7657" w:type="dxa"/>
          </w:tcPr>
          <w:p w14:paraId="7707E03E" w14:textId="77777777" w:rsidR="008F383C"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6431B78E" w14:textId="77777777" w:rsidR="007A1872" w:rsidRDefault="007A1872" w:rsidP="008A285F">
            <w:pPr>
              <w:pStyle w:val="Default"/>
              <w:rPr>
                <w:rFonts w:asciiTheme="minorHAnsi" w:hAnsiTheme="minorHAnsi" w:cstheme="minorHAnsi"/>
                <w:b/>
                <w:bCs/>
                <w:color w:val="auto"/>
              </w:rPr>
            </w:pPr>
          </w:p>
          <w:p w14:paraId="73A04452" w14:textId="6C8E4B28" w:rsidR="007A1872" w:rsidRDefault="007A1872" w:rsidP="008A285F">
            <w:pPr>
              <w:pStyle w:val="Default"/>
              <w:rPr>
                <w:rFonts w:asciiTheme="minorHAnsi" w:hAnsiTheme="minorHAnsi" w:cstheme="minorHAnsi"/>
                <w:color w:val="auto"/>
              </w:rPr>
            </w:pPr>
            <w:r>
              <w:rPr>
                <w:rFonts w:asciiTheme="minorHAnsi" w:hAnsiTheme="minorHAnsi" w:cstheme="minorHAnsi"/>
                <w:color w:val="auto"/>
              </w:rPr>
              <w:t>Cllr Freshwater asked for an amendment to the last item (23093.2) on the September 27</w:t>
            </w:r>
            <w:r w:rsidRPr="007A1872">
              <w:rPr>
                <w:rFonts w:asciiTheme="minorHAnsi" w:hAnsiTheme="minorHAnsi" w:cstheme="minorHAnsi"/>
                <w:color w:val="auto"/>
                <w:vertAlign w:val="superscript"/>
              </w:rPr>
              <w:t>th</w:t>
            </w:r>
            <w:r>
              <w:rPr>
                <w:rFonts w:asciiTheme="minorHAnsi" w:hAnsiTheme="minorHAnsi" w:cstheme="minorHAnsi"/>
                <w:color w:val="auto"/>
              </w:rPr>
              <w:t xml:space="preserve"> minutes as he felt that some information had been missed and should be recorded as part of the meeting.  He proposed the following amendment:</w:t>
            </w:r>
          </w:p>
          <w:p w14:paraId="7B6B8527" w14:textId="77777777" w:rsidR="00BC5095" w:rsidRDefault="00BC5095" w:rsidP="008A285F">
            <w:pPr>
              <w:pStyle w:val="Default"/>
              <w:rPr>
                <w:rFonts w:asciiTheme="minorHAnsi" w:hAnsiTheme="minorHAnsi" w:cstheme="minorHAnsi"/>
                <w:color w:val="auto"/>
              </w:rPr>
            </w:pPr>
          </w:p>
          <w:p w14:paraId="012E8339" w14:textId="48A2DC1D" w:rsidR="007A1872" w:rsidRPr="002373A2" w:rsidRDefault="007A1872" w:rsidP="008A285F">
            <w:pPr>
              <w:pStyle w:val="Default"/>
              <w:rPr>
                <w:rFonts w:asciiTheme="minorHAnsi" w:hAnsiTheme="minorHAnsi" w:cstheme="minorHAnsi"/>
                <w:b/>
                <w:bCs/>
                <w:i/>
                <w:iCs/>
                <w:color w:val="943634" w:themeColor="accent2" w:themeShade="BF"/>
              </w:rPr>
            </w:pPr>
            <w:r w:rsidRPr="002373A2">
              <w:rPr>
                <w:rFonts w:asciiTheme="minorHAnsi" w:hAnsiTheme="minorHAnsi" w:cstheme="minorHAnsi"/>
                <w:b/>
                <w:bCs/>
                <w:i/>
                <w:iCs/>
                <w:color w:val="943634" w:themeColor="accent2" w:themeShade="BF"/>
              </w:rPr>
              <w:t>A Councillor had written a report on this meeting which had been circulated to councillors, the Chair dismissed this report, and no discussion was allowed as the author was deemed to be a member of a pressure group.</w:t>
            </w:r>
          </w:p>
          <w:p w14:paraId="676FCAC4" w14:textId="77777777" w:rsidR="00F45CE1" w:rsidRDefault="00F45CE1" w:rsidP="006C2E7C">
            <w:pPr>
              <w:pStyle w:val="Default"/>
              <w:rPr>
                <w:rFonts w:asciiTheme="minorHAnsi" w:hAnsiTheme="minorHAnsi" w:cstheme="minorHAnsi"/>
                <w:color w:val="auto"/>
              </w:rPr>
            </w:pPr>
          </w:p>
          <w:p w14:paraId="4026576A" w14:textId="77777777" w:rsidR="007A1872" w:rsidRPr="002373A2" w:rsidRDefault="007A1872" w:rsidP="006C2E7C">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 xml:space="preserve">The chair asked those who had </w:t>
            </w:r>
            <w:r w:rsidR="00247925" w:rsidRPr="002373A2">
              <w:rPr>
                <w:rFonts w:asciiTheme="minorHAnsi" w:hAnsiTheme="minorHAnsi" w:cstheme="minorHAnsi"/>
                <w:b/>
                <w:bCs/>
                <w:color w:val="943634" w:themeColor="accent2" w:themeShade="BF"/>
              </w:rPr>
              <w:t>attended</w:t>
            </w:r>
            <w:r w:rsidRPr="002373A2">
              <w:rPr>
                <w:rFonts w:asciiTheme="minorHAnsi" w:hAnsiTheme="minorHAnsi" w:cstheme="minorHAnsi"/>
                <w:b/>
                <w:bCs/>
                <w:color w:val="943634" w:themeColor="accent2" w:themeShade="BF"/>
              </w:rPr>
              <w:t xml:space="preserve"> the September Council meeting to vote on this amendment to the minutes and this was carried with a vote of 4</w:t>
            </w:r>
            <w:r w:rsidR="00247925" w:rsidRPr="002373A2">
              <w:rPr>
                <w:rFonts w:asciiTheme="minorHAnsi" w:hAnsiTheme="minorHAnsi" w:cstheme="minorHAnsi"/>
                <w:b/>
                <w:bCs/>
                <w:color w:val="943634" w:themeColor="accent2" w:themeShade="BF"/>
              </w:rPr>
              <w:t>.</w:t>
            </w:r>
          </w:p>
          <w:p w14:paraId="4A72096A" w14:textId="77777777" w:rsidR="00247925" w:rsidRDefault="00247925" w:rsidP="006C2E7C">
            <w:pPr>
              <w:pStyle w:val="Default"/>
              <w:rPr>
                <w:rFonts w:asciiTheme="minorHAnsi" w:hAnsiTheme="minorHAnsi" w:cstheme="minorHAnsi"/>
                <w:color w:val="auto"/>
              </w:rPr>
            </w:pPr>
          </w:p>
          <w:p w14:paraId="0FA4D43B" w14:textId="77777777" w:rsidR="00247925" w:rsidRPr="002373A2" w:rsidRDefault="00247925" w:rsidP="006C2E7C">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It was moved that the amended minutes be accepted by Cllr Costley and seconded by Cllr Richmond.  These amended minutes would be signed at the November meeting.</w:t>
            </w:r>
          </w:p>
          <w:p w14:paraId="54F3F417" w14:textId="74F944F9" w:rsidR="00247925" w:rsidRPr="007A1872" w:rsidRDefault="00247925" w:rsidP="006C2E7C">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55264C">
        <w:tc>
          <w:tcPr>
            <w:tcW w:w="1087" w:type="dxa"/>
            <w:shd w:val="clear" w:color="auto" w:fill="EAF1DD" w:themeFill="accent3" w:themeFillTint="33"/>
          </w:tcPr>
          <w:p w14:paraId="3F76D5D3" w14:textId="204A6838" w:rsidR="008F383C" w:rsidRPr="00804D04"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E77A43" w:rsidRPr="00804D04">
              <w:rPr>
                <w:rFonts w:asciiTheme="minorHAnsi" w:hAnsiTheme="minorHAnsi" w:cstheme="minorHAnsi"/>
                <w:b/>
                <w:bCs/>
                <w:color w:val="auto"/>
              </w:rPr>
              <w:t>2</w:t>
            </w:r>
          </w:p>
        </w:tc>
        <w:tc>
          <w:tcPr>
            <w:tcW w:w="7657"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E77A43" w:rsidRPr="00804D04" w14:paraId="68C14E6F" w14:textId="77777777" w:rsidTr="00B83B2A">
        <w:tc>
          <w:tcPr>
            <w:tcW w:w="1087" w:type="dxa"/>
          </w:tcPr>
          <w:p w14:paraId="7AA86D6F" w14:textId="77777777" w:rsidR="00E77A43"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E77A43" w:rsidRPr="00804D04">
              <w:rPr>
                <w:rFonts w:asciiTheme="minorHAnsi" w:hAnsiTheme="minorHAnsi" w:cstheme="minorHAnsi"/>
                <w:b/>
                <w:bCs/>
                <w:color w:val="auto"/>
              </w:rPr>
              <w:t>2.1</w:t>
            </w:r>
          </w:p>
          <w:p w14:paraId="2A981E87" w14:textId="77777777" w:rsidR="002373A2" w:rsidRDefault="002373A2" w:rsidP="008A285F">
            <w:pPr>
              <w:pStyle w:val="Default"/>
              <w:rPr>
                <w:rFonts w:asciiTheme="minorHAnsi" w:hAnsiTheme="minorHAnsi" w:cstheme="minorHAnsi"/>
                <w:b/>
                <w:bCs/>
                <w:color w:val="auto"/>
              </w:rPr>
            </w:pPr>
          </w:p>
          <w:p w14:paraId="2C223389" w14:textId="53EF9E48" w:rsidR="00BC5095"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23102.1i</w:t>
            </w:r>
          </w:p>
          <w:p w14:paraId="5C0C32C9" w14:textId="77777777" w:rsidR="00BC5095" w:rsidRDefault="00BC5095" w:rsidP="008A285F">
            <w:pPr>
              <w:pStyle w:val="Default"/>
              <w:rPr>
                <w:rFonts w:asciiTheme="minorHAnsi" w:hAnsiTheme="minorHAnsi" w:cstheme="minorHAnsi"/>
                <w:b/>
                <w:bCs/>
                <w:color w:val="auto"/>
              </w:rPr>
            </w:pPr>
          </w:p>
          <w:p w14:paraId="70C37052" w14:textId="77777777" w:rsidR="00BC5095" w:rsidRDefault="00BC5095" w:rsidP="008A285F">
            <w:pPr>
              <w:pStyle w:val="Default"/>
              <w:rPr>
                <w:rFonts w:asciiTheme="minorHAnsi" w:hAnsiTheme="minorHAnsi" w:cstheme="minorHAnsi"/>
                <w:b/>
                <w:bCs/>
                <w:color w:val="auto"/>
              </w:rPr>
            </w:pPr>
          </w:p>
          <w:p w14:paraId="74508F84" w14:textId="77777777" w:rsidR="00BC5095" w:rsidRDefault="00BC5095" w:rsidP="008A285F">
            <w:pPr>
              <w:pStyle w:val="Default"/>
              <w:rPr>
                <w:rFonts w:asciiTheme="minorHAnsi" w:hAnsiTheme="minorHAnsi" w:cstheme="minorHAnsi"/>
                <w:b/>
                <w:bCs/>
                <w:color w:val="auto"/>
              </w:rPr>
            </w:pPr>
          </w:p>
          <w:p w14:paraId="165477F2" w14:textId="77777777" w:rsidR="00BC5095"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23102.1ii</w:t>
            </w:r>
          </w:p>
          <w:p w14:paraId="70E69387" w14:textId="77777777" w:rsidR="00BC5095" w:rsidRDefault="00BC5095" w:rsidP="008A285F">
            <w:pPr>
              <w:pStyle w:val="Default"/>
              <w:rPr>
                <w:rFonts w:asciiTheme="minorHAnsi" w:hAnsiTheme="minorHAnsi" w:cstheme="minorHAnsi"/>
                <w:b/>
                <w:bCs/>
                <w:color w:val="auto"/>
              </w:rPr>
            </w:pPr>
          </w:p>
          <w:p w14:paraId="5A32293D" w14:textId="77777777" w:rsidR="00BC5095" w:rsidRDefault="00BC5095" w:rsidP="008A285F">
            <w:pPr>
              <w:pStyle w:val="Default"/>
              <w:rPr>
                <w:rFonts w:asciiTheme="minorHAnsi" w:hAnsiTheme="minorHAnsi" w:cstheme="minorHAnsi"/>
                <w:b/>
                <w:bCs/>
                <w:color w:val="auto"/>
              </w:rPr>
            </w:pPr>
          </w:p>
          <w:p w14:paraId="28455314" w14:textId="77777777" w:rsidR="00BC5095" w:rsidRDefault="00BC5095" w:rsidP="008A285F">
            <w:pPr>
              <w:pStyle w:val="Default"/>
              <w:rPr>
                <w:rFonts w:asciiTheme="minorHAnsi" w:hAnsiTheme="minorHAnsi" w:cstheme="minorHAnsi"/>
                <w:b/>
                <w:bCs/>
                <w:color w:val="auto"/>
              </w:rPr>
            </w:pPr>
          </w:p>
          <w:p w14:paraId="7E45FC75" w14:textId="77777777" w:rsidR="00BC5095" w:rsidRDefault="00BC5095" w:rsidP="008A285F">
            <w:pPr>
              <w:pStyle w:val="Default"/>
              <w:rPr>
                <w:rFonts w:asciiTheme="minorHAnsi" w:hAnsiTheme="minorHAnsi" w:cstheme="minorHAnsi"/>
                <w:b/>
                <w:bCs/>
                <w:color w:val="auto"/>
              </w:rPr>
            </w:pPr>
          </w:p>
          <w:p w14:paraId="622395EA" w14:textId="77777777" w:rsidR="002373A2" w:rsidRDefault="002373A2" w:rsidP="008A285F">
            <w:pPr>
              <w:pStyle w:val="Default"/>
              <w:rPr>
                <w:rFonts w:asciiTheme="minorHAnsi" w:hAnsiTheme="minorHAnsi" w:cstheme="minorHAnsi"/>
                <w:b/>
                <w:bCs/>
                <w:color w:val="auto"/>
              </w:rPr>
            </w:pPr>
          </w:p>
          <w:p w14:paraId="5BE52030" w14:textId="77777777" w:rsidR="00BC5095"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23102.1iii</w:t>
            </w:r>
          </w:p>
          <w:p w14:paraId="1DFCECA3" w14:textId="77777777" w:rsidR="00BC3E36" w:rsidRDefault="00BC3E36" w:rsidP="008A285F">
            <w:pPr>
              <w:pStyle w:val="Default"/>
              <w:rPr>
                <w:rFonts w:asciiTheme="minorHAnsi" w:hAnsiTheme="minorHAnsi" w:cstheme="minorHAnsi"/>
                <w:b/>
                <w:bCs/>
                <w:color w:val="auto"/>
              </w:rPr>
            </w:pPr>
          </w:p>
          <w:p w14:paraId="53A59813" w14:textId="77777777" w:rsidR="00BC3E36" w:rsidRDefault="00BC3E36" w:rsidP="008A285F">
            <w:pPr>
              <w:pStyle w:val="Default"/>
              <w:rPr>
                <w:rFonts w:asciiTheme="minorHAnsi" w:hAnsiTheme="minorHAnsi" w:cstheme="minorHAnsi"/>
                <w:b/>
                <w:bCs/>
                <w:color w:val="auto"/>
              </w:rPr>
            </w:pPr>
          </w:p>
          <w:p w14:paraId="1CEC7106" w14:textId="77777777" w:rsidR="00BC3E36" w:rsidRDefault="00BC3E36" w:rsidP="008A285F">
            <w:pPr>
              <w:pStyle w:val="Default"/>
              <w:rPr>
                <w:rFonts w:asciiTheme="minorHAnsi" w:hAnsiTheme="minorHAnsi" w:cstheme="minorHAnsi"/>
                <w:b/>
                <w:bCs/>
                <w:color w:val="auto"/>
              </w:rPr>
            </w:pPr>
          </w:p>
          <w:p w14:paraId="73E885C4" w14:textId="77777777" w:rsidR="003D5711" w:rsidRDefault="003D5711" w:rsidP="008A285F">
            <w:pPr>
              <w:pStyle w:val="Default"/>
              <w:rPr>
                <w:rFonts w:asciiTheme="minorHAnsi" w:hAnsiTheme="minorHAnsi" w:cstheme="minorHAnsi"/>
                <w:b/>
                <w:bCs/>
                <w:color w:val="auto"/>
              </w:rPr>
            </w:pPr>
          </w:p>
          <w:p w14:paraId="271ABD09" w14:textId="77777777" w:rsidR="003D5711" w:rsidRDefault="003D5711" w:rsidP="008A285F">
            <w:pPr>
              <w:pStyle w:val="Default"/>
              <w:rPr>
                <w:rFonts w:asciiTheme="minorHAnsi" w:hAnsiTheme="minorHAnsi" w:cstheme="minorHAnsi"/>
                <w:b/>
                <w:bCs/>
                <w:color w:val="auto"/>
              </w:rPr>
            </w:pPr>
          </w:p>
          <w:p w14:paraId="7B6D7CB7" w14:textId="77777777" w:rsidR="003D5711" w:rsidRDefault="003D5711" w:rsidP="008A285F">
            <w:pPr>
              <w:pStyle w:val="Default"/>
              <w:rPr>
                <w:rFonts w:asciiTheme="minorHAnsi" w:hAnsiTheme="minorHAnsi" w:cstheme="minorHAnsi"/>
                <w:b/>
                <w:bCs/>
                <w:color w:val="auto"/>
              </w:rPr>
            </w:pPr>
          </w:p>
          <w:p w14:paraId="10E58E98" w14:textId="77777777" w:rsidR="00A772D9" w:rsidRDefault="00A772D9" w:rsidP="008A285F">
            <w:pPr>
              <w:pStyle w:val="Default"/>
              <w:rPr>
                <w:rFonts w:asciiTheme="minorHAnsi" w:hAnsiTheme="minorHAnsi" w:cstheme="minorHAnsi"/>
                <w:b/>
                <w:bCs/>
                <w:color w:val="auto"/>
              </w:rPr>
            </w:pPr>
          </w:p>
          <w:p w14:paraId="2FEC9A53" w14:textId="77777777" w:rsidR="00A772D9" w:rsidRDefault="00A772D9" w:rsidP="008A285F">
            <w:pPr>
              <w:pStyle w:val="Default"/>
              <w:rPr>
                <w:rFonts w:asciiTheme="minorHAnsi" w:hAnsiTheme="minorHAnsi" w:cstheme="minorHAnsi"/>
                <w:b/>
                <w:bCs/>
                <w:color w:val="auto"/>
              </w:rPr>
            </w:pPr>
          </w:p>
          <w:p w14:paraId="6CBA7D01" w14:textId="77777777" w:rsidR="00A772D9" w:rsidRDefault="00A772D9" w:rsidP="008A285F">
            <w:pPr>
              <w:pStyle w:val="Default"/>
              <w:rPr>
                <w:rFonts w:asciiTheme="minorHAnsi" w:hAnsiTheme="minorHAnsi" w:cstheme="minorHAnsi"/>
                <w:b/>
                <w:bCs/>
                <w:color w:val="auto"/>
              </w:rPr>
            </w:pPr>
          </w:p>
          <w:p w14:paraId="07DE4CB5" w14:textId="77777777" w:rsidR="00BC3E36" w:rsidRDefault="00BC3E36" w:rsidP="008A285F">
            <w:pPr>
              <w:pStyle w:val="Default"/>
              <w:rPr>
                <w:rFonts w:asciiTheme="minorHAnsi" w:hAnsiTheme="minorHAnsi" w:cstheme="minorHAnsi"/>
                <w:b/>
                <w:bCs/>
                <w:color w:val="auto"/>
              </w:rPr>
            </w:pPr>
          </w:p>
          <w:p w14:paraId="06281E72" w14:textId="77777777" w:rsidR="00B501B8" w:rsidRDefault="00B501B8" w:rsidP="008A285F">
            <w:pPr>
              <w:pStyle w:val="Default"/>
              <w:rPr>
                <w:rFonts w:asciiTheme="minorHAnsi" w:hAnsiTheme="minorHAnsi" w:cstheme="minorHAnsi"/>
                <w:b/>
                <w:bCs/>
                <w:color w:val="auto"/>
              </w:rPr>
            </w:pPr>
          </w:p>
          <w:p w14:paraId="228C1A0E" w14:textId="77777777" w:rsidR="002373A2" w:rsidRDefault="002373A2" w:rsidP="008A285F">
            <w:pPr>
              <w:pStyle w:val="Default"/>
              <w:rPr>
                <w:rFonts w:asciiTheme="minorHAnsi" w:hAnsiTheme="minorHAnsi" w:cstheme="minorHAnsi"/>
                <w:b/>
                <w:bCs/>
                <w:color w:val="auto"/>
              </w:rPr>
            </w:pPr>
          </w:p>
          <w:p w14:paraId="6EEE298F" w14:textId="77777777" w:rsidR="00A772D9" w:rsidRDefault="00A772D9" w:rsidP="008A285F">
            <w:pPr>
              <w:pStyle w:val="Default"/>
              <w:rPr>
                <w:rFonts w:asciiTheme="minorHAnsi" w:hAnsiTheme="minorHAnsi" w:cstheme="minorHAnsi"/>
                <w:b/>
                <w:bCs/>
                <w:color w:val="auto"/>
              </w:rPr>
            </w:pPr>
          </w:p>
          <w:p w14:paraId="32DA7BC5" w14:textId="77777777" w:rsidR="00BC3E36" w:rsidRDefault="00BC3E36" w:rsidP="008A285F">
            <w:pPr>
              <w:pStyle w:val="Default"/>
              <w:rPr>
                <w:rFonts w:asciiTheme="minorHAnsi" w:hAnsiTheme="minorHAnsi" w:cstheme="minorHAnsi"/>
                <w:b/>
                <w:bCs/>
                <w:color w:val="auto"/>
              </w:rPr>
            </w:pPr>
            <w:r>
              <w:rPr>
                <w:rFonts w:asciiTheme="minorHAnsi" w:hAnsiTheme="minorHAnsi" w:cstheme="minorHAnsi"/>
                <w:b/>
                <w:bCs/>
                <w:color w:val="auto"/>
              </w:rPr>
              <w:t>23102.1iv</w:t>
            </w:r>
          </w:p>
          <w:p w14:paraId="429E4155" w14:textId="77777777" w:rsidR="00A772D9" w:rsidRDefault="00A772D9" w:rsidP="008A285F">
            <w:pPr>
              <w:pStyle w:val="Default"/>
              <w:rPr>
                <w:rFonts w:asciiTheme="minorHAnsi" w:hAnsiTheme="minorHAnsi" w:cstheme="minorHAnsi"/>
                <w:b/>
                <w:bCs/>
                <w:color w:val="auto"/>
              </w:rPr>
            </w:pPr>
          </w:p>
          <w:p w14:paraId="642C748D" w14:textId="77777777" w:rsidR="00A772D9" w:rsidRDefault="00A772D9" w:rsidP="008A285F">
            <w:pPr>
              <w:pStyle w:val="Default"/>
              <w:rPr>
                <w:rFonts w:asciiTheme="minorHAnsi" w:hAnsiTheme="minorHAnsi" w:cstheme="minorHAnsi"/>
                <w:b/>
                <w:bCs/>
                <w:color w:val="auto"/>
              </w:rPr>
            </w:pPr>
          </w:p>
          <w:p w14:paraId="0711D088" w14:textId="77777777" w:rsidR="00A772D9" w:rsidRDefault="00A772D9" w:rsidP="008A285F">
            <w:pPr>
              <w:pStyle w:val="Default"/>
              <w:rPr>
                <w:rFonts w:asciiTheme="minorHAnsi" w:hAnsiTheme="minorHAnsi" w:cstheme="minorHAnsi"/>
                <w:b/>
                <w:bCs/>
                <w:color w:val="auto"/>
              </w:rPr>
            </w:pPr>
          </w:p>
          <w:p w14:paraId="41167687" w14:textId="77777777" w:rsidR="00A772D9" w:rsidRDefault="00A772D9" w:rsidP="008A285F">
            <w:pPr>
              <w:pStyle w:val="Default"/>
              <w:rPr>
                <w:rFonts w:asciiTheme="minorHAnsi" w:hAnsiTheme="minorHAnsi" w:cstheme="minorHAnsi"/>
                <w:b/>
                <w:bCs/>
                <w:color w:val="auto"/>
              </w:rPr>
            </w:pPr>
          </w:p>
          <w:p w14:paraId="166A969E" w14:textId="77777777" w:rsidR="00A772D9" w:rsidRDefault="00A772D9" w:rsidP="008A285F">
            <w:pPr>
              <w:pStyle w:val="Default"/>
              <w:rPr>
                <w:rFonts w:asciiTheme="minorHAnsi" w:hAnsiTheme="minorHAnsi" w:cstheme="minorHAnsi"/>
                <w:b/>
                <w:bCs/>
                <w:color w:val="auto"/>
              </w:rPr>
            </w:pPr>
          </w:p>
          <w:p w14:paraId="11BFACCD" w14:textId="77777777" w:rsidR="00A772D9" w:rsidRDefault="00A772D9" w:rsidP="008A285F">
            <w:pPr>
              <w:pStyle w:val="Default"/>
              <w:rPr>
                <w:rFonts w:asciiTheme="minorHAnsi" w:hAnsiTheme="minorHAnsi" w:cstheme="minorHAnsi"/>
                <w:b/>
                <w:bCs/>
                <w:color w:val="auto"/>
              </w:rPr>
            </w:pPr>
          </w:p>
          <w:p w14:paraId="31EB8019" w14:textId="77777777" w:rsidR="00A772D9" w:rsidRDefault="00A772D9" w:rsidP="008A285F">
            <w:pPr>
              <w:pStyle w:val="Default"/>
              <w:rPr>
                <w:rFonts w:asciiTheme="minorHAnsi" w:hAnsiTheme="minorHAnsi" w:cstheme="minorHAnsi"/>
                <w:b/>
                <w:bCs/>
                <w:color w:val="auto"/>
              </w:rPr>
            </w:pPr>
          </w:p>
          <w:p w14:paraId="72214197" w14:textId="77777777" w:rsidR="00A772D9" w:rsidRDefault="00A772D9" w:rsidP="008A285F">
            <w:pPr>
              <w:pStyle w:val="Default"/>
              <w:rPr>
                <w:rFonts w:asciiTheme="minorHAnsi" w:hAnsiTheme="minorHAnsi" w:cstheme="minorHAnsi"/>
                <w:b/>
                <w:bCs/>
                <w:color w:val="auto"/>
              </w:rPr>
            </w:pPr>
          </w:p>
          <w:p w14:paraId="19C2EC0B" w14:textId="77777777" w:rsidR="00A772D9" w:rsidRDefault="00A772D9" w:rsidP="008A285F">
            <w:pPr>
              <w:pStyle w:val="Default"/>
              <w:rPr>
                <w:rFonts w:asciiTheme="minorHAnsi" w:hAnsiTheme="minorHAnsi" w:cstheme="minorHAnsi"/>
                <w:b/>
                <w:bCs/>
                <w:color w:val="auto"/>
              </w:rPr>
            </w:pPr>
            <w:r>
              <w:rPr>
                <w:rFonts w:asciiTheme="minorHAnsi" w:hAnsiTheme="minorHAnsi" w:cstheme="minorHAnsi"/>
                <w:b/>
                <w:bCs/>
                <w:color w:val="auto"/>
              </w:rPr>
              <w:t>23102.1v</w:t>
            </w:r>
          </w:p>
          <w:p w14:paraId="4973365E" w14:textId="77777777" w:rsidR="002373A2" w:rsidRDefault="002373A2" w:rsidP="008A285F">
            <w:pPr>
              <w:pStyle w:val="Default"/>
              <w:rPr>
                <w:rFonts w:asciiTheme="minorHAnsi" w:hAnsiTheme="minorHAnsi" w:cstheme="minorHAnsi"/>
                <w:b/>
                <w:bCs/>
                <w:color w:val="auto"/>
              </w:rPr>
            </w:pPr>
          </w:p>
          <w:p w14:paraId="76EE7E68" w14:textId="77777777" w:rsidR="002373A2" w:rsidRDefault="002373A2" w:rsidP="008A285F">
            <w:pPr>
              <w:pStyle w:val="Default"/>
              <w:rPr>
                <w:rFonts w:asciiTheme="minorHAnsi" w:hAnsiTheme="minorHAnsi" w:cstheme="minorHAnsi"/>
                <w:b/>
                <w:bCs/>
                <w:color w:val="auto"/>
              </w:rPr>
            </w:pPr>
          </w:p>
          <w:p w14:paraId="29D9DA35" w14:textId="77777777" w:rsidR="002373A2" w:rsidRDefault="002373A2" w:rsidP="008A285F">
            <w:pPr>
              <w:pStyle w:val="Default"/>
              <w:rPr>
                <w:rFonts w:asciiTheme="minorHAnsi" w:hAnsiTheme="minorHAnsi" w:cstheme="minorHAnsi"/>
                <w:b/>
                <w:bCs/>
                <w:color w:val="auto"/>
              </w:rPr>
            </w:pPr>
          </w:p>
          <w:p w14:paraId="5D8BC8C2" w14:textId="77777777" w:rsidR="002373A2" w:rsidRDefault="002373A2" w:rsidP="008A285F">
            <w:pPr>
              <w:pStyle w:val="Default"/>
              <w:rPr>
                <w:rFonts w:asciiTheme="minorHAnsi" w:hAnsiTheme="minorHAnsi" w:cstheme="minorHAnsi"/>
                <w:b/>
                <w:bCs/>
                <w:color w:val="auto"/>
              </w:rPr>
            </w:pPr>
            <w:r>
              <w:rPr>
                <w:rFonts w:asciiTheme="minorHAnsi" w:hAnsiTheme="minorHAnsi" w:cstheme="minorHAnsi"/>
                <w:b/>
                <w:bCs/>
                <w:color w:val="auto"/>
              </w:rPr>
              <w:t>23102.1vi</w:t>
            </w:r>
          </w:p>
          <w:p w14:paraId="126471D7" w14:textId="77777777" w:rsidR="002373A2" w:rsidRDefault="002373A2" w:rsidP="008A285F">
            <w:pPr>
              <w:pStyle w:val="Default"/>
              <w:rPr>
                <w:rFonts w:asciiTheme="minorHAnsi" w:hAnsiTheme="minorHAnsi" w:cstheme="minorHAnsi"/>
                <w:b/>
                <w:bCs/>
                <w:color w:val="auto"/>
              </w:rPr>
            </w:pPr>
          </w:p>
          <w:p w14:paraId="1029B511" w14:textId="77777777" w:rsidR="002373A2" w:rsidRDefault="002373A2" w:rsidP="008A285F">
            <w:pPr>
              <w:pStyle w:val="Default"/>
              <w:rPr>
                <w:rFonts w:asciiTheme="minorHAnsi" w:hAnsiTheme="minorHAnsi" w:cstheme="minorHAnsi"/>
                <w:b/>
                <w:bCs/>
                <w:color w:val="auto"/>
              </w:rPr>
            </w:pPr>
          </w:p>
          <w:p w14:paraId="5B126110" w14:textId="77777777" w:rsidR="002373A2" w:rsidRDefault="002373A2" w:rsidP="008A285F">
            <w:pPr>
              <w:pStyle w:val="Default"/>
              <w:rPr>
                <w:rFonts w:asciiTheme="minorHAnsi" w:hAnsiTheme="minorHAnsi" w:cstheme="minorHAnsi"/>
                <w:b/>
                <w:bCs/>
                <w:color w:val="auto"/>
              </w:rPr>
            </w:pPr>
            <w:r>
              <w:rPr>
                <w:rFonts w:asciiTheme="minorHAnsi" w:hAnsiTheme="minorHAnsi" w:cstheme="minorHAnsi"/>
                <w:b/>
                <w:bCs/>
                <w:color w:val="auto"/>
              </w:rPr>
              <w:t>23102.1vii</w:t>
            </w:r>
          </w:p>
          <w:p w14:paraId="2964B2AE" w14:textId="77777777" w:rsidR="00B501B8" w:rsidRDefault="00B501B8" w:rsidP="008A285F">
            <w:pPr>
              <w:pStyle w:val="Default"/>
              <w:rPr>
                <w:rFonts w:asciiTheme="minorHAnsi" w:hAnsiTheme="minorHAnsi" w:cstheme="minorHAnsi"/>
                <w:b/>
                <w:bCs/>
                <w:color w:val="auto"/>
              </w:rPr>
            </w:pPr>
          </w:p>
          <w:p w14:paraId="635F3077" w14:textId="77777777" w:rsidR="00B501B8" w:rsidRDefault="00B501B8" w:rsidP="008A285F">
            <w:pPr>
              <w:pStyle w:val="Default"/>
              <w:rPr>
                <w:rFonts w:asciiTheme="minorHAnsi" w:hAnsiTheme="minorHAnsi" w:cstheme="minorHAnsi"/>
                <w:b/>
                <w:bCs/>
                <w:color w:val="auto"/>
              </w:rPr>
            </w:pPr>
          </w:p>
          <w:p w14:paraId="2052FC17" w14:textId="77777777" w:rsidR="00B501B8" w:rsidRDefault="00B501B8" w:rsidP="008A285F">
            <w:pPr>
              <w:pStyle w:val="Default"/>
              <w:rPr>
                <w:rFonts w:asciiTheme="minorHAnsi" w:hAnsiTheme="minorHAnsi" w:cstheme="minorHAnsi"/>
                <w:b/>
                <w:bCs/>
                <w:color w:val="auto"/>
              </w:rPr>
            </w:pPr>
          </w:p>
          <w:p w14:paraId="030BD865" w14:textId="77777777" w:rsidR="00B501B8" w:rsidRDefault="00B501B8" w:rsidP="008A285F">
            <w:pPr>
              <w:pStyle w:val="Default"/>
              <w:rPr>
                <w:rFonts w:asciiTheme="minorHAnsi" w:hAnsiTheme="minorHAnsi" w:cstheme="minorHAnsi"/>
                <w:b/>
                <w:bCs/>
                <w:color w:val="auto"/>
              </w:rPr>
            </w:pPr>
          </w:p>
          <w:p w14:paraId="5F376AA0" w14:textId="77777777" w:rsidR="00B501B8" w:rsidRDefault="00B501B8" w:rsidP="008A285F">
            <w:pPr>
              <w:pStyle w:val="Default"/>
              <w:rPr>
                <w:rFonts w:asciiTheme="minorHAnsi" w:hAnsiTheme="minorHAnsi" w:cstheme="minorHAnsi"/>
                <w:b/>
                <w:bCs/>
                <w:color w:val="auto"/>
              </w:rPr>
            </w:pPr>
          </w:p>
          <w:p w14:paraId="3091B770" w14:textId="77777777" w:rsidR="00B501B8" w:rsidRDefault="00B501B8" w:rsidP="008A285F">
            <w:pPr>
              <w:pStyle w:val="Default"/>
              <w:rPr>
                <w:rFonts w:asciiTheme="minorHAnsi" w:hAnsiTheme="minorHAnsi" w:cstheme="minorHAnsi"/>
                <w:b/>
                <w:bCs/>
                <w:color w:val="auto"/>
              </w:rPr>
            </w:pPr>
          </w:p>
          <w:p w14:paraId="199A1F8C" w14:textId="77777777" w:rsidR="00B501B8" w:rsidRDefault="00B501B8" w:rsidP="008A285F">
            <w:pPr>
              <w:pStyle w:val="Default"/>
              <w:rPr>
                <w:rFonts w:asciiTheme="minorHAnsi" w:hAnsiTheme="minorHAnsi" w:cstheme="minorHAnsi"/>
                <w:b/>
                <w:bCs/>
                <w:color w:val="auto"/>
              </w:rPr>
            </w:pPr>
          </w:p>
          <w:p w14:paraId="628A5E8F" w14:textId="77777777" w:rsidR="00B501B8" w:rsidRDefault="00B501B8" w:rsidP="008A285F">
            <w:pPr>
              <w:pStyle w:val="Default"/>
              <w:rPr>
                <w:rFonts w:asciiTheme="minorHAnsi" w:hAnsiTheme="minorHAnsi" w:cstheme="minorHAnsi"/>
                <w:b/>
                <w:bCs/>
                <w:color w:val="auto"/>
              </w:rPr>
            </w:pPr>
            <w:r>
              <w:rPr>
                <w:rFonts w:asciiTheme="minorHAnsi" w:hAnsiTheme="minorHAnsi" w:cstheme="minorHAnsi"/>
                <w:b/>
                <w:bCs/>
                <w:color w:val="auto"/>
              </w:rPr>
              <w:t>23102.1viii</w:t>
            </w:r>
          </w:p>
          <w:p w14:paraId="38B0A7D6" w14:textId="77777777" w:rsidR="00B501B8" w:rsidRDefault="00B501B8" w:rsidP="008A285F">
            <w:pPr>
              <w:pStyle w:val="Default"/>
              <w:rPr>
                <w:rFonts w:asciiTheme="minorHAnsi" w:hAnsiTheme="minorHAnsi" w:cstheme="minorHAnsi"/>
                <w:b/>
                <w:bCs/>
                <w:color w:val="auto"/>
              </w:rPr>
            </w:pPr>
          </w:p>
          <w:p w14:paraId="29ED7F7A" w14:textId="77777777" w:rsidR="00B501B8" w:rsidRDefault="00B501B8" w:rsidP="008A285F">
            <w:pPr>
              <w:pStyle w:val="Default"/>
              <w:rPr>
                <w:rFonts w:asciiTheme="minorHAnsi" w:hAnsiTheme="minorHAnsi" w:cstheme="minorHAnsi"/>
                <w:b/>
                <w:bCs/>
                <w:color w:val="auto"/>
              </w:rPr>
            </w:pPr>
          </w:p>
          <w:p w14:paraId="1787891F" w14:textId="77777777" w:rsidR="00B501B8" w:rsidRDefault="00B501B8" w:rsidP="008A285F">
            <w:pPr>
              <w:pStyle w:val="Default"/>
              <w:rPr>
                <w:rFonts w:asciiTheme="minorHAnsi" w:hAnsiTheme="minorHAnsi" w:cstheme="minorHAnsi"/>
                <w:b/>
                <w:bCs/>
                <w:color w:val="auto"/>
              </w:rPr>
            </w:pPr>
          </w:p>
          <w:p w14:paraId="45ADDAF8" w14:textId="77777777" w:rsidR="00B501B8" w:rsidRDefault="00B501B8" w:rsidP="008A285F">
            <w:pPr>
              <w:pStyle w:val="Default"/>
              <w:rPr>
                <w:rFonts w:asciiTheme="minorHAnsi" w:hAnsiTheme="minorHAnsi" w:cstheme="minorHAnsi"/>
                <w:b/>
                <w:bCs/>
                <w:color w:val="auto"/>
              </w:rPr>
            </w:pPr>
          </w:p>
          <w:p w14:paraId="1CB8F516" w14:textId="77777777" w:rsidR="00B501B8" w:rsidRDefault="00B501B8" w:rsidP="008A285F">
            <w:pPr>
              <w:pStyle w:val="Default"/>
              <w:rPr>
                <w:rFonts w:asciiTheme="minorHAnsi" w:hAnsiTheme="minorHAnsi" w:cstheme="minorHAnsi"/>
                <w:b/>
                <w:bCs/>
                <w:color w:val="auto"/>
              </w:rPr>
            </w:pPr>
          </w:p>
          <w:p w14:paraId="385165B1" w14:textId="77777777" w:rsidR="00B501B8" w:rsidRDefault="00B501B8" w:rsidP="008A285F">
            <w:pPr>
              <w:pStyle w:val="Default"/>
              <w:rPr>
                <w:rFonts w:asciiTheme="minorHAnsi" w:hAnsiTheme="minorHAnsi" w:cstheme="minorHAnsi"/>
                <w:b/>
                <w:bCs/>
                <w:color w:val="auto"/>
              </w:rPr>
            </w:pPr>
          </w:p>
          <w:p w14:paraId="11140A4A" w14:textId="77777777" w:rsidR="00DD036F" w:rsidRDefault="00DD036F" w:rsidP="008A285F">
            <w:pPr>
              <w:pStyle w:val="Default"/>
              <w:rPr>
                <w:rFonts w:asciiTheme="minorHAnsi" w:hAnsiTheme="minorHAnsi" w:cstheme="minorHAnsi"/>
                <w:b/>
                <w:bCs/>
                <w:color w:val="auto"/>
              </w:rPr>
            </w:pPr>
          </w:p>
          <w:p w14:paraId="7BC5DBFD" w14:textId="77777777" w:rsidR="00B501B8" w:rsidRDefault="00B501B8" w:rsidP="008A285F">
            <w:pPr>
              <w:pStyle w:val="Default"/>
              <w:rPr>
                <w:rFonts w:asciiTheme="minorHAnsi" w:hAnsiTheme="minorHAnsi" w:cstheme="minorHAnsi"/>
                <w:b/>
                <w:bCs/>
                <w:color w:val="auto"/>
              </w:rPr>
            </w:pPr>
          </w:p>
          <w:p w14:paraId="195DBD94" w14:textId="77777777" w:rsidR="00B501B8" w:rsidRDefault="00B501B8" w:rsidP="008A285F">
            <w:pPr>
              <w:pStyle w:val="Default"/>
              <w:rPr>
                <w:rFonts w:asciiTheme="minorHAnsi" w:hAnsiTheme="minorHAnsi" w:cstheme="minorHAnsi"/>
                <w:b/>
                <w:bCs/>
                <w:color w:val="auto"/>
              </w:rPr>
            </w:pPr>
            <w:r>
              <w:rPr>
                <w:rFonts w:asciiTheme="minorHAnsi" w:hAnsiTheme="minorHAnsi" w:cstheme="minorHAnsi"/>
                <w:b/>
                <w:bCs/>
                <w:color w:val="auto"/>
              </w:rPr>
              <w:t>23102.1ix</w:t>
            </w:r>
          </w:p>
          <w:p w14:paraId="460B010A" w14:textId="77777777" w:rsidR="00B501B8" w:rsidRDefault="00B501B8" w:rsidP="008A285F">
            <w:pPr>
              <w:pStyle w:val="Default"/>
              <w:rPr>
                <w:rFonts w:asciiTheme="minorHAnsi" w:hAnsiTheme="minorHAnsi" w:cstheme="minorHAnsi"/>
                <w:b/>
                <w:bCs/>
                <w:color w:val="auto"/>
              </w:rPr>
            </w:pPr>
          </w:p>
          <w:p w14:paraId="6FF17A59" w14:textId="4349CB7C" w:rsidR="00B501B8" w:rsidRDefault="00B501B8" w:rsidP="008A285F">
            <w:pPr>
              <w:pStyle w:val="Default"/>
              <w:rPr>
                <w:rFonts w:asciiTheme="minorHAnsi" w:hAnsiTheme="minorHAnsi" w:cstheme="minorHAnsi"/>
                <w:b/>
                <w:bCs/>
                <w:color w:val="auto"/>
              </w:rPr>
            </w:pPr>
            <w:r>
              <w:rPr>
                <w:rFonts w:asciiTheme="minorHAnsi" w:hAnsiTheme="minorHAnsi" w:cstheme="minorHAnsi"/>
                <w:b/>
                <w:bCs/>
                <w:color w:val="auto"/>
              </w:rPr>
              <w:t>23102.1x</w:t>
            </w:r>
          </w:p>
          <w:p w14:paraId="6760B0BE" w14:textId="77777777" w:rsidR="00B501B8" w:rsidRDefault="00B501B8" w:rsidP="008A285F">
            <w:pPr>
              <w:pStyle w:val="Default"/>
              <w:rPr>
                <w:rFonts w:asciiTheme="minorHAnsi" w:hAnsiTheme="minorHAnsi" w:cstheme="minorHAnsi"/>
                <w:b/>
                <w:bCs/>
                <w:color w:val="auto"/>
              </w:rPr>
            </w:pPr>
          </w:p>
          <w:p w14:paraId="395BFD97" w14:textId="77777777" w:rsidR="00EB3028" w:rsidRDefault="00EB3028" w:rsidP="008A285F">
            <w:pPr>
              <w:pStyle w:val="Default"/>
              <w:rPr>
                <w:rFonts w:asciiTheme="minorHAnsi" w:hAnsiTheme="minorHAnsi" w:cstheme="minorHAnsi"/>
                <w:b/>
                <w:bCs/>
                <w:color w:val="auto"/>
              </w:rPr>
            </w:pPr>
          </w:p>
          <w:p w14:paraId="6D412257" w14:textId="77777777" w:rsidR="00EB3028" w:rsidRDefault="00EB3028" w:rsidP="008A285F">
            <w:pPr>
              <w:pStyle w:val="Default"/>
              <w:rPr>
                <w:rFonts w:asciiTheme="minorHAnsi" w:hAnsiTheme="minorHAnsi" w:cstheme="minorHAnsi"/>
                <w:b/>
                <w:bCs/>
                <w:color w:val="auto"/>
              </w:rPr>
            </w:pPr>
          </w:p>
          <w:p w14:paraId="09973798" w14:textId="77777777" w:rsidR="00EB3028" w:rsidRDefault="00EB3028" w:rsidP="008A285F">
            <w:pPr>
              <w:pStyle w:val="Default"/>
              <w:rPr>
                <w:rFonts w:asciiTheme="minorHAnsi" w:hAnsiTheme="minorHAnsi" w:cstheme="minorHAnsi"/>
                <w:b/>
                <w:bCs/>
                <w:color w:val="auto"/>
              </w:rPr>
            </w:pPr>
          </w:p>
          <w:p w14:paraId="6E1D4F1C" w14:textId="77777777" w:rsidR="00EB3028" w:rsidRDefault="00EB3028" w:rsidP="008A285F">
            <w:pPr>
              <w:pStyle w:val="Default"/>
              <w:rPr>
                <w:rFonts w:asciiTheme="minorHAnsi" w:hAnsiTheme="minorHAnsi" w:cstheme="minorHAnsi"/>
                <w:b/>
                <w:bCs/>
                <w:color w:val="auto"/>
              </w:rPr>
            </w:pPr>
          </w:p>
          <w:p w14:paraId="07A65F6B" w14:textId="77777777" w:rsidR="00EB3028" w:rsidRDefault="00EB3028" w:rsidP="008A285F">
            <w:pPr>
              <w:pStyle w:val="Default"/>
              <w:rPr>
                <w:rFonts w:asciiTheme="minorHAnsi" w:hAnsiTheme="minorHAnsi" w:cstheme="minorHAnsi"/>
                <w:b/>
                <w:bCs/>
                <w:color w:val="auto"/>
              </w:rPr>
            </w:pPr>
          </w:p>
          <w:p w14:paraId="6F4D09F7" w14:textId="77777777" w:rsidR="00EB3028" w:rsidRDefault="00EB3028" w:rsidP="008A285F">
            <w:pPr>
              <w:pStyle w:val="Default"/>
              <w:rPr>
                <w:rFonts w:asciiTheme="minorHAnsi" w:hAnsiTheme="minorHAnsi" w:cstheme="minorHAnsi"/>
                <w:b/>
                <w:bCs/>
                <w:color w:val="auto"/>
              </w:rPr>
            </w:pPr>
          </w:p>
          <w:p w14:paraId="63AC8209" w14:textId="77777777" w:rsidR="00EB3028" w:rsidRDefault="00EB3028" w:rsidP="008A285F">
            <w:pPr>
              <w:pStyle w:val="Default"/>
              <w:rPr>
                <w:rFonts w:asciiTheme="minorHAnsi" w:hAnsiTheme="minorHAnsi" w:cstheme="minorHAnsi"/>
                <w:b/>
                <w:bCs/>
                <w:color w:val="auto"/>
              </w:rPr>
            </w:pPr>
          </w:p>
          <w:p w14:paraId="27B0576A" w14:textId="77777777" w:rsidR="00EB3028" w:rsidRDefault="00EB3028" w:rsidP="008A285F">
            <w:pPr>
              <w:pStyle w:val="Default"/>
              <w:rPr>
                <w:rFonts w:asciiTheme="minorHAnsi" w:hAnsiTheme="minorHAnsi" w:cstheme="minorHAnsi"/>
                <w:b/>
                <w:bCs/>
                <w:color w:val="auto"/>
              </w:rPr>
            </w:pPr>
          </w:p>
          <w:p w14:paraId="7C7E2425" w14:textId="7D245D4B" w:rsidR="00B501B8" w:rsidRDefault="00B501B8" w:rsidP="008A285F">
            <w:pPr>
              <w:pStyle w:val="Default"/>
              <w:rPr>
                <w:rFonts w:asciiTheme="minorHAnsi" w:hAnsiTheme="minorHAnsi" w:cstheme="minorHAnsi"/>
                <w:b/>
                <w:bCs/>
                <w:color w:val="auto"/>
              </w:rPr>
            </w:pPr>
            <w:r>
              <w:rPr>
                <w:rFonts w:asciiTheme="minorHAnsi" w:hAnsiTheme="minorHAnsi" w:cstheme="minorHAnsi"/>
                <w:b/>
                <w:bCs/>
                <w:color w:val="auto"/>
              </w:rPr>
              <w:t>2310.21xi</w:t>
            </w:r>
          </w:p>
          <w:p w14:paraId="6A8E5373" w14:textId="56189BFA" w:rsidR="00B501B8" w:rsidRPr="00804D04" w:rsidRDefault="00B501B8" w:rsidP="008A285F">
            <w:pPr>
              <w:pStyle w:val="Default"/>
              <w:rPr>
                <w:rFonts w:asciiTheme="minorHAnsi" w:hAnsiTheme="minorHAnsi" w:cstheme="minorHAnsi"/>
                <w:b/>
                <w:bCs/>
                <w:color w:val="auto"/>
              </w:rPr>
            </w:pPr>
          </w:p>
        </w:tc>
        <w:tc>
          <w:tcPr>
            <w:tcW w:w="7657" w:type="dxa"/>
          </w:tcPr>
          <w:p w14:paraId="5910038E" w14:textId="3526DFBB" w:rsidR="00E77A43" w:rsidRPr="00804D04"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Finance &amp; Staffing</w:t>
            </w:r>
          </w:p>
          <w:p w14:paraId="3A507C54" w14:textId="77777777" w:rsidR="00BC5095" w:rsidRDefault="00BC5095" w:rsidP="008A285F">
            <w:pPr>
              <w:pStyle w:val="Default"/>
              <w:rPr>
                <w:rFonts w:asciiTheme="minorHAnsi" w:hAnsiTheme="minorHAnsi" w:cstheme="minorHAnsi"/>
                <w:color w:val="auto"/>
              </w:rPr>
            </w:pPr>
            <w:r>
              <w:rPr>
                <w:rFonts w:asciiTheme="minorHAnsi" w:hAnsiTheme="minorHAnsi" w:cstheme="minorHAnsi"/>
                <w:color w:val="auto"/>
              </w:rPr>
              <w:t xml:space="preserve">The October 2023 payment schedules for WDPC and WDC, which includes direct debits, standing orders, credit card transactions and the internal </w:t>
            </w:r>
            <w:r>
              <w:rPr>
                <w:rFonts w:asciiTheme="minorHAnsi" w:hAnsiTheme="minorHAnsi" w:cstheme="minorHAnsi"/>
                <w:color w:val="auto"/>
              </w:rPr>
              <w:lastRenderedPageBreak/>
              <w:t>transfer of money from the savings account to the current account were agreed by resolution of Council.</w:t>
            </w:r>
          </w:p>
          <w:p w14:paraId="6F48C82C" w14:textId="77777777" w:rsidR="00BC5095" w:rsidRDefault="00BC5095" w:rsidP="008A285F">
            <w:pPr>
              <w:pStyle w:val="Default"/>
              <w:rPr>
                <w:rFonts w:asciiTheme="minorHAnsi" w:hAnsiTheme="minorHAnsi" w:cstheme="minorHAnsi"/>
                <w:color w:val="auto"/>
              </w:rPr>
            </w:pPr>
          </w:p>
          <w:p w14:paraId="1C0AC805" w14:textId="77777777" w:rsidR="00BC5095" w:rsidRDefault="00BC5095" w:rsidP="008A285F">
            <w:pPr>
              <w:pStyle w:val="Default"/>
              <w:rPr>
                <w:rFonts w:asciiTheme="minorHAnsi" w:hAnsiTheme="minorHAnsi" w:cstheme="minorHAnsi"/>
                <w:color w:val="auto"/>
              </w:rPr>
            </w:pPr>
            <w:r>
              <w:rPr>
                <w:rFonts w:asciiTheme="minorHAnsi" w:hAnsiTheme="minorHAnsi" w:cstheme="minorHAnsi"/>
                <w:color w:val="auto"/>
              </w:rPr>
              <w:t>The October payments would be authorised by Cllrs Costley and Dunford, with Cllr Richmond authorising the WDC account.</w:t>
            </w:r>
          </w:p>
          <w:p w14:paraId="24DD67DD" w14:textId="77777777" w:rsidR="00BC5095" w:rsidRDefault="00BC5095" w:rsidP="008A285F">
            <w:pPr>
              <w:pStyle w:val="Default"/>
              <w:rPr>
                <w:rFonts w:asciiTheme="minorHAnsi" w:hAnsiTheme="minorHAnsi" w:cstheme="minorHAnsi"/>
                <w:color w:val="auto"/>
              </w:rPr>
            </w:pPr>
          </w:p>
          <w:p w14:paraId="1A73EE80" w14:textId="77777777" w:rsidR="00BC5095" w:rsidRDefault="00BC5095" w:rsidP="008A285F">
            <w:pPr>
              <w:pStyle w:val="Default"/>
              <w:rPr>
                <w:rFonts w:asciiTheme="minorHAnsi" w:hAnsiTheme="minorHAnsi" w:cstheme="minorHAnsi"/>
                <w:color w:val="auto"/>
              </w:rPr>
            </w:pPr>
            <w:r>
              <w:rPr>
                <w:rFonts w:asciiTheme="minorHAnsi" w:hAnsiTheme="minorHAnsi" w:cstheme="minorHAnsi"/>
                <w:color w:val="auto"/>
              </w:rPr>
              <w:t>Cllrs Francis and Dunford would undertake the October financial inspection, which will be arranged in due course.</w:t>
            </w:r>
          </w:p>
          <w:p w14:paraId="21D441DF" w14:textId="77777777" w:rsidR="00BC5095" w:rsidRDefault="00BC5095" w:rsidP="008A285F">
            <w:pPr>
              <w:pStyle w:val="Default"/>
              <w:rPr>
                <w:rFonts w:asciiTheme="minorHAnsi" w:hAnsiTheme="minorHAnsi" w:cstheme="minorHAnsi"/>
                <w:color w:val="auto"/>
              </w:rPr>
            </w:pPr>
          </w:p>
          <w:p w14:paraId="19F72D04" w14:textId="7A55E081" w:rsidR="00BC5095" w:rsidRDefault="00BC5095" w:rsidP="008A285F">
            <w:pPr>
              <w:pStyle w:val="Default"/>
              <w:rPr>
                <w:rFonts w:asciiTheme="minorHAnsi" w:hAnsiTheme="minorHAnsi" w:cstheme="minorHAnsi"/>
                <w:color w:val="auto"/>
              </w:rPr>
            </w:pPr>
            <w:r>
              <w:rPr>
                <w:rFonts w:asciiTheme="minorHAnsi" w:hAnsiTheme="minorHAnsi" w:cstheme="minorHAnsi"/>
                <w:color w:val="auto"/>
              </w:rPr>
              <w:t>Cllrs Wheeler and Lewis gave a brief report about the September financial inspection which they felt was thoroughly reviewed and were also shown the accounting software used by the Clerks.  They did raise a point about the excessive amount</w:t>
            </w:r>
            <w:r w:rsidR="00362374">
              <w:rPr>
                <w:rFonts w:asciiTheme="minorHAnsi" w:hAnsiTheme="minorHAnsi" w:cstheme="minorHAnsi"/>
                <w:color w:val="auto"/>
              </w:rPr>
              <w:t xml:space="preserve"> spent on advertising of the grants.</w:t>
            </w:r>
          </w:p>
          <w:p w14:paraId="1DF1579B" w14:textId="77777777" w:rsidR="00BC3E36" w:rsidRDefault="00BC3E36" w:rsidP="008A285F">
            <w:pPr>
              <w:pStyle w:val="Default"/>
              <w:rPr>
                <w:rFonts w:asciiTheme="minorHAnsi" w:hAnsiTheme="minorHAnsi" w:cstheme="minorHAnsi"/>
                <w:color w:val="auto"/>
              </w:rPr>
            </w:pPr>
          </w:p>
          <w:p w14:paraId="6A0F45A1" w14:textId="66CB5147" w:rsidR="003D5711" w:rsidRDefault="003D5711" w:rsidP="008A285F">
            <w:pPr>
              <w:pStyle w:val="Default"/>
              <w:rPr>
                <w:rFonts w:asciiTheme="minorHAnsi" w:hAnsiTheme="minorHAnsi" w:cstheme="minorHAnsi"/>
                <w:color w:val="auto"/>
              </w:rPr>
            </w:pPr>
            <w:r>
              <w:rPr>
                <w:rFonts w:asciiTheme="minorHAnsi" w:hAnsiTheme="minorHAnsi" w:cstheme="minorHAnsi"/>
                <w:color w:val="auto"/>
              </w:rPr>
              <w:t>Cllr Wheeler also asked that an official annual audit of the Councils assets be undertaken</w:t>
            </w:r>
            <w:r w:rsidR="00A772D9">
              <w:rPr>
                <w:rFonts w:asciiTheme="minorHAnsi" w:hAnsiTheme="minorHAnsi" w:cstheme="minorHAnsi"/>
                <w:color w:val="auto"/>
              </w:rPr>
              <w:t>, Cllr Freshwater proposed the following motion:</w:t>
            </w:r>
          </w:p>
          <w:p w14:paraId="3257103C" w14:textId="220C3541" w:rsidR="00A772D9" w:rsidRPr="002373A2" w:rsidRDefault="00A772D9" w:rsidP="008A285F">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That WDPC commits to an annual audit of all its assets which will require a physical check to be undertaken by the Clerks and a Councillor.</w:t>
            </w:r>
          </w:p>
          <w:p w14:paraId="0E9735FA" w14:textId="77777777" w:rsidR="00A772D9" w:rsidRPr="002373A2" w:rsidRDefault="00A772D9" w:rsidP="008A285F">
            <w:pPr>
              <w:pStyle w:val="Default"/>
              <w:rPr>
                <w:rFonts w:asciiTheme="minorHAnsi" w:hAnsiTheme="minorHAnsi" w:cstheme="minorHAnsi"/>
                <w:b/>
                <w:bCs/>
                <w:color w:val="943634" w:themeColor="accent2" w:themeShade="BF"/>
              </w:rPr>
            </w:pPr>
          </w:p>
          <w:p w14:paraId="67D039A7" w14:textId="683E94E1" w:rsidR="00BC3E36" w:rsidRPr="002373A2" w:rsidRDefault="00A772D9" w:rsidP="008A285F">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This was proposed by Cllr Freshwater, seconded by Cllr Wheeler, and carried be resolution of Council with a vote of  9 and 1 abstention.</w:t>
            </w:r>
          </w:p>
          <w:p w14:paraId="68CA5587" w14:textId="77777777" w:rsidR="00A772D9" w:rsidRDefault="00A772D9" w:rsidP="008A285F">
            <w:pPr>
              <w:pStyle w:val="Default"/>
              <w:rPr>
                <w:rFonts w:asciiTheme="minorHAnsi" w:hAnsiTheme="minorHAnsi" w:cstheme="minorHAnsi"/>
                <w:color w:val="auto"/>
              </w:rPr>
            </w:pPr>
          </w:p>
          <w:p w14:paraId="4C7741F7" w14:textId="77777777" w:rsidR="00362374" w:rsidRPr="002373A2" w:rsidRDefault="00A772D9" w:rsidP="008A285F">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Cllr Freshwater proposed acceptance of the proposal from Cllr Grant to purchase a pair of fallen soldiers to include a male and female silhouette be purchased from the Cenotaph budget, this was seconded by Cllr Evans and agreed by resolution of Council.</w:t>
            </w:r>
          </w:p>
          <w:p w14:paraId="77621C8F" w14:textId="77777777" w:rsidR="00A772D9" w:rsidRPr="00A772D9" w:rsidRDefault="00A772D9" w:rsidP="008A285F">
            <w:pPr>
              <w:pStyle w:val="Default"/>
              <w:rPr>
                <w:rFonts w:asciiTheme="minorHAnsi" w:hAnsiTheme="minorHAnsi" w:cstheme="minorHAnsi"/>
                <w:color w:val="943634" w:themeColor="accent2" w:themeShade="BF"/>
              </w:rPr>
            </w:pPr>
          </w:p>
          <w:p w14:paraId="029A76B1" w14:textId="77777777" w:rsidR="00A772D9" w:rsidRDefault="00A772D9" w:rsidP="008A285F">
            <w:pPr>
              <w:pStyle w:val="Default"/>
              <w:rPr>
                <w:rFonts w:asciiTheme="minorHAnsi" w:hAnsiTheme="minorHAnsi" w:cstheme="minorHAnsi"/>
                <w:color w:val="auto"/>
              </w:rPr>
            </w:pPr>
            <w:r>
              <w:rPr>
                <w:rFonts w:asciiTheme="minorHAnsi" w:hAnsiTheme="minorHAnsi" w:cstheme="minorHAnsi"/>
                <w:color w:val="auto"/>
              </w:rPr>
              <w:t>Cllr Wheeler asked all those with memorials in their ward to check the names and bring back to council if any were female to consider purchasing further female silhouettes.</w:t>
            </w:r>
          </w:p>
          <w:p w14:paraId="6BA0A3CE" w14:textId="77777777" w:rsidR="00A772D9" w:rsidRDefault="00A772D9" w:rsidP="008A285F">
            <w:pPr>
              <w:pStyle w:val="Default"/>
              <w:rPr>
                <w:rFonts w:asciiTheme="minorHAnsi" w:hAnsiTheme="minorHAnsi" w:cstheme="minorHAnsi"/>
                <w:color w:val="auto"/>
              </w:rPr>
            </w:pPr>
          </w:p>
          <w:p w14:paraId="1EE718F9" w14:textId="3617151F" w:rsidR="00A772D9" w:rsidRPr="002373A2" w:rsidRDefault="00A772D9" w:rsidP="008A285F">
            <w:pPr>
              <w:pStyle w:val="Default"/>
              <w:rPr>
                <w:rFonts w:asciiTheme="minorHAnsi" w:hAnsiTheme="minorHAnsi" w:cstheme="minorHAnsi"/>
                <w:b/>
                <w:bCs/>
                <w:color w:val="943634" w:themeColor="accent2" w:themeShade="BF"/>
              </w:rPr>
            </w:pPr>
            <w:r w:rsidRPr="002373A2">
              <w:rPr>
                <w:rFonts w:asciiTheme="minorHAnsi" w:hAnsiTheme="minorHAnsi" w:cstheme="minorHAnsi"/>
                <w:b/>
                <w:bCs/>
                <w:color w:val="943634" w:themeColor="accent2" w:themeShade="BF"/>
              </w:rPr>
              <w:t>Cllr Evans proposed acceptance of the Edge facilities package for the Deputy Clerk, this was seconded by Cllr Freshwater and agreed by resolution of Council.</w:t>
            </w:r>
          </w:p>
          <w:p w14:paraId="45650E3F" w14:textId="77777777" w:rsidR="00A772D9" w:rsidRDefault="00A772D9" w:rsidP="008A285F">
            <w:pPr>
              <w:pStyle w:val="Default"/>
              <w:rPr>
                <w:rFonts w:asciiTheme="minorHAnsi" w:hAnsiTheme="minorHAnsi" w:cstheme="minorHAnsi"/>
                <w:color w:val="auto"/>
              </w:rPr>
            </w:pPr>
          </w:p>
          <w:p w14:paraId="7A06E37B" w14:textId="77777777" w:rsidR="002373A2" w:rsidRDefault="002373A2" w:rsidP="008A285F">
            <w:pPr>
              <w:pStyle w:val="Default"/>
              <w:rPr>
                <w:rFonts w:asciiTheme="minorHAnsi" w:hAnsiTheme="minorHAnsi" w:cstheme="minorHAnsi"/>
                <w:color w:val="auto"/>
              </w:rPr>
            </w:pPr>
            <w:r>
              <w:rPr>
                <w:rFonts w:asciiTheme="minorHAnsi" w:hAnsiTheme="minorHAnsi" w:cstheme="minorHAnsi"/>
                <w:color w:val="auto"/>
              </w:rPr>
              <w:t>The minutes of the Finance &amp; Staffing Committee were accepted and noted.</w:t>
            </w:r>
          </w:p>
          <w:p w14:paraId="63099A7B" w14:textId="77777777" w:rsidR="002373A2" w:rsidRDefault="002373A2" w:rsidP="008A285F">
            <w:pPr>
              <w:pStyle w:val="Default"/>
              <w:rPr>
                <w:rFonts w:asciiTheme="minorHAnsi" w:hAnsiTheme="minorHAnsi" w:cstheme="minorHAnsi"/>
                <w:color w:val="auto"/>
              </w:rPr>
            </w:pPr>
          </w:p>
          <w:p w14:paraId="659EA01C" w14:textId="77777777" w:rsidR="00B501B8" w:rsidRDefault="00DF6ACD" w:rsidP="008A285F">
            <w:pPr>
              <w:pStyle w:val="Default"/>
              <w:rPr>
                <w:rFonts w:asciiTheme="minorHAnsi" w:hAnsiTheme="minorHAnsi" w:cstheme="minorHAnsi"/>
                <w:color w:val="auto"/>
              </w:rPr>
            </w:pPr>
            <w:r>
              <w:rPr>
                <w:rFonts w:asciiTheme="minorHAnsi" w:hAnsiTheme="minorHAnsi" w:cstheme="minorHAnsi"/>
                <w:color w:val="auto"/>
              </w:rPr>
              <w:t xml:space="preserve">The Council noted the proposed budget setting meeting and after some discussion due to the number of Councillors unable to make the provisional date due to other commitments.  </w:t>
            </w:r>
          </w:p>
          <w:p w14:paraId="40670198" w14:textId="77777777" w:rsidR="00B501B8" w:rsidRDefault="00B501B8" w:rsidP="008A285F">
            <w:pPr>
              <w:pStyle w:val="Default"/>
              <w:rPr>
                <w:rFonts w:asciiTheme="minorHAnsi" w:hAnsiTheme="minorHAnsi" w:cstheme="minorHAnsi"/>
                <w:color w:val="auto"/>
              </w:rPr>
            </w:pPr>
          </w:p>
          <w:p w14:paraId="1D15F087" w14:textId="337294BA" w:rsidR="002373A2" w:rsidRPr="0037171C" w:rsidRDefault="00B501B8" w:rsidP="008A285F">
            <w:pPr>
              <w:pStyle w:val="Default"/>
              <w:rPr>
                <w:rFonts w:asciiTheme="minorHAnsi" w:hAnsiTheme="minorHAnsi" w:cstheme="minorHAnsi"/>
                <w:color w:val="auto"/>
                <w:u w:val="single"/>
              </w:rPr>
            </w:pPr>
            <w:r>
              <w:rPr>
                <w:rFonts w:asciiTheme="minorHAnsi" w:hAnsiTheme="minorHAnsi" w:cstheme="minorHAnsi"/>
                <w:color w:val="auto"/>
              </w:rPr>
              <w:t xml:space="preserve">It was agreed by the meeting that the Budget and Precept Meeting would be held on </w:t>
            </w:r>
            <w:r w:rsidRPr="0037171C">
              <w:rPr>
                <w:rFonts w:asciiTheme="minorHAnsi" w:hAnsiTheme="minorHAnsi" w:cstheme="minorHAnsi"/>
                <w:b/>
                <w:bCs/>
                <w:color w:val="auto"/>
                <w:u w:val="single"/>
              </w:rPr>
              <w:t>Wednesday 15</w:t>
            </w:r>
            <w:r w:rsidRPr="0037171C">
              <w:rPr>
                <w:rFonts w:asciiTheme="minorHAnsi" w:hAnsiTheme="minorHAnsi" w:cstheme="minorHAnsi"/>
                <w:b/>
                <w:bCs/>
                <w:color w:val="auto"/>
                <w:u w:val="single"/>
                <w:vertAlign w:val="superscript"/>
              </w:rPr>
              <w:t>th</w:t>
            </w:r>
            <w:r w:rsidRPr="0037171C">
              <w:rPr>
                <w:rFonts w:asciiTheme="minorHAnsi" w:hAnsiTheme="minorHAnsi" w:cstheme="minorHAnsi"/>
                <w:b/>
                <w:bCs/>
                <w:color w:val="auto"/>
                <w:u w:val="single"/>
              </w:rPr>
              <w:t xml:space="preserve"> November 2023 at 7pm</w:t>
            </w:r>
            <w:r w:rsidR="0037171C">
              <w:rPr>
                <w:rFonts w:asciiTheme="minorHAnsi" w:hAnsiTheme="minorHAnsi" w:cstheme="minorHAnsi"/>
                <w:b/>
                <w:bCs/>
                <w:color w:val="auto"/>
                <w:u w:val="single"/>
              </w:rPr>
              <w:t xml:space="preserve"> </w:t>
            </w:r>
            <w:r w:rsidR="0037171C" w:rsidRPr="0037171C">
              <w:rPr>
                <w:rFonts w:asciiTheme="minorHAnsi" w:hAnsiTheme="minorHAnsi" w:cstheme="minorHAnsi"/>
                <w:b/>
                <w:bCs/>
                <w:color w:val="auto"/>
                <w:u w:val="single"/>
              </w:rPr>
              <w:t>at Ellwood Football Club.</w:t>
            </w:r>
          </w:p>
          <w:p w14:paraId="74C2E43B" w14:textId="77777777" w:rsidR="00B501B8" w:rsidRDefault="00B501B8" w:rsidP="008A285F">
            <w:pPr>
              <w:pStyle w:val="Default"/>
              <w:rPr>
                <w:rFonts w:asciiTheme="minorHAnsi" w:hAnsiTheme="minorHAnsi" w:cstheme="minorHAnsi"/>
                <w:color w:val="auto"/>
              </w:rPr>
            </w:pPr>
          </w:p>
          <w:p w14:paraId="06C8DA68" w14:textId="77777777" w:rsidR="00B501B8" w:rsidRDefault="00B501B8" w:rsidP="008A285F">
            <w:pPr>
              <w:pStyle w:val="Default"/>
              <w:rPr>
                <w:rFonts w:asciiTheme="minorHAnsi" w:hAnsiTheme="minorHAnsi" w:cstheme="minorHAnsi"/>
                <w:color w:val="auto"/>
              </w:rPr>
            </w:pPr>
            <w:r>
              <w:rPr>
                <w:rFonts w:asciiTheme="minorHAnsi" w:hAnsiTheme="minorHAnsi" w:cstheme="minorHAnsi"/>
                <w:color w:val="auto"/>
              </w:rPr>
              <w:t xml:space="preserve">Cllr Moore congratulated the Finance &amp; Staffing Committee on their work in reviewing the community grant applications and the recommendations </w:t>
            </w:r>
            <w:r>
              <w:rPr>
                <w:rFonts w:asciiTheme="minorHAnsi" w:hAnsiTheme="minorHAnsi" w:cstheme="minorHAnsi"/>
                <w:color w:val="auto"/>
              </w:rPr>
              <w:lastRenderedPageBreak/>
              <w:t xml:space="preserve">they have made to Council for award, he proposed that these be approved </w:t>
            </w:r>
            <w:proofErr w:type="spellStart"/>
            <w:r>
              <w:rPr>
                <w:rFonts w:asciiTheme="minorHAnsi" w:hAnsiTheme="minorHAnsi" w:cstheme="minorHAnsi"/>
                <w:color w:val="auto"/>
              </w:rPr>
              <w:t>en</w:t>
            </w:r>
            <w:proofErr w:type="spellEnd"/>
            <w:r>
              <w:rPr>
                <w:rFonts w:asciiTheme="minorHAnsi" w:hAnsiTheme="minorHAnsi" w:cstheme="minorHAnsi"/>
                <w:color w:val="auto"/>
              </w:rPr>
              <w:t xml:space="preserve">-bloc this was seconded by Cllrs Francis and Richmond.  </w:t>
            </w:r>
          </w:p>
          <w:p w14:paraId="6B28B584" w14:textId="77777777" w:rsidR="00B501B8" w:rsidRDefault="00B501B8" w:rsidP="008A285F">
            <w:pPr>
              <w:pStyle w:val="Default"/>
              <w:rPr>
                <w:rFonts w:asciiTheme="minorHAnsi" w:hAnsiTheme="minorHAnsi" w:cstheme="minorHAnsi"/>
                <w:color w:val="auto"/>
              </w:rPr>
            </w:pPr>
          </w:p>
          <w:p w14:paraId="156D6670" w14:textId="626F8406" w:rsidR="00B501B8" w:rsidRDefault="00B501B8" w:rsidP="008A285F">
            <w:pPr>
              <w:pStyle w:val="Default"/>
              <w:rPr>
                <w:rFonts w:asciiTheme="minorHAnsi" w:hAnsiTheme="minorHAnsi" w:cstheme="minorHAnsi"/>
                <w:b/>
                <w:bCs/>
                <w:color w:val="943634" w:themeColor="accent2" w:themeShade="BF"/>
              </w:rPr>
            </w:pPr>
            <w:r w:rsidRPr="00B501B8">
              <w:rPr>
                <w:rFonts w:asciiTheme="minorHAnsi" w:hAnsiTheme="minorHAnsi" w:cstheme="minorHAnsi"/>
                <w:b/>
                <w:bCs/>
                <w:color w:val="943634" w:themeColor="accent2" w:themeShade="BF"/>
              </w:rPr>
              <w:t>The Chair called a vote on this proposal which was agreed be resolution of Council with the following votes 9 for, with 1 abstention.</w:t>
            </w:r>
          </w:p>
          <w:p w14:paraId="0BECDBC4" w14:textId="77777777" w:rsidR="00B501B8" w:rsidRDefault="00B501B8" w:rsidP="008A285F">
            <w:pPr>
              <w:pStyle w:val="Default"/>
              <w:rPr>
                <w:rFonts w:asciiTheme="minorHAnsi" w:hAnsiTheme="minorHAnsi" w:cstheme="minorHAnsi"/>
                <w:b/>
                <w:bCs/>
                <w:color w:val="943634" w:themeColor="accent2" w:themeShade="BF"/>
              </w:rPr>
            </w:pPr>
          </w:p>
          <w:p w14:paraId="593AF0F1" w14:textId="561219DD" w:rsidR="00B501B8" w:rsidRDefault="00B501B8" w:rsidP="008A285F">
            <w:pPr>
              <w:pStyle w:val="Default"/>
              <w:rPr>
                <w:rFonts w:asciiTheme="minorHAnsi" w:hAnsiTheme="minorHAnsi" w:cstheme="minorHAnsi"/>
                <w:color w:val="auto"/>
              </w:rPr>
            </w:pPr>
            <w:r w:rsidRPr="00B501B8">
              <w:rPr>
                <w:rFonts w:asciiTheme="minorHAnsi" w:hAnsiTheme="minorHAnsi" w:cstheme="minorHAnsi"/>
                <w:color w:val="auto"/>
              </w:rPr>
              <w:t>The date of the commencement of staff appraisals was noted</w:t>
            </w:r>
            <w:r>
              <w:rPr>
                <w:rFonts w:asciiTheme="minorHAnsi" w:hAnsiTheme="minorHAnsi" w:cstheme="minorHAnsi"/>
                <w:color w:val="auto"/>
              </w:rPr>
              <w:t xml:space="preserve"> by Council.</w:t>
            </w:r>
          </w:p>
          <w:p w14:paraId="6955A738" w14:textId="77777777" w:rsidR="00B501B8" w:rsidRDefault="00B501B8" w:rsidP="008A285F">
            <w:pPr>
              <w:pStyle w:val="Default"/>
              <w:rPr>
                <w:rFonts w:asciiTheme="minorHAnsi" w:hAnsiTheme="minorHAnsi" w:cstheme="minorHAnsi"/>
                <w:color w:val="auto"/>
              </w:rPr>
            </w:pPr>
          </w:p>
          <w:p w14:paraId="27A38709" w14:textId="1ADF9384" w:rsidR="00B501B8" w:rsidRDefault="00B501B8" w:rsidP="008A285F">
            <w:pPr>
              <w:pStyle w:val="Default"/>
              <w:rPr>
                <w:rFonts w:asciiTheme="minorHAnsi" w:hAnsiTheme="minorHAnsi" w:cstheme="minorHAnsi"/>
                <w:color w:val="auto"/>
              </w:rPr>
            </w:pPr>
            <w:r>
              <w:rPr>
                <w:rFonts w:asciiTheme="minorHAnsi" w:hAnsiTheme="minorHAnsi" w:cstheme="minorHAnsi"/>
                <w:color w:val="auto"/>
              </w:rPr>
              <w:t>The motion from Finance &amp; Staffing Committee to place a temporary hold on the decision and delegated budget of the C</w:t>
            </w:r>
            <w:r w:rsidR="00EB3028">
              <w:rPr>
                <w:rFonts w:asciiTheme="minorHAnsi" w:hAnsiTheme="minorHAnsi" w:cstheme="minorHAnsi"/>
                <w:color w:val="auto"/>
              </w:rPr>
              <w:t xml:space="preserve">limate &amp; </w:t>
            </w:r>
            <w:r>
              <w:rPr>
                <w:rFonts w:asciiTheme="minorHAnsi" w:hAnsiTheme="minorHAnsi" w:cstheme="minorHAnsi"/>
                <w:color w:val="auto"/>
              </w:rPr>
              <w:t>B</w:t>
            </w:r>
            <w:r w:rsidR="00EB3028">
              <w:rPr>
                <w:rFonts w:asciiTheme="minorHAnsi" w:hAnsiTheme="minorHAnsi" w:cstheme="minorHAnsi"/>
                <w:color w:val="auto"/>
              </w:rPr>
              <w:t>iodiversity</w:t>
            </w:r>
            <w:r>
              <w:rPr>
                <w:rFonts w:asciiTheme="minorHAnsi" w:hAnsiTheme="minorHAnsi" w:cstheme="minorHAnsi"/>
                <w:color w:val="auto"/>
              </w:rPr>
              <w:t xml:space="preserve"> Committee</w:t>
            </w:r>
            <w:r w:rsidR="00EB3028">
              <w:rPr>
                <w:rFonts w:asciiTheme="minorHAnsi" w:hAnsiTheme="minorHAnsi" w:cstheme="minorHAnsi"/>
                <w:color w:val="auto"/>
              </w:rPr>
              <w:t xml:space="preserve"> until such time as Governance &amp; Scrutiny has completed its scrutiny review of a recent decision was debated by Council and the Chair called for a vote on this motion following the debate.</w:t>
            </w:r>
          </w:p>
          <w:p w14:paraId="21181193" w14:textId="77777777" w:rsidR="00EB3028" w:rsidRDefault="00EB3028" w:rsidP="008A285F">
            <w:pPr>
              <w:pStyle w:val="Default"/>
              <w:rPr>
                <w:rFonts w:asciiTheme="minorHAnsi" w:hAnsiTheme="minorHAnsi" w:cstheme="minorHAnsi"/>
                <w:color w:val="auto"/>
              </w:rPr>
            </w:pPr>
          </w:p>
          <w:p w14:paraId="0E0E3216" w14:textId="7F3D2580" w:rsidR="00EB3028" w:rsidRPr="00EB3028" w:rsidRDefault="00EB3028" w:rsidP="008A285F">
            <w:pPr>
              <w:pStyle w:val="Default"/>
              <w:rPr>
                <w:rFonts w:asciiTheme="minorHAnsi" w:hAnsiTheme="minorHAnsi" w:cstheme="minorHAnsi"/>
                <w:b/>
                <w:bCs/>
                <w:color w:val="943634" w:themeColor="accent2" w:themeShade="BF"/>
              </w:rPr>
            </w:pPr>
            <w:r w:rsidRPr="00EB3028">
              <w:rPr>
                <w:rFonts w:asciiTheme="minorHAnsi" w:hAnsiTheme="minorHAnsi" w:cstheme="minorHAnsi"/>
                <w:b/>
                <w:bCs/>
                <w:color w:val="943634" w:themeColor="accent2" w:themeShade="BF"/>
              </w:rPr>
              <w:t>Cllr Freshwater proposed the motion, which was seconded by Cllr Richmond and agreed by resolution of Council with a vote of 9:1 in favour of the motion.</w:t>
            </w:r>
          </w:p>
          <w:p w14:paraId="781F65A9" w14:textId="77777777" w:rsidR="00B501B8" w:rsidRDefault="00B501B8" w:rsidP="008A285F">
            <w:pPr>
              <w:pStyle w:val="Default"/>
              <w:rPr>
                <w:rFonts w:asciiTheme="minorHAnsi" w:hAnsiTheme="minorHAnsi" w:cstheme="minorHAnsi"/>
                <w:color w:val="auto"/>
              </w:rPr>
            </w:pPr>
          </w:p>
          <w:p w14:paraId="2238EBD1" w14:textId="017F9D89" w:rsidR="00EB3028" w:rsidRPr="00EB3028" w:rsidRDefault="00EB3028" w:rsidP="008A285F">
            <w:pPr>
              <w:pStyle w:val="Default"/>
              <w:rPr>
                <w:rFonts w:asciiTheme="minorHAnsi" w:hAnsiTheme="minorHAnsi" w:cstheme="minorHAnsi"/>
                <w:color w:val="943634" w:themeColor="accent2" w:themeShade="BF"/>
              </w:rPr>
            </w:pPr>
            <w:r w:rsidRPr="00EB3028">
              <w:rPr>
                <w:rFonts w:asciiTheme="minorHAnsi" w:hAnsiTheme="minorHAnsi" w:cstheme="minorHAnsi"/>
                <w:color w:val="auto"/>
              </w:rPr>
              <w:t>Council held a short debate about this recommendation</w:t>
            </w:r>
            <w:r>
              <w:rPr>
                <w:rFonts w:asciiTheme="minorHAnsi" w:hAnsiTheme="minorHAnsi" w:cstheme="minorHAnsi"/>
                <w:color w:val="auto"/>
              </w:rPr>
              <w:t xml:space="preserve"> from Finance &amp; Staffing and the open accessibility of the WDPC Facebook page and whether those not on such sites would be able to access the information</w:t>
            </w:r>
            <w:r w:rsidRPr="00EB3028">
              <w:rPr>
                <w:rFonts w:asciiTheme="minorHAnsi" w:hAnsiTheme="minorHAnsi" w:cstheme="minorHAnsi"/>
                <w:color w:val="auto"/>
              </w:rPr>
              <w:t>.</w:t>
            </w:r>
          </w:p>
          <w:p w14:paraId="305F4D33" w14:textId="77777777" w:rsidR="00EB3028" w:rsidRDefault="00EB3028" w:rsidP="008A285F">
            <w:pPr>
              <w:pStyle w:val="Default"/>
              <w:rPr>
                <w:rFonts w:asciiTheme="minorHAnsi" w:hAnsiTheme="minorHAnsi" w:cstheme="minorHAnsi"/>
                <w:b/>
                <w:bCs/>
                <w:color w:val="943634" w:themeColor="accent2" w:themeShade="BF"/>
              </w:rPr>
            </w:pPr>
          </w:p>
          <w:p w14:paraId="3A0306E2" w14:textId="1B04CCFE" w:rsidR="00EB3028" w:rsidRPr="00EB3028" w:rsidRDefault="00EB3028" w:rsidP="008A285F">
            <w:pPr>
              <w:pStyle w:val="Default"/>
              <w:rPr>
                <w:rFonts w:asciiTheme="minorHAnsi" w:hAnsiTheme="minorHAnsi" w:cstheme="minorHAnsi"/>
                <w:b/>
                <w:bCs/>
                <w:color w:val="943634" w:themeColor="accent2" w:themeShade="BF"/>
              </w:rPr>
            </w:pPr>
            <w:r w:rsidRPr="00EB3028">
              <w:rPr>
                <w:rFonts w:asciiTheme="minorHAnsi" w:hAnsiTheme="minorHAnsi" w:cstheme="minorHAnsi"/>
                <w:b/>
                <w:bCs/>
                <w:color w:val="943634" w:themeColor="accent2" w:themeShade="BF"/>
              </w:rPr>
              <w:t>Cllr Richmond proposed that the motion from Cllr Grant to drop the placement of adverts in the local papers to advertise the community grants be stopped and this budget be reallocated to the Community Grant funds.  This proposal was seconded by Cllrs Freshwater and Evans and agreed by resolution of Council with a vote of 9:1 in favour.</w:t>
            </w:r>
          </w:p>
          <w:p w14:paraId="2A2736FC" w14:textId="77777777" w:rsidR="00EB3028" w:rsidRDefault="00EB3028" w:rsidP="008A285F">
            <w:pPr>
              <w:pStyle w:val="Default"/>
              <w:rPr>
                <w:rFonts w:asciiTheme="minorHAnsi" w:hAnsiTheme="minorHAnsi" w:cstheme="minorHAnsi"/>
                <w:color w:val="auto"/>
              </w:rPr>
            </w:pPr>
          </w:p>
          <w:p w14:paraId="57B50CEC" w14:textId="21D59D6B" w:rsidR="00EB3028" w:rsidRDefault="00EB3028" w:rsidP="008A285F">
            <w:pPr>
              <w:pStyle w:val="Default"/>
              <w:rPr>
                <w:rFonts w:asciiTheme="minorHAnsi" w:hAnsiTheme="minorHAnsi" w:cstheme="minorHAnsi"/>
                <w:color w:val="auto"/>
              </w:rPr>
            </w:pPr>
            <w:r>
              <w:rPr>
                <w:rFonts w:asciiTheme="minorHAnsi" w:hAnsiTheme="minorHAnsi" w:cstheme="minorHAnsi"/>
                <w:color w:val="auto"/>
              </w:rPr>
              <w:t>Cllr Wheeler added that if any member had thoughts about social media marketing etc to come back to Council later.</w:t>
            </w:r>
          </w:p>
          <w:p w14:paraId="71244ED2" w14:textId="4A17391D" w:rsidR="00EB3028" w:rsidRPr="00804D04" w:rsidRDefault="00EB3028" w:rsidP="008A285F">
            <w:pPr>
              <w:pStyle w:val="Default"/>
              <w:rPr>
                <w:rFonts w:asciiTheme="minorHAnsi" w:hAnsiTheme="minorHAnsi" w:cstheme="minorHAnsi"/>
                <w:color w:val="auto"/>
              </w:rPr>
            </w:pP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B83B2A">
        <w:tc>
          <w:tcPr>
            <w:tcW w:w="1087" w:type="dxa"/>
          </w:tcPr>
          <w:p w14:paraId="443869C0" w14:textId="77777777" w:rsidR="008F383C"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2310</w:t>
            </w:r>
            <w:r w:rsidR="00E77A43" w:rsidRPr="00804D04">
              <w:rPr>
                <w:rFonts w:asciiTheme="minorHAnsi" w:hAnsiTheme="minorHAnsi" w:cstheme="minorHAnsi"/>
                <w:b/>
                <w:bCs/>
                <w:color w:val="auto"/>
              </w:rPr>
              <w:t>2.2</w:t>
            </w:r>
          </w:p>
          <w:p w14:paraId="34388031" w14:textId="77777777" w:rsidR="004F3673" w:rsidRDefault="004F3673" w:rsidP="008A285F">
            <w:pPr>
              <w:pStyle w:val="Default"/>
              <w:rPr>
                <w:rFonts w:asciiTheme="minorHAnsi" w:hAnsiTheme="minorHAnsi" w:cstheme="minorHAnsi"/>
                <w:b/>
                <w:bCs/>
                <w:color w:val="auto"/>
              </w:rPr>
            </w:pPr>
          </w:p>
          <w:p w14:paraId="42705D0A" w14:textId="77777777"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23102.2i</w:t>
            </w:r>
          </w:p>
          <w:p w14:paraId="13CBFDDB" w14:textId="77777777" w:rsidR="004F3673" w:rsidRDefault="004F3673" w:rsidP="008A285F">
            <w:pPr>
              <w:pStyle w:val="Default"/>
              <w:rPr>
                <w:rFonts w:asciiTheme="minorHAnsi" w:hAnsiTheme="minorHAnsi" w:cstheme="minorHAnsi"/>
                <w:b/>
                <w:bCs/>
                <w:color w:val="auto"/>
              </w:rPr>
            </w:pPr>
          </w:p>
          <w:p w14:paraId="239BA8B4" w14:textId="77777777" w:rsidR="004F3673" w:rsidRDefault="004F3673" w:rsidP="008A285F">
            <w:pPr>
              <w:pStyle w:val="Default"/>
              <w:rPr>
                <w:rFonts w:asciiTheme="minorHAnsi" w:hAnsiTheme="minorHAnsi" w:cstheme="minorHAnsi"/>
                <w:b/>
                <w:bCs/>
                <w:color w:val="auto"/>
              </w:rPr>
            </w:pPr>
          </w:p>
          <w:p w14:paraId="0275E97B" w14:textId="1E581B50" w:rsidR="004F3673" w:rsidRPr="00804D04"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23102.2ii</w:t>
            </w:r>
          </w:p>
        </w:tc>
        <w:tc>
          <w:tcPr>
            <w:tcW w:w="7657" w:type="dxa"/>
          </w:tcPr>
          <w:p w14:paraId="60A972BE" w14:textId="77777777" w:rsidR="00E77A43" w:rsidRPr="004F3673" w:rsidRDefault="004F3673" w:rsidP="006C2E7C">
            <w:pPr>
              <w:pStyle w:val="Default"/>
              <w:rPr>
                <w:rFonts w:asciiTheme="minorHAnsi" w:hAnsiTheme="minorHAnsi" w:cstheme="minorHAnsi"/>
                <w:b/>
                <w:bCs/>
                <w:color w:val="auto"/>
              </w:rPr>
            </w:pPr>
            <w:r w:rsidRPr="004F3673">
              <w:rPr>
                <w:rFonts w:asciiTheme="minorHAnsi" w:hAnsiTheme="minorHAnsi" w:cstheme="minorHAnsi"/>
                <w:b/>
                <w:bCs/>
                <w:color w:val="auto"/>
              </w:rPr>
              <w:t>Highways &amp; Footpaths</w:t>
            </w:r>
          </w:p>
          <w:p w14:paraId="29C7827B" w14:textId="77777777" w:rsidR="004F3673" w:rsidRPr="004F3673" w:rsidRDefault="004F3673" w:rsidP="006C2E7C">
            <w:pPr>
              <w:pStyle w:val="Default"/>
              <w:rPr>
                <w:rFonts w:asciiTheme="minorHAnsi" w:hAnsiTheme="minorHAnsi" w:cstheme="minorHAnsi"/>
                <w:color w:val="auto"/>
              </w:rPr>
            </w:pPr>
          </w:p>
          <w:p w14:paraId="27882CCA" w14:textId="77777777" w:rsidR="004F3673" w:rsidRPr="004F3673" w:rsidRDefault="004F3673" w:rsidP="006C2E7C">
            <w:pPr>
              <w:pStyle w:val="Default"/>
              <w:rPr>
                <w:rFonts w:asciiTheme="minorHAnsi" w:hAnsiTheme="minorHAnsi" w:cstheme="minorHAnsi"/>
                <w:color w:val="auto"/>
              </w:rPr>
            </w:pPr>
            <w:r w:rsidRPr="004F3673">
              <w:rPr>
                <w:rFonts w:asciiTheme="minorHAnsi" w:hAnsiTheme="minorHAnsi" w:cstheme="minorHAnsi"/>
                <w:color w:val="auto"/>
              </w:rPr>
              <w:t>The minutes of the meeting and its recommendations were noted by Council.</w:t>
            </w:r>
          </w:p>
          <w:p w14:paraId="225B370A" w14:textId="77777777" w:rsidR="004F3673" w:rsidRPr="004F3673" w:rsidRDefault="004F3673" w:rsidP="006C2E7C">
            <w:pPr>
              <w:pStyle w:val="Default"/>
              <w:rPr>
                <w:rFonts w:asciiTheme="minorHAnsi" w:hAnsiTheme="minorHAnsi" w:cstheme="minorHAnsi"/>
                <w:color w:val="auto"/>
              </w:rPr>
            </w:pPr>
          </w:p>
          <w:p w14:paraId="320B35A6" w14:textId="18A4E28A" w:rsidR="004F3673" w:rsidRPr="004F3673" w:rsidRDefault="004F3673" w:rsidP="006C2E7C">
            <w:pPr>
              <w:pStyle w:val="Default"/>
              <w:rPr>
                <w:rFonts w:asciiTheme="minorHAnsi" w:hAnsiTheme="minorHAnsi" w:cstheme="minorHAnsi"/>
                <w:color w:val="auto"/>
              </w:rPr>
            </w:pPr>
            <w:r w:rsidRPr="004F3673">
              <w:rPr>
                <w:rFonts w:asciiTheme="minorHAnsi" w:hAnsiTheme="minorHAnsi" w:cstheme="minorHAnsi"/>
                <w:color w:val="auto"/>
              </w:rPr>
              <w:t xml:space="preserve">The following recommendations from the committee were debated </w:t>
            </w:r>
            <w:r w:rsidR="00E07550">
              <w:rPr>
                <w:rFonts w:asciiTheme="minorHAnsi" w:hAnsiTheme="minorHAnsi" w:cstheme="minorHAnsi"/>
                <w:color w:val="auto"/>
              </w:rPr>
              <w:t xml:space="preserve">with both positive and negative points being raised </w:t>
            </w:r>
            <w:r w:rsidRPr="004F3673">
              <w:rPr>
                <w:rFonts w:asciiTheme="minorHAnsi" w:hAnsiTheme="minorHAnsi" w:cstheme="minorHAnsi"/>
                <w:color w:val="auto"/>
              </w:rPr>
              <w:t>and voted on by Council:</w:t>
            </w:r>
          </w:p>
          <w:p w14:paraId="295CB9A3" w14:textId="234ECD78" w:rsidR="004F3673" w:rsidRPr="00E07550" w:rsidRDefault="004F3673" w:rsidP="004F3673">
            <w:pPr>
              <w:pStyle w:val="Default"/>
              <w:numPr>
                <w:ilvl w:val="0"/>
                <w:numId w:val="9"/>
              </w:numPr>
              <w:rPr>
                <w:rFonts w:asciiTheme="minorHAnsi" w:hAnsiTheme="minorHAnsi" w:cstheme="minorHAnsi"/>
                <w:color w:val="auto"/>
              </w:rPr>
            </w:pPr>
            <w:r w:rsidRPr="004F3673">
              <w:rPr>
                <w:rFonts w:asciiTheme="minorHAnsi" w:hAnsiTheme="minorHAnsi" w:cstheme="minorHAnsi"/>
                <w:color w:val="auto"/>
              </w:rPr>
              <w:t>Council to consider</w:t>
            </w:r>
            <w:r>
              <w:rPr>
                <w:rFonts w:asciiTheme="minorHAnsi" w:hAnsiTheme="minorHAnsi" w:cstheme="minorHAnsi"/>
                <w:color w:val="auto"/>
              </w:rPr>
              <w:t xml:space="preserve"> supporting the Traffic Regulation Order submitted by GCC Highways and supported by The Verderers to implement a blanket 40mph speed limit across the statutory forest.</w:t>
            </w:r>
            <w:r w:rsidR="00E07550" w:rsidRPr="00E07550">
              <w:rPr>
                <w:rFonts w:asciiTheme="minorHAnsi" w:hAnsiTheme="minorHAnsi" w:cstheme="minorHAnsi"/>
                <w:b/>
                <w:bCs/>
                <w:color w:val="943634" w:themeColor="accent2" w:themeShade="BF"/>
              </w:rPr>
              <w:t xml:space="preserve">  This motion was proposed by Cllr Evans and seconded by Cllr Richmond with the following votes being cast, 6 for, 3 against with 1 abstention.  This motion was passed by resolution of Council.</w:t>
            </w:r>
          </w:p>
          <w:p w14:paraId="7D0819C2" w14:textId="0C7F14B3" w:rsidR="00E07550" w:rsidRPr="00E07550" w:rsidRDefault="00E07550" w:rsidP="004F3673">
            <w:pPr>
              <w:pStyle w:val="Default"/>
              <w:numPr>
                <w:ilvl w:val="0"/>
                <w:numId w:val="9"/>
              </w:numPr>
              <w:rPr>
                <w:rFonts w:asciiTheme="minorHAnsi" w:hAnsiTheme="minorHAnsi" w:cstheme="minorHAnsi"/>
                <w:b/>
                <w:bCs/>
                <w:color w:val="943634" w:themeColor="accent2" w:themeShade="BF"/>
              </w:rPr>
            </w:pPr>
            <w:r>
              <w:rPr>
                <w:rFonts w:asciiTheme="minorHAnsi" w:hAnsiTheme="minorHAnsi" w:cstheme="minorHAnsi"/>
                <w:color w:val="auto"/>
              </w:rPr>
              <w:t xml:space="preserve">Council was asked to consider writing to Ellwood Football Club about a plaque to acknowledge the achievement of Charlie Hatton on becoming World Downhill Mountain Champion.  </w:t>
            </w:r>
            <w:r w:rsidRPr="00E07550">
              <w:rPr>
                <w:rFonts w:asciiTheme="minorHAnsi" w:hAnsiTheme="minorHAnsi" w:cstheme="minorHAnsi"/>
                <w:b/>
                <w:bCs/>
                <w:color w:val="943634" w:themeColor="accent2" w:themeShade="BF"/>
              </w:rPr>
              <w:t xml:space="preserve">Cllr Evans proposed that the Clerk be given delegated authority to action this celebration of achievement and for it to be placed on the </w:t>
            </w:r>
            <w:r w:rsidRPr="00E07550">
              <w:rPr>
                <w:rFonts w:asciiTheme="minorHAnsi" w:hAnsiTheme="minorHAnsi" w:cstheme="minorHAnsi"/>
                <w:b/>
                <w:bCs/>
                <w:color w:val="943634" w:themeColor="accent2" w:themeShade="BF"/>
              </w:rPr>
              <w:lastRenderedPageBreak/>
              <w:t>parish</w:t>
            </w:r>
            <w:r w:rsidRPr="00E07550">
              <w:rPr>
                <w:rFonts w:asciiTheme="minorHAnsi" w:hAnsiTheme="minorHAnsi" w:cstheme="minorHAnsi"/>
                <w:color w:val="943634" w:themeColor="accent2" w:themeShade="BF"/>
              </w:rPr>
              <w:t xml:space="preserve"> </w:t>
            </w:r>
            <w:r w:rsidRPr="00E07550">
              <w:rPr>
                <w:rFonts w:asciiTheme="minorHAnsi" w:hAnsiTheme="minorHAnsi" w:cstheme="minorHAnsi"/>
                <w:b/>
                <w:bCs/>
                <w:color w:val="943634" w:themeColor="accent2" w:themeShade="BF"/>
              </w:rPr>
              <w:t>noticeboard stand with a budget of up to £300.  This proposal was seconded by Cllr Francis with a 9:1 vote in favour, so this was agreed by resolution of Council.</w:t>
            </w:r>
          </w:p>
          <w:p w14:paraId="63E4C8CB" w14:textId="77777777" w:rsidR="004F3673" w:rsidRDefault="004F3673" w:rsidP="006C2E7C">
            <w:pPr>
              <w:pStyle w:val="Default"/>
              <w:rPr>
                <w:rFonts w:asciiTheme="minorHAnsi" w:hAnsiTheme="minorHAnsi" w:cstheme="minorHAnsi"/>
                <w:color w:val="auto"/>
              </w:rPr>
            </w:pPr>
          </w:p>
          <w:p w14:paraId="03D6B88E" w14:textId="77777777" w:rsidR="00E07550" w:rsidRDefault="00E07550" w:rsidP="006C2E7C">
            <w:pPr>
              <w:pStyle w:val="Default"/>
              <w:rPr>
                <w:rFonts w:asciiTheme="minorHAnsi" w:hAnsiTheme="minorHAnsi" w:cstheme="minorHAnsi"/>
                <w:color w:val="auto"/>
              </w:rPr>
            </w:pPr>
            <w:r>
              <w:rPr>
                <w:rFonts w:asciiTheme="minorHAnsi" w:hAnsiTheme="minorHAnsi" w:cstheme="minorHAnsi"/>
                <w:color w:val="auto"/>
              </w:rPr>
              <w:t>Cllr Freshwater proposed that the awarding of acknowledgement of achievement by WDPC be an agenda item for Governance &amp; Scrutiny to consider a suitable position statement.</w:t>
            </w:r>
          </w:p>
          <w:p w14:paraId="008AC1EB" w14:textId="635B2391" w:rsidR="00E07550" w:rsidRPr="004F3673" w:rsidRDefault="00E07550" w:rsidP="006C2E7C">
            <w:pPr>
              <w:pStyle w:val="Default"/>
              <w:rPr>
                <w:rFonts w:asciiTheme="minorHAnsi" w:hAnsiTheme="minorHAnsi" w:cstheme="minorHAnsi"/>
                <w:color w:val="auto"/>
              </w:rPr>
            </w:pP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B83B2A">
        <w:tc>
          <w:tcPr>
            <w:tcW w:w="1087" w:type="dxa"/>
          </w:tcPr>
          <w:p w14:paraId="3658E12D" w14:textId="2E43E8EA"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804D04">
              <w:rPr>
                <w:rFonts w:asciiTheme="minorHAnsi" w:hAnsiTheme="minorHAnsi" w:cstheme="minorHAnsi"/>
                <w:b/>
                <w:bCs/>
                <w:color w:val="auto"/>
              </w:rPr>
              <w:t>2.3</w:t>
            </w:r>
          </w:p>
        </w:tc>
        <w:tc>
          <w:tcPr>
            <w:tcW w:w="7657" w:type="dxa"/>
          </w:tcPr>
          <w:p w14:paraId="238F4246" w14:textId="77777777" w:rsidR="00804D04" w:rsidRPr="00E07550" w:rsidRDefault="00E07550" w:rsidP="008A285F">
            <w:pPr>
              <w:pStyle w:val="Default"/>
              <w:rPr>
                <w:rFonts w:asciiTheme="minorHAnsi" w:hAnsiTheme="minorHAnsi" w:cstheme="minorHAnsi"/>
                <w:b/>
                <w:bCs/>
                <w:color w:val="auto"/>
              </w:rPr>
            </w:pPr>
            <w:r w:rsidRPr="00E07550">
              <w:rPr>
                <w:rFonts w:asciiTheme="minorHAnsi" w:hAnsiTheme="minorHAnsi" w:cstheme="minorHAnsi"/>
                <w:b/>
                <w:bCs/>
                <w:color w:val="auto"/>
              </w:rPr>
              <w:t>WDPC email addresses</w:t>
            </w:r>
          </w:p>
          <w:p w14:paraId="50E55878" w14:textId="77777777" w:rsidR="00E07550" w:rsidRDefault="00E07550" w:rsidP="008A285F">
            <w:pPr>
              <w:pStyle w:val="Default"/>
              <w:rPr>
                <w:rFonts w:asciiTheme="minorHAnsi" w:hAnsiTheme="minorHAnsi" w:cstheme="minorHAnsi"/>
                <w:color w:val="auto"/>
              </w:rPr>
            </w:pPr>
          </w:p>
          <w:p w14:paraId="09601153" w14:textId="7E4DFA3C" w:rsidR="00E07550" w:rsidRDefault="00E07550" w:rsidP="008A285F">
            <w:pPr>
              <w:pStyle w:val="Default"/>
              <w:rPr>
                <w:rFonts w:asciiTheme="minorHAnsi" w:hAnsiTheme="minorHAnsi" w:cstheme="minorHAnsi"/>
                <w:color w:val="auto"/>
              </w:rPr>
            </w:pPr>
            <w:r>
              <w:rPr>
                <w:rFonts w:asciiTheme="minorHAnsi" w:hAnsiTheme="minorHAnsi" w:cstheme="minorHAnsi"/>
                <w:color w:val="auto"/>
              </w:rPr>
              <w:t>This was debated briefly by Council but some additional questions about the system used for the emails and if there were any ongoing costs needed to be further clarified with 99Web.</w:t>
            </w:r>
          </w:p>
          <w:p w14:paraId="770DF2D1" w14:textId="77777777" w:rsidR="00E07550" w:rsidRDefault="00E07550" w:rsidP="008A285F">
            <w:pPr>
              <w:pStyle w:val="Default"/>
              <w:rPr>
                <w:rFonts w:asciiTheme="minorHAnsi" w:hAnsiTheme="minorHAnsi" w:cstheme="minorHAnsi"/>
                <w:color w:val="auto"/>
              </w:rPr>
            </w:pPr>
          </w:p>
          <w:p w14:paraId="5E375AE0" w14:textId="76EF2FFE" w:rsidR="00E07550" w:rsidRPr="0015553A" w:rsidRDefault="0015553A" w:rsidP="008A285F">
            <w:pPr>
              <w:pStyle w:val="Default"/>
              <w:rPr>
                <w:rFonts w:asciiTheme="minorHAnsi" w:hAnsiTheme="minorHAnsi" w:cstheme="minorHAnsi"/>
                <w:b/>
                <w:bCs/>
                <w:color w:val="943634" w:themeColor="accent2" w:themeShade="BF"/>
              </w:rPr>
            </w:pPr>
            <w:r w:rsidRPr="0015553A">
              <w:rPr>
                <w:rFonts w:asciiTheme="minorHAnsi" w:hAnsiTheme="minorHAnsi" w:cstheme="minorHAnsi"/>
                <w:b/>
                <w:bCs/>
                <w:color w:val="943634" w:themeColor="accent2" w:themeShade="BF"/>
              </w:rPr>
              <w:t>Cllr Wheeler proposed that th</w:t>
            </w:r>
            <w:r w:rsidR="00E07550" w:rsidRPr="0015553A">
              <w:rPr>
                <w:rFonts w:asciiTheme="minorHAnsi" w:hAnsiTheme="minorHAnsi" w:cstheme="minorHAnsi"/>
                <w:b/>
                <w:bCs/>
                <w:color w:val="943634" w:themeColor="accent2" w:themeShade="BF"/>
              </w:rPr>
              <w:t>is item was deferred to the November meeting</w:t>
            </w:r>
            <w:r w:rsidRPr="0015553A">
              <w:rPr>
                <w:rFonts w:asciiTheme="minorHAnsi" w:hAnsiTheme="minorHAnsi" w:cstheme="minorHAnsi"/>
                <w:b/>
                <w:bCs/>
                <w:color w:val="943634" w:themeColor="accent2" w:themeShade="BF"/>
              </w:rPr>
              <w:t>, with Cllr Freshwater seconding and this being agreed by resolution of Council</w:t>
            </w:r>
            <w:r>
              <w:rPr>
                <w:rFonts w:asciiTheme="minorHAnsi" w:hAnsiTheme="minorHAnsi" w:cstheme="minorHAnsi"/>
                <w:b/>
                <w:bCs/>
                <w:color w:val="943634" w:themeColor="accent2" w:themeShade="BF"/>
              </w:rPr>
              <w:t>.</w:t>
            </w:r>
          </w:p>
          <w:p w14:paraId="0AC35AA9" w14:textId="72E5CB15" w:rsidR="00E07550" w:rsidRPr="00804D04" w:rsidRDefault="00E07550" w:rsidP="008A285F">
            <w:pPr>
              <w:pStyle w:val="Default"/>
              <w:rPr>
                <w:rFonts w:asciiTheme="minorHAnsi" w:hAnsiTheme="minorHAnsi" w:cstheme="minorHAnsi"/>
                <w:color w:val="auto"/>
              </w:rPr>
            </w:pP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B83B2A">
        <w:tc>
          <w:tcPr>
            <w:tcW w:w="1087" w:type="dxa"/>
          </w:tcPr>
          <w:p w14:paraId="0DDE4458" w14:textId="3425DB34"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804D04">
              <w:rPr>
                <w:rFonts w:asciiTheme="minorHAnsi" w:hAnsiTheme="minorHAnsi" w:cstheme="minorHAnsi"/>
                <w:b/>
                <w:bCs/>
                <w:color w:val="auto"/>
              </w:rPr>
              <w:t>2.4</w:t>
            </w:r>
          </w:p>
        </w:tc>
        <w:tc>
          <w:tcPr>
            <w:tcW w:w="7657" w:type="dxa"/>
          </w:tcPr>
          <w:p w14:paraId="79EC0AD7" w14:textId="77777777" w:rsidR="00804D04" w:rsidRPr="0015553A" w:rsidRDefault="0015553A" w:rsidP="006C2E7C">
            <w:pPr>
              <w:pStyle w:val="Default"/>
              <w:rPr>
                <w:rFonts w:asciiTheme="minorHAnsi" w:hAnsiTheme="minorHAnsi" w:cstheme="minorHAnsi"/>
                <w:b/>
                <w:bCs/>
                <w:color w:val="auto"/>
              </w:rPr>
            </w:pPr>
            <w:r w:rsidRPr="0015553A">
              <w:rPr>
                <w:rFonts w:asciiTheme="minorHAnsi" w:hAnsiTheme="minorHAnsi" w:cstheme="minorHAnsi"/>
                <w:b/>
                <w:bCs/>
                <w:color w:val="auto"/>
              </w:rPr>
              <w:t>Cannop Ponds</w:t>
            </w:r>
          </w:p>
          <w:p w14:paraId="21A91BC3" w14:textId="77777777" w:rsidR="0015553A" w:rsidRDefault="0015553A" w:rsidP="006C2E7C">
            <w:pPr>
              <w:pStyle w:val="Default"/>
              <w:rPr>
                <w:rFonts w:asciiTheme="minorHAnsi" w:hAnsiTheme="minorHAnsi" w:cstheme="minorHAnsi"/>
                <w:color w:val="auto"/>
              </w:rPr>
            </w:pPr>
          </w:p>
          <w:p w14:paraId="0C62CC07" w14:textId="16CBB219" w:rsidR="0015553A" w:rsidRDefault="0015553A" w:rsidP="006C2E7C">
            <w:pPr>
              <w:pStyle w:val="Default"/>
              <w:rPr>
                <w:rFonts w:asciiTheme="minorHAnsi" w:hAnsiTheme="minorHAnsi" w:cstheme="minorHAnsi"/>
                <w:color w:val="auto"/>
              </w:rPr>
            </w:pPr>
            <w:r>
              <w:rPr>
                <w:rFonts w:asciiTheme="minorHAnsi" w:hAnsiTheme="minorHAnsi" w:cstheme="minorHAnsi"/>
                <w:color w:val="auto"/>
              </w:rPr>
              <w:t>Cllr Freshwater spoke briefly about the motion proposed to continue the use of both Cannop Ponds as they stand today whilst acknowledging that necessary maintenance work will have to be undertaken as long as they are sympathetic to the local area and reflect its vernacular.</w:t>
            </w:r>
          </w:p>
          <w:p w14:paraId="5616D05E" w14:textId="77777777" w:rsidR="0015553A" w:rsidRDefault="0015553A" w:rsidP="006C2E7C">
            <w:pPr>
              <w:pStyle w:val="Default"/>
              <w:rPr>
                <w:rFonts w:asciiTheme="minorHAnsi" w:hAnsiTheme="minorHAnsi" w:cstheme="minorHAnsi"/>
                <w:color w:val="auto"/>
              </w:rPr>
            </w:pPr>
          </w:p>
          <w:p w14:paraId="7794294A" w14:textId="5D726642" w:rsidR="0015553A" w:rsidRDefault="0015553A" w:rsidP="006C2E7C">
            <w:pPr>
              <w:pStyle w:val="Default"/>
              <w:rPr>
                <w:rFonts w:asciiTheme="minorHAnsi" w:hAnsiTheme="minorHAnsi" w:cstheme="minorHAnsi"/>
                <w:color w:val="auto"/>
              </w:rPr>
            </w:pPr>
            <w:r>
              <w:rPr>
                <w:rFonts w:asciiTheme="minorHAnsi" w:hAnsiTheme="minorHAnsi" w:cstheme="minorHAnsi"/>
                <w:color w:val="auto"/>
              </w:rPr>
              <w:t>This motion was debated briefly with a councillor feeling that this motion did not consider the protection of the downstream communities.</w:t>
            </w:r>
          </w:p>
          <w:p w14:paraId="6D172F72" w14:textId="77777777" w:rsidR="0015553A" w:rsidRDefault="0015553A" w:rsidP="006C2E7C">
            <w:pPr>
              <w:pStyle w:val="Default"/>
              <w:rPr>
                <w:rFonts w:asciiTheme="minorHAnsi" w:hAnsiTheme="minorHAnsi" w:cstheme="minorHAnsi"/>
                <w:color w:val="auto"/>
              </w:rPr>
            </w:pPr>
          </w:p>
          <w:p w14:paraId="405F3B02" w14:textId="088F1907" w:rsidR="0015553A" w:rsidRPr="0015553A" w:rsidRDefault="0015553A" w:rsidP="006C2E7C">
            <w:pPr>
              <w:pStyle w:val="Default"/>
              <w:rPr>
                <w:rFonts w:asciiTheme="minorHAnsi" w:hAnsiTheme="minorHAnsi" w:cstheme="minorHAnsi"/>
                <w:b/>
                <w:bCs/>
                <w:color w:val="943634" w:themeColor="accent2" w:themeShade="BF"/>
              </w:rPr>
            </w:pPr>
            <w:r w:rsidRPr="0015553A">
              <w:rPr>
                <w:rFonts w:asciiTheme="minorHAnsi" w:hAnsiTheme="minorHAnsi" w:cstheme="minorHAnsi"/>
                <w:b/>
                <w:bCs/>
                <w:color w:val="943634" w:themeColor="accent2" w:themeShade="BF"/>
              </w:rPr>
              <w:t>This motion was seconded by Cllrs Richmond and Wheeler, the Chair called for a vote with 7 in favour, 1 against and 1 declared interest, this motion was carried by resolution of Council.</w:t>
            </w:r>
          </w:p>
          <w:p w14:paraId="22F094E6" w14:textId="3ACEDA1E" w:rsidR="0015553A" w:rsidRPr="00804D04" w:rsidRDefault="0015553A" w:rsidP="006C2E7C">
            <w:pPr>
              <w:pStyle w:val="Default"/>
              <w:rPr>
                <w:rFonts w:asciiTheme="minorHAnsi" w:hAnsiTheme="minorHAnsi" w:cstheme="minorHAnsi"/>
                <w:color w:val="auto"/>
              </w:rPr>
            </w:pP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04D04" w14:paraId="5FFB8F6A" w14:textId="77777777" w:rsidTr="0055264C">
        <w:tc>
          <w:tcPr>
            <w:tcW w:w="1087" w:type="dxa"/>
            <w:shd w:val="clear" w:color="auto" w:fill="EAF1DD" w:themeFill="accent3" w:themeFillTint="33"/>
          </w:tcPr>
          <w:p w14:paraId="4C24F506" w14:textId="54E698A6"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9D0470">
              <w:rPr>
                <w:rFonts w:asciiTheme="minorHAnsi" w:hAnsiTheme="minorHAnsi" w:cstheme="minorHAnsi"/>
                <w:b/>
                <w:bCs/>
                <w:color w:val="auto"/>
              </w:rPr>
              <w:t>3</w:t>
            </w:r>
          </w:p>
        </w:tc>
        <w:tc>
          <w:tcPr>
            <w:tcW w:w="7657" w:type="dxa"/>
            <w:shd w:val="clear" w:color="auto" w:fill="EAF1DD" w:themeFill="accent3" w:themeFillTint="33"/>
          </w:tcPr>
          <w:p w14:paraId="57CE5D32" w14:textId="68AF3E6B" w:rsidR="00804D04"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p w14:paraId="40D8CCEF" w14:textId="2E719E30" w:rsidR="0055264C"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B83B2A">
        <w:tc>
          <w:tcPr>
            <w:tcW w:w="1087" w:type="dxa"/>
          </w:tcPr>
          <w:p w14:paraId="50B9B8F0" w14:textId="529D81F9"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9D0470">
              <w:rPr>
                <w:rFonts w:asciiTheme="minorHAnsi" w:hAnsiTheme="minorHAnsi" w:cstheme="minorHAnsi"/>
                <w:b/>
                <w:bCs/>
                <w:color w:val="auto"/>
              </w:rPr>
              <w:t>3.1</w:t>
            </w:r>
          </w:p>
        </w:tc>
        <w:tc>
          <w:tcPr>
            <w:tcW w:w="7657" w:type="dxa"/>
          </w:tcPr>
          <w:p w14:paraId="16240FAE" w14:textId="77777777" w:rsidR="009D0470" w:rsidRDefault="00BC5095" w:rsidP="00BC5095">
            <w:pPr>
              <w:pStyle w:val="Default"/>
              <w:rPr>
                <w:rFonts w:asciiTheme="minorHAnsi" w:hAnsiTheme="minorHAnsi" w:cstheme="minorHAnsi"/>
                <w:b/>
                <w:bCs/>
                <w:color w:val="auto"/>
              </w:rPr>
            </w:pPr>
            <w:r w:rsidRPr="00BC5095">
              <w:rPr>
                <w:rFonts w:asciiTheme="minorHAnsi" w:hAnsiTheme="minorHAnsi" w:cstheme="minorHAnsi"/>
                <w:b/>
                <w:bCs/>
                <w:color w:val="auto"/>
              </w:rPr>
              <w:t>Planning Committee</w:t>
            </w:r>
          </w:p>
          <w:p w14:paraId="535DC151" w14:textId="77777777" w:rsidR="0015553A" w:rsidRDefault="0015553A" w:rsidP="00BC5095">
            <w:pPr>
              <w:pStyle w:val="Default"/>
              <w:rPr>
                <w:rFonts w:asciiTheme="minorHAnsi" w:hAnsiTheme="minorHAnsi" w:cstheme="minorHAnsi"/>
                <w:b/>
                <w:bCs/>
                <w:color w:val="auto"/>
              </w:rPr>
            </w:pPr>
          </w:p>
          <w:p w14:paraId="52F7FE34" w14:textId="51E1D94B" w:rsidR="0015553A" w:rsidRDefault="0015553A" w:rsidP="00BC5095">
            <w:pPr>
              <w:pStyle w:val="Default"/>
              <w:rPr>
                <w:rFonts w:asciiTheme="minorHAnsi" w:hAnsiTheme="minorHAnsi" w:cstheme="minorHAnsi"/>
                <w:b/>
                <w:bCs/>
                <w:color w:val="943634" w:themeColor="accent2" w:themeShade="BF"/>
              </w:rPr>
            </w:pPr>
            <w:r w:rsidRPr="0015553A">
              <w:rPr>
                <w:rFonts w:asciiTheme="minorHAnsi" w:hAnsiTheme="minorHAnsi" w:cstheme="minorHAnsi"/>
                <w:b/>
                <w:bCs/>
                <w:color w:val="943634" w:themeColor="accent2" w:themeShade="BF"/>
              </w:rPr>
              <w:t>The minutes of the planning committee meetings were proposed to be accepted by Cllr Freshwater with Cllr Evans seconding; this was agreed by resolution of Council.</w:t>
            </w:r>
          </w:p>
          <w:p w14:paraId="73A36698" w14:textId="77777777" w:rsidR="0015553A" w:rsidRDefault="0015553A" w:rsidP="00BC5095">
            <w:pPr>
              <w:pStyle w:val="Default"/>
              <w:rPr>
                <w:rFonts w:asciiTheme="minorHAnsi" w:hAnsiTheme="minorHAnsi" w:cstheme="minorHAnsi"/>
                <w:b/>
                <w:bCs/>
                <w:color w:val="943634" w:themeColor="accent2" w:themeShade="BF"/>
              </w:rPr>
            </w:pPr>
          </w:p>
          <w:p w14:paraId="4CB2B3D4" w14:textId="3121AC54" w:rsidR="0015553A" w:rsidRPr="0015553A" w:rsidRDefault="0015553A" w:rsidP="00BC5095">
            <w:pPr>
              <w:pStyle w:val="Default"/>
              <w:rPr>
                <w:rFonts w:asciiTheme="minorHAnsi" w:hAnsiTheme="minorHAnsi" w:cstheme="minorHAnsi"/>
                <w:color w:val="auto"/>
              </w:rPr>
            </w:pPr>
            <w:r>
              <w:rPr>
                <w:rFonts w:asciiTheme="minorHAnsi" w:hAnsiTheme="minorHAnsi" w:cstheme="minorHAnsi"/>
                <w:color w:val="auto"/>
              </w:rPr>
              <w:t>Cllr Evans spoke very briefly about Lion Row, Parkend and the ongoing enforcement action.  Cllr Wheeler added that all that can be done is being done</w:t>
            </w:r>
            <w:r w:rsidR="001E700F">
              <w:rPr>
                <w:rFonts w:asciiTheme="minorHAnsi" w:hAnsiTheme="minorHAnsi" w:cstheme="minorHAnsi"/>
                <w:color w:val="auto"/>
              </w:rPr>
              <w:t>.</w:t>
            </w:r>
          </w:p>
          <w:p w14:paraId="7FF8AA72" w14:textId="19ED4016" w:rsidR="00BC5095" w:rsidRPr="00BC5095" w:rsidRDefault="00BC5095" w:rsidP="00BC5095">
            <w:pPr>
              <w:pStyle w:val="Default"/>
              <w:rPr>
                <w:rFonts w:asciiTheme="minorHAnsi" w:hAnsiTheme="minorHAnsi" w:cstheme="minorHAnsi"/>
                <w:b/>
                <w:bCs/>
                <w:color w:val="auto"/>
              </w:rPr>
            </w:pP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B83B2A">
        <w:tc>
          <w:tcPr>
            <w:tcW w:w="1087" w:type="dxa"/>
          </w:tcPr>
          <w:p w14:paraId="2A752FE5" w14:textId="53EE1368"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045283">
              <w:rPr>
                <w:rFonts w:asciiTheme="minorHAnsi" w:hAnsiTheme="minorHAnsi" w:cstheme="minorHAnsi"/>
                <w:b/>
                <w:bCs/>
                <w:color w:val="auto"/>
              </w:rPr>
              <w:t>3.2</w:t>
            </w:r>
          </w:p>
        </w:tc>
        <w:tc>
          <w:tcPr>
            <w:tcW w:w="7657" w:type="dxa"/>
          </w:tcPr>
          <w:p w14:paraId="3B32EFCA" w14:textId="5EB50B9D" w:rsidR="009D0470"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Chair’s Items</w:t>
            </w:r>
          </w:p>
          <w:p w14:paraId="035A09C6" w14:textId="77777777" w:rsidR="00D560FC" w:rsidRDefault="00D560FC" w:rsidP="006C2E7C">
            <w:pPr>
              <w:pStyle w:val="Default"/>
              <w:rPr>
                <w:rFonts w:asciiTheme="minorHAnsi" w:hAnsiTheme="minorHAnsi" w:cstheme="minorHAnsi"/>
                <w:color w:val="auto"/>
              </w:rPr>
            </w:pPr>
          </w:p>
          <w:p w14:paraId="5C62E74A" w14:textId="77777777" w:rsidR="001E700F" w:rsidRDefault="001E700F" w:rsidP="006C2E7C">
            <w:pPr>
              <w:pStyle w:val="Default"/>
              <w:rPr>
                <w:rFonts w:asciiTheme="minorHAnsi" w:hAnsiTheme="minorHAnsi" w:cstheme="minorHAnsi"/>
                <w:color w:val="auto"/>
              </w:rPr>
            </w:pPr>
            <w:r>
              <w:rPr>
                <w:rFonts w:asciiTheme="minorHAnsi" w:hAnsiTheme="minorHAnsi" w:cstheme="minorHAnsi"/>
                <w:color w:val="auto"/>
              </w:rPr>
              <w:t>The clerk raised the approval of GAPTC as the Internal Auditor which the Chair asked to be an agenda item in November as this required a minuted decision by Council.</w:t>
            </w:r>
          </w:p>
          <w:p w14:paraId="6CBB2DFE" w14:textId="6601E298" w:rsidR="001E700F" w:rsidRPr="005B5FC6" w:rsidRDefault="001E700F" w:rsidP="006C2E7C">
            <w:pPr>
              <w:pStyle w:val="Default"/>
              <w:rPr>
                <w:rFonts w:asciiTheme="minorHAnsi" w:hAnsiTheme="minorHAnsi" w:cstheme="minorHAnsi"/>
                <w:color w:val="auto"/>
              </w:rPr>
            </w:pPr>
          </w:p>
        </w:tc>
        <w:tc>
          <w:tcPr>
            <w:tcW w:w="992" w:type="dxa"/>
          </w:tcPr>
          <w:p w14:paraId="63E06641" w14:textId="77777777" w:rsidR="009D0470" w:rsidRDefault="009D0470" w:rsidP="008A285F">
            <w:pPr>
              <w:pStyle w:val="Default"/>
              <w:rPr>
                <w:rFonts w:asciiTheme="minorHAnsi" w:hAnsiTheme="minorHAnsi" w:cstheme="minorHAnsi"/>
                <w:b/>
                <w:bCs/>
                <w:color w:val="auto"/>
              </w:rPr>
            </w:pPr>
          </w:p>
        </w:tc>
      </w:tr>
      <w:tr w:rsidR="009D0470" w14:paraId="2354D5D9" w14:textId="77777777" w:rsidTr="00B83B2A">
        <w:tc>
          <w:tcPr>
            <w:tcW w:w="1087" w:type="dxa"/>
          </w:tcPr>
          <w:p w14:paraId="7D18A65C" w14:textId="29EAF456"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2310</w:t>
            </w:r>
            <w:r w:rsidR="00D560FC">
              <w:rPr>
                <w:rFonts w:asciiTheme="minorHAnsi" w:hAnsiTheme="minorHAnsi" w:cstheme="minorHAnsi"/>
                <w:b/>
                <w:bCs/>
                <w:color w:val="auto"/>
              </w:rPr>
              <w:t>3.3</w:t>
            </w:r>
          </w:p>
        </w:tc>
        <w:tc>
          <w:tcPr>
            <w:tcW w:w="7657" w:type="dxa"/>
          </w:tcPr>
          <w:p w14:paraId="0F2202FC" w14:textId="31C97692" w:rsidR="009D0470" w:rsidRDefault="00D560FC" w:rsidP="008A285F">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2D7D5DB0" w14:textId="77777777" w:rsidR="001E700F" w:rsidRDefault="001E700F" w:rsidP="008A285F">
            <w:pPr>
              <w:pStyle w:val="Default"/>
              <w:rPr>
                <w:rFonts w:asciiTheme="minorHAnsi" w:hAnsiTheme="minorHAnsi" w:cstheme="minorHAnsi"/>
                <w:b/>
                <w:bCs/>
                <w:color w:val="auto"/>
              </w:rPr>
            </w:pPr>
          </w:p>
          <w:p w14:paraId="6F4E481F" w14:textId="25655D30" w:rsidR="001E700F" w:rsidRDefault="001E700F" w:rsidP="008A285F">
            <w:pPr>
              <w:pStyle w:val="Default"/>
              <w:rPr>
                <w:rFonts w:asciiTheme="minorHAnsi" w:hAnsiTheme="minorHAnsi" w:cstheme="minorHAnsi"/>
                <w:color w:val="auto"/>
              </w:rPr>
            </w:pPr>
            <w:r>
              <w:rPr>
                <w:rFonts w:asciiTheme="minorHAnsi" w:hAnsiTheme="minorHAnsi" w:cstheme="minorHAnsi"/>
                <w:color w:val="auto"/>
              </w:rPr>
              <w:t>The Deputy Clerk gave a brief report confirming that repairs to Crowash play area and Bowson Square play area had been completed.</w:t>
            </w:r>
          </w:p>
          <w:p w14:paraId="7FEFFD15" w14:textId="77777777" w:rsidR="001E700F" w:rsidRDefault="001E700F" w:rsidP="008A285F">
            <w:pPr>
              <w:pStyle w:val="Default"/>
              <w:rPr>
                <w:rFonts w:asciiTheme="minorHAnsi" w:hAnsiTheme="minorHAnsi" w:cstheme="minorHAnsi"/>
                <w:color w:val="auto"/>
              </w:rPr>
            </w:pPr>
          </w:p>
          <w:p w14:paraId="39B91363" w14:textId="5B358A80" w:rsidR="001E700F" w:rsidRDefault="001E700F" w:rsidP="008A285F">
            <w:pPr>
              <w:pStyle w:val="Default"/>
              <w:rPr>
                <w:rFonts w:asciiTheme="minorHAnsi" w:hAnsiTheme="minorHAnsi" w:cstheme="minorHAnsi"/>
                <w:color w:val="auto"/>
              </w:rPr>
            </w:pPr>
            <w:r>
              <w:rPr>
                <w:rFonts w:asciiTheme="minorHAnsi" w:hAnsiTheme="minorHAnsi" w:cstheme="minorHAnsi"/>
                <w:color w:val="auto"/>
              </w:rPr>
              <w:t>There is still some outstanding works to be done at the WDC play area and these would be completed in due course.</w:t>
            </w:r>
          </w:p>
          <w:p w14:paraId="5222AE67" w14:textId="77777777" w:rsidR="001E700F" w:rsidRDefault="001E700F" w:rsidP="008A285F">
            <w:pPr>
              <w:pStyle w:val="Default"/>
              <w:rPr>
                <w:rFonts w:asciiTheme="minorHAnsi" w:hAnsiTheme="minorHAnsi" w:cstheme="minorHAnsi"/>
                <w:color w:val="auto"/>
              </w:rPr>
            </w:pPr>
          </w:p>
          <w:p w14:paraId="148A0E9F" w14:textId="5D0085D3" w:rsidR="001E700F" w:rsidRPr="001E700F" w:rsidRDefault="001E700F" w:rsidP="008A285F">
            <w:pPr>
              <w:pStyle w:val="Default"/>
              <w:rPr>
                <w:rFonts w:asciiTheme="minorHAnsi" w:hAnsiTheme="minorHAnsi" w:cstheme="minorHAnsi"/>
                <w:color w:val="auto"/>
              </w:rPr>
            </w:pPr>
            <w:r>
              <w:rPr>
                <w:rFonts w:asciiTheme="minorHAnsi" w:hAnsiTheme="minorHAnsi" w:cstheme="minorHAnsi"/>
                <w:color w:val="auto"/>
              </w:rPr>
              <w:t xml:space="preserve">Cllr Costley asked about the bus shelter seat in Christchurch, which is in hand, but also commented on the bag of food being left in the shelter and appeared to be a build up of rubbish.  The Deputy Clerk advised that this would be checked and removed the next day.  </w:t>
            </w:r>
          </w:p>
          <w:p w14:paraId="35B32244" w14:textId="50D3680B" w:rsidR="00D560FC" w:rsidRPr="00D560FC" w:rsidRDefault="00D560FC" w:rsidP="006C2E7C">
            <w:pPr>
              <w:pStyle w:val="Default"/>
              <w:rPr>
                <w:rFonts w:asciiTheme="minorHAnsi" w:hAnsiTheme="minorHAnsi" w:cstheme="minorHAnsi"/>
                <w:color w:val="auto"/>
              </w:rPr>
            </w:pPr>
          </w:p>
        </w:tc>
        <w:tc>
          <w:tcPr>
            <w:tcW w:w="992" w:type="dxa"/>
          </w:tcPr>
          <w:p w14:paraId="34365482" w14:textId="77777777" w:rsidR="009D0470" w:rsidRDefault="009D0470" w:rsidP="008A285F">
            <w:pPr>
              <w:pStyle w:val="Default"/>
              <w:rPr>
                <w:rFonts w:asciiTheme="minorHAnsi" w:hAnsiTheme="minorHAnsi" w:cstheme="minorHAnsi"/>
                <w:b/>
                <w:bCs/>
                <w:color w:val="auto"/>
              </w:rPr>
            </w:pPr>
          </w:p>
        </w:tc>
      </w:tr>
      <w:tr w:rsidR="00DE34B4" w14:paraId="10D34DAA" w14:textId="77777777" w:rsidTr="00B83B2A">
        <w:tc>
          <w:tcPr>
            <w:tcW w:w="1087" w:type="dxa"/>
          </w:tcPr>
          <w:p w14:paraId="7EE42043" w14:textId="2D1CE2FD" w:rsidR="00DE34B4"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DE34B4">
              <w:rPr>
                <w:rFonts w:asciiTheme="minorHAnsi" w:hAnsiTheme="minorHAnsi" w:cstheme="minorHAnsi"/>
                <w:b/>
                <w:bCs/>
                <w:color w:val="auto"/>
              </w:rPr>
              <w:t xml:space="preserve">3.4 </w:t>
            </w:r>
          </w:p>
        </w:tc>
        <w:tc>
          <w:tcPr>
            <w:tcW w:w="7657" w:type="dxa"/>
          </w:tcPr>
          <w:p w14:paraId="4FDB8B39" w14:textId="77777777" w:rsidR="00DE34B4" w:rsidRDefault="00DE34B4" w:rsidP="008A285F">
            <w:pPr>
              <w:pStyle w:val="Default"/>
              <w:rPr>
                <w:rFonts w:asciiTheme="minorHAnsi" w:hAnsiTheme="minorHAnsi" w:cstheme="minorHAnsi"/>
                <w:b/>
                <w:bCs/>
                <w:color w:val="auto"/>
              </w:rPr>
            </w:pPr>
            <w:r>
              <w:rPr>
                <w:rFonts w:asciiTheme="minorHAnsi" w:hAnsiTheme="minorHAnsi" w:cstheme="minorHAnsi"/>
                <w:b/>
                <w:bCs/>
                <w:color w:val="auto"/>
              </w:rPr>
              <w:t>Public Forum Follow-up</w:t>
            </w:r>
          </w:p>
          <w:p w14:paraId="6092B1C0" w14:textId="77777777" w:rsidR="0055264C" w:rsidRDefault="0055264C" w:rsidP="006C2E7C">
            <w:pPr>
              <w:pStyle w:val="Default"/>
              <w:rPr>
                <w:rFonts w:asciiTheme="minorHAnsi" w:hAnsiTheme="minorHAnsi" w:cstheme="minorHAnsi"/>
                <w:color w:val="auto"/>
              </w:rPr>
            </w:pPr>
          </w:p>
          <w:p w14:paraId="6D0B9196" w14:textId="55C2F5B3" w:rsidR="001E700F" w:rsidRDefault="001E700F" w:rsidP="006C2E7C">
            <w:pPr>
              <w:pStyle w:val="Default"/>
              <w:rPr>
                <w:rFonts w:asciiTheme="minorHAnsi" w:hAnsiTheme="minorHAnsi" w:cstheme="minorHAnsi"/>
                <w:color w:val="auto"/>
              </w:rPr>
            </w:pPr>
            <w:r>
              <w:rPr>
                <w:rFonts w:asciiTheme="minorHAnsi" w:hAnsiTheme="minorHAnsi" w:cstheme="minorHAnsi"/>
                <w:color w:val="auto"/>
              </w:rPr>
              <w:t>No member of the public remained at the meeting, so this session was closed.</w:t>
            </w:r>
          </w:p>
          <w:p w14:paraId="1182526A" w14:textId="77777777" w:rsidR="001E700F" w:rsidRDefault="001E700F" w:rsidP="006C2E7C">
            <w:pPr>
              <w:pStyle w:val="Default"/>
              <w:rPr>
                <w:rFonts w:asciiTheme="minorHAnsi" w:hAnsiTheme="minorHAnsi" w:cstheme="minorHAnsi"/>
                <w:color w:val="auto"/>
              </w:rPr>
            </w:pPr>
          </w:p>
          <w:p w14:paraId="6AD99D6A" w14:textId="77777777" w:rsidR="001E700F" w:rsidRDefault="001E700F" w:rsidP="006C2E7C">
            <w:pPr>
              <w:pStyle w:val="Default"/>
              <w:rPr>
                <w:rFonts w:asciiTheme="minorHAnsi" w:hAnsiTheme="minorHAnsi" w:cstheme="minorHAnsi"/>
                <w:color w:val="auto"/>
              </w:rPr>
            </w:pPr>
            <w:r>
              <w:rPr>
                <w:rFonts w:asciiTheme="minorHAnsi" w:hAnsiTheme="minorHAnsi" w:cstheme="minorHAnsi"/>
                <w:color w:val="auto"/>
              </w:rPr>
              <w:t>The meeting ended at 21:02</w:t>
            </w:r>
          </w:p>
          <w:p w14:paraId="10B6A5E6" w14:textId="66364FE2" w:rsidR="001E700F" w:rsidRPr="0055264C" w:rsidRDefault="001E700F" w:rsidP="006C2E7C">
            <w:pPr>
              <w:pStyle w:val="Default"/>
              <w:rPr>
                <w:rFonts w:asciiTheme="minorHAnsi" w:hAnsiTheme="minorHAnsi" w:cstheme="minorHAnsi"/>
                <w:color w:val="auto"/>
              </w:rPr>
            </w:pPr>
          </w:p>
        </w:tc>
        <w:tc>
          <w:tcPr>
            <w:tcW w:w="992" w:type="dxa"/>
          </w:tcPr>
          <w:p w14:paraId="4A073043" w14:textId="77777777" w:rsidR="00DE34B4" w:rsidRDefault="00DE34B4" w:rsidP="008A285F">
            <w:pPr>
              <w:pStyle w:val="Default"/>
              <w:rPr>
                <w:rFonts w:asciiTheme="minorHAnsi" w:hAnsiTheme="minorHAnsi" w:cstheme="minorHAnsi"/>
                <w:b/>
                <w:bCs/>
                <w:color w:val="auto"/>
              </w:rPr>
            </w:pPr>
          </w:p>
        </w:tc>
      </w:tr>
      <w:tr w:rsidR="009D0470" w14:paraId="0652E934" w14:textId="77777777" w:rsidTr="001E700F">
        <w:tc>
          <w:tcPr>
            <w:tcW w:w="1087" w:type="dxa"/>
            <w:shd w:val="clear" w:color="auto" w:fill="EAF1DD" w:themeFill="accent3" w:themeFillTint="33"/>
          </w:tcPr>
          <w:p w14:paraId="418B2FC9" w14:textId="3D7D76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D560FC">
              <w:rPr>
                <w:rFonts w:asciiTheme="minorHAnsi" w:hAnsiTheme="minorHAnsi" w:cstheme="minorHAnsi"/>
                <w:b/>
                <w:bCs/>
                <w:color w:val="auto"/>
              </w:rPr>
              <w:t>4</w:t>
            </w:r>
          </w:p>
        </w:tc>
        <w:tc>
          <w:tcPr>
            <w:tcW w:w="7657" w:type="dxa"/>
            <w:shd w:val="clear" w:color="auto" w:fill="EAF1DD" w:themeFill="accent3" w:themeFillTint="33"/>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shd w:val="clear" w:color="auto" w:fill="EAF1DD" w:themeFill="accent3" w:themeFillTint="33"/>
          </w:tcPr>
          <w:p w14:paraId="231C0E07" w14:textId="77777777" w:rsidR="009D0470" w:rsidRDefault="009D0470" w:rsidP="008A285F">
            <w:pPr>
              <w:pStyle w:val="Default"/>
              <w:rPr>
                <w:rFonts w:asciiTheme="minorHAnsi" w:hAnsiTheme="minorHAnsi" w:cstheme="minorHAnsi"/>
                <w:b/>
                <w:bCs/>
                <w:color w:val="auto"/>
              </w:rPr>
            </w:pPr>
          </w:p>
        </w:tc>
      </w:tr>
    </w:tbl>
    <w:p w14:paraId="55BF77B0" w14:textId="1216544D" w:rsidR="004649C9" w:rsidRDefault="001E700F" w:rsidP="001E700F">
      <w:pPr>
        <w:pStyle w:val="Default"/>
        <w:jc w:val="center"/>
        <w:rPr>
          <w:rFonts w:asciiTheme="minorHAnsi" w:hAnsiTheme="minorHAnsi" w:cstheme="minorHAnsi"/>
          <w:bCs/>
          <w:color w:val="auto"/>
        </w:rPr>
      </w:pPr>
      <w:r w:rsidRPr="001E700F">
        <w:rPr>
          <w:rFonts w:asciiTheme="minorHAnsi" w:hAnsiTheme="minorHAnsi" w:cstheme="minorHAnsi"/>
          <w:bCs/>
          <w:noProof/>
          <w:color w:val="auto"/>
        </w:rPr>
        <w:drawing>
          <wp:inline distT="0" distB="0" distL="0" distR="0" wp14:anchorId="7463A9DA" wp14:editId="3BFC2238">
            <wp:extent cx="5772150" cy="4902661"/>
            <wp:effectExtent l="0" t="0" r="0" b="0"/>
            <wp:docPr id="1299236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36462" name=""/>
                    <pic:cNvPicPr/>
                  </pic:nvPicPr>
                  <pic:blipFill>
                    <a:blip r:embed="rId8"/>
                    <a:stretch>
                      <a:fillRect/>
                    </a:stretch>
                  </pic:blipFill>
                  <pic:spPr>
                    <a:xfrm>
                      <a:off x="0" y="0"/>
                      <a:ext cx="5779357" cy="4908783"/>
                    </a:xfrm>
                    <a:prstGeom prst="rect">
                      <a:avLst/>
                    </a:prstGeom>
                  </pic:spPr>
                </pic:pic>
              </a:graphicData>
            </a:graphic>
          </wp:inline>
        </w:drawing>
      </w: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4F3673">
      <w:headerReference w:type="default" r:id="rId9"/>
      <w:footerReference w:type="default" r:id="rId10"/>
      <w:headerReference w:type="first" r:id="rId11"/>
      <w:footerReference w:type="first" r:id="rId12"/>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4049" w14:textId="77777777" w:rsidR="00EF4AEB" w:rsidRDefault="00EF4AEB" w:rsidP="00A76BB3">
      <w:r>
        <w:separator/>
      </w:r>
    </w:p>
  </w:endnote>
  <w:endnote w:type="continuationSeparator" w:id="0">
    <w:p w14:paraId="623CEB30" w14:textId="77777777" w:rsidR="00EF4AEB" w:rsidRDefault="00EF4AE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30E20" w14:textId="77777777" w:rsidR="00EF4AEB" w:rsidRDefault="00EF4AEB" w:rsidP="00A76BB3">
      <w:r>
        <w:separator/>
      </w:r>
    </w:p>
  </w:footnote>
  <w:footnote w:type="continuationSeparator" w:id="0">
    <w:p w14:paraId="7B3F2201" w14:textId="77777777" w:rsidR="00EF4AEB" w:rsidRDefault="00EF4AE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Content>
      <w:p w14:paraId="164D4E14" w14:textId="0299F5BD" w:rsidR="00E135FF" w:rsidRPr="00E135FF" w:rsidRDefault="00000000">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8"/>
  </w:num>
  <w:num w:numId="4" w16cid:durableId="1822850130">
    <w:abstractNumId w:val="4"/>
  </w:num>
  <w:num w:numId="5" w16cid:durableId="2050955121">
    <w:abstractNumId w:val="6"/>
  </w:num>
  <w:num w:numId="6" w16cid:durableId="1995601133">
    <w:abstractNumId w:val="7"/>
  </w:num>
  <w:num w:numId="7" w16cid:durableId="1121344471">
    <w:abstractNumId w:val="2"/>
  </w:num>
  <w:num w:numId="8" w16cid:durableId="703873648">
    <w:abstractNumId w:val="3"/>
  </w:num>
  <w:num w:numId="9" w16cid:durableId="2090535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25672"/>
    <w:rsid w:val="000379DB"/>
    <w:rsid w:val="00045283"/>
    <w:rsid w:val="000515FA"/>
    <w:rsid w:val="00056A41"/>
    <w:rsid w:val="000667D4"/>
    <w:rsid w:val="00086E48"/>
    <w:rsid w:val="000B2D4F"/>
    <w:rsid w:val="00101D83"/>
    <w:rsid w:val="00114BE2"/>
    <w:rsid w:val="0011770B"/>
    <w:rsid w:val="00121428"/>
    <w:rsid w:val="0012281E"/>
    <w:rsid w:val="00141E40"/>
    <w:rsid w:val="001421C6"/>
    <w:rsid w:val="0015553A"/>
    <w:rsid w:val="001558EA"/>
    <w:rsid w:val="00164382"/>
    <w:rsid w:val="00171AF5"/>
    <w:rsid w:val="00190D9A"/>
    <w:rsid w:val="001B7426"/>
    <w:rsid w:val="001C0E8F"/>
    <w:rsid w:val="001D1D8F"/>
    <w:rsid w:val="001E36DA"/>
    <w:rsid w:val="001E511E"/>
    <w:rsid w:val="001E700F"/>
    <w:rsid w:val="001F7042"/>
    <w:rsid w:val="00216A2E"/>
    <w:rsid w:val="00226195"/>
    <w:rsid w:val="00226CA3"/>
    <w:rsid w:val="002373A2"/>
    <w:rsid w:val="00243003"/>
    <w:rsid w:val="0024708B"/>
    <w:rsid w:val="00247925"/>
    <w:rsid w:val="002569C3"/>
    <w:rsid w:val="002962A3"/>
    <w:rsid w:val="00296E29"/>
    <w:rsid w:val="002A3E46"/>
    <w:rsid w:val="002A40F1"/>
    <w:rsid w:val="002E3E44"/>
    <w:rsid w:val="002F3E09"/>
    <w:rsid w:val="00304DD3"/>
    <w:rsid w:val="003119AE"/>
    <w:rsid w:val="003133E8"/>
    <w:rsid w:val="00330605"/>
    <w:rsid w:val="0033105D"/>
    <w:rsid w:val="003419CC"/>
    <w:rsid w:val="00350753"/>
    <w:rsid w:val="003569C1"/>
    <w:rsid w:val="00362374"/>
    <w:rsid w:val="0037171C"/>
    <w:rsid w:val="003907B9"/>
    <w:rsid w:val="00390C18"/>
    <w:rsid w:val="003A5249"/>
    <w:rsid w:val="003B3901"/>
    <w:rsid w:val="003B77FD"/>
    <w:rsid w:val="003C29B2"/>
    <w:rsid w:val="003D1F1F"/>
    <w:rsid w:val="003D5711"/>
    <w:rsid w:val="003F0B80"/>
    <w:rsid w:val="003F0D62"/>
    <w:rsid w:val="003F1C90"/>
    <w:rsid w:val="003F78CD"/>
    <w:rsid w:val="00402BDD"/>
    <w:rsid w:val="0041485B"/>
    <w:rsid w:val="0041518F"/>
    <w:rsid w:val="00423A11"/>
    <w:rsid w:val="004300E8"/>
    <w:rsid w:val="00433904"/>
    <w:rsid w:val="004371A2"/>
    <w:rsid w:val="004415CF"/>
    <w:rsid w:val="0044716B"/>
    <w:rsid w:val="00453FD1"/>
    <w:rsid w:val="004619CF"/>
    <w:rsid w:val="004649C9"/>
    <w:rsid w:val="00471A72"/>
    <w:rsid w:val="00473D0A"/>
    <w:rsid w:val="00474DC1"/>
    <w:rsid w:val="00481C45"/>
    <w:rsid w:val="00494625"/>
    <w:rsid w:val="004947A8"/>
    <w:rsid w:val="004A3CF0"/>
    <w:rsid w:val="004F1A6C"/>
    <w:rsid w:val="004F3673"/>
    <w:rsid w:val="00500C07"/>
    <w:rsid w:val="00502806"/>
    <w:rsid w:val="00524096"/>
    <w:rsid w:val="005266C5"/>
    <w:rsid w:val="00533ECA"/>
    <w:rsid w:val="00542A1E"/>
    <w:rsid w:val="00545851"/>
    <w:rsid w:val="0055264C"/>
    <w:rsid w:val="0055713B"/>
    <w:rsid w:val="00560C29"/>
    <w:rsid w:val="00574027"/>
    <w:rsid w:val="00584BDF"/>
    <w:rsid w:val="00586DBB"/>
    <w:rsid w:val="005900B4"/>
    <w:rsid w:val="005930B8"/>
    <w:rsid w:val="00596821"/>
    <w:rsid w:val="005B5FC6"/>
    <w:rsid w:val="005C6481"/>
    <w:rsid w:val="005D212E"/>
    <w:rsid w:val="006110F9"/>
    <w:rsid w:val="00611985"/>
    <w:rsid w:val="006222A3"/>
    <w:rsid w:val="00623846"/>
    <w:rsid w:val="00624AA5"/>
    <w:rsid w:val="00626616"/>
    <w:rsid w:val="00636A64"/>
    <w:rsid w:val="006471AE"/>
    <w:rsid w:val="006644AE"/>
    <w:rsid w:val="00696DE5"/>
    <w:rsid w:val="006A629C"/>
    <w:rsid w:val="006C2E7C"/>
    <w:rsid w:val="006C44CE"/>
    <w:rsid w:val="006D05EF"/>
    <w:rsid w:val="006E2825"/>
    <w:rsid w:val="006E45F2"/>
    <w:rsid w:val="006F5227"/>
    <w:rsid w:val="007011DE"/>
    <w:rsid w:val="00715B3D"/>
    <w:rsid w:val="00725D0A"/>
    <w:rsid w:val="00732193"/>
    <w:rsid w:val="0073342B"/>
    <w:rsid w:val="007519E5"/>
    <w:rsid w:val="00763369"/>
    <w:rsid w:val="007639D5"/>
    <w:rsid w:val="00766ACE"/>
    <w:rsid w:val="00766DEA"/>
    <w:rsid w:val="00781986"/>
    <w:rsid w:val="007863B0"/>
    <w:rsid w:val="00793098"/>
    <w:rsid w:val="007A1872"/>
    <w:rsid w:val="007B6944"/>
    <w:rsid w:val="007E3B25"/>
    <w:rsid w:val="00804D04"/>
    <w:rsid w:val="00820FEB"/>
    <w:rsid w:val="00844EB9"/>
    <w:rsid w:val="00884FDE"/>
    <w:rsid w:val="008A285F"/>
    <w:rsid w:val="008A5187"/>
    <w:rsid w:val="008C27FD"/>
    <w:rsid w:val="008C7C04"/>
    <w:rsid w:val="008D3DCB"/>
    <w:rsid w:val="008D75E2"/>
    <w:rsid w:val="008F383C"/>
    <w:rsid w:val="009204AB"/>
    <w:rsid w:val="00925CFC"/>
    <w:rsid w:val="00942B7F"/>
    <w:rsid w:val="009567C7"/>
    <w:rsid w:val="00957C6A"/>
    <w:rsid w:val="00973BD7"/>
    <w:rsid w:val="00995D9E"/>
    <w:rsid w:val="009A26EF"/>
    <w:rsid w:val="009B19F7"/>
    <w:rsid w:val="009B5A5B"/>
    <w:rsid w:val="009C4F35"/>
    <w:rsid w:val="009D0470"/>
    <w:rsid w:val="009E217A"/>
    <w:rsid w:val="009E6A1D"/>
    <w:rsid w:val="009F4140"/>
    <w:rsid w:val="00A05661"/>
    <w:rsid w:val="00A179C1"/>
    <w:rsid w:val="00A31914"/>
    <w:rsid w:val="00A45ECC"/>
    <w:rsid w:val="00A64ED4"/>
    <w:rsid w:val="00A76BB3"/>
    <w:rsid w:val="00A772D9"/>
    <w:rsid w:val="00A82BBE"/>
    <w:rsid w:val="00A9554E"/>
    <w:rsid w:val="00AB29EB"/>
    <w:rsid w:val="00AB7757"/>
    <w:rsid w:val="00AC6DD3"/>
    <w:rsid w:val="00AE1E08"/>
    <w:rsid w:val="00AF635A"/>
    <w:rsid w:val="00B072A9"/>
    <w:rsid w:val="00B074E2"/>
    <w:rsid w:val="00B14CCA"/>
    <w:rsid w:val="00B15E5F"/>
    <w:rsid w:val="00B2034E"/>
    <w:rsid w:val="00B25A7D"/>
    <w:rsid w:val="00B501B8"/>
    <w:rsid w:val="00B55110"/>
    <w:rsid w:val="00B62816"/>
    <w:rsid w:val="00B62CF4"/>
    <w:rsid w:val="00B6649F"/>
    <w:rsid w:val="00B833AC"/>
    <w:rsid w:val="00B83B2A"/>
    <w:rsid w:val="00BB292A"/>
    <w:rsid w:val="00BB5595"/>
    <w:rsid w:val="00BC1064"/>
    <w:rsid w:val="00BC3E36"/>
    <w:rsid w:val="00BC5095"/>
    <w:rsid w:val="00BC5B21"/>
    <w:rsid w:val="00BC78C8"/>
    <w:rsid w:val="00BE197B"/>
    <w:rsid w:val="00C137C7"/>
    <w:rsid w:val="00C274FD"/>
    <w:rsid w:val="00C306A4"/>
    <w:rsid w:val="00C33F4B"/>
    <w:rsid w:val="00C353C0"/>
    <w:rsid w:val="00C41BE0"/>
    <w:rsid w:val="00C510F3"/>
    <w:rsid w:val="00C90922"/>
    <w:rsid w:val="00C91DB0"/>
    <w:rsid w:val="00C96F2B"/>
    <w:rsid w:val="00CA7EB3"/>
    <w:rsid w:val="00CC0887"/>
    <w:rsid w:val="00CD1A2D"/>
    <w:rsid w:val="00CE1324"/>
    <w:rsid w:val="00CE1FBA"/>
    <w:rsid w:val="00CE2B83"/>
    <w:rsid w:val="00CF059C"/>
    <w:rsid w:val="00D02AD5"/>
    <w:rsid w:val="00D37BFE"/>
    <w:rsid w:val="00D47F83"/>
    <w:rsid w:val="00D52753"/>
    <w:rsid w:val="00D560FC"/>
    <w:rsid w:val="00D62C3D"/>
    <w:rsid w:val="00D648E3"/>
    <w:rsid w:val="00D76265"/>
    <w:rsid w:val="00D87D6E"/>
    <w:rsid w:val="00D90BFD"/>
    <w:rsid w:val="00DA35B7"/>
    <w:rsid w:val="00DD036F"/>
    <w:rsid w:val="00DD1B26"/>
    <w:rsid w:val="00DD4D69"/>
    <w:rsid w:val="00DE34B4"/>
    <w:rsid w:val="00DF6ACD"/>
    <w:rsid w:val="00E07550"/>
    <w:rsid w:val="00E07863"/>
    <w:rsid w:val="00E135FF"/>
    <w:rsid w:val="00E13DCD"/>
    <w:rsid w:val="00E33C56"/>
    <w:rsid w:val="00E41DF0"/>
    <w:rsid w:val="00E47554"/>
    <w:rsid w:val="00E766A7"/>
    <w:rsid w:val="00E77A43"/>
    <w:rsid w:val="00E8572A"/>
    <w:rsid w:val="00E86199"/>
    <w:rsid w:val="00E94AAC"/>
    <w:rsid w:val="00EA5F3F"/>
    <w:rsid w:val="00EB1211"/>
    <w:rsid w:val="00EB3028"/>
    <w:rsid w:val="00EE3000"/>
    <w:rsid w:val="00EE5A9B"/>
    <w:rsid w:val="00EF4AEB"/>
    <w:rsid w:val="00F066F7"/>
    <w:rsid w:val="00F27AA0"/>
    <w:rsid w:val="00F45CE1"/>
    <w:rsid w:val="00F61365"/>
    <w:rsid w:val="00F8256F"/>
    <w:rsid w:val="00F84ED0"/>
    <w:rsid w:val="00F95D03"/>
    <w:rsid w:val="00FA46D4"/>
    <w:rsid w:val="00FC3730"/>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177</TotalTime>
  <Pages>7</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8</cp:revision>
  <cp:lastPrinted>2022-03-02T08:19:00Z</cp:lastPrinted>
  <dcterms:created xsi:type="dcterms:W3CDTF">2023-10-26T11:15:00Z</dcterms:created>
  <dcterms:modified xsi:type="dcterms:W3CDTF">2023-11-07T10:06:00Z</dcterms:modified>
</cp:coreProperties>
</file>