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B674" w14:textId="72F796AD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To Members </w:t>
      </w:r>
      <w:r w:rsidR="00C76470">
        <w:rPr>
          <w:rFonts w:asciiTheme="minorHAnsi" w:hAnsiTheme="minorHAnsi" w:cstheme="minorHAnsi"/>
        </w:rPr>
        <w:t xml:space="preserve">of </w:t>
      </w:r>
      <w:r w:rsidR="008004E5">
        <w:rPr>
          <w:rFonts w:asciiTheme="minorHAnsi" w:hAnsiTheme="minorHAnsi" w:cstheme="minorHAnsi"/>
        </w:rPr>
        <w:t>Finance</w:t>
      </w:r>
      <w:r w:rsidR="003167E4">
        <w:rPr>
          <w:rFonts w:asciiTheme="minorHAnsi" w:hAnsiTheme="minorHAnsi" w:cstheme="minorHAnsi"/>
        </w:rPr>
        <w:t xml:space="preserve"> &amp; Staffing</w:t>
      </w:r>
      <w:r w:rsidR="00C76470">
        <w:rPr>
          <w:rFonts w:asciiTheme="minorHAnsi" w:hAnsiTheme="minorHAnsi" w:cstheme="minorHAnsi"/>
        </w:rPr>
        <w:t xml:space="preserve"> Committee</w:t>
      </w:r>
    </w:p>
    <w:p w14:paraId="66C13E2E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1E7B53D6" w14:textId="3A073174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Dear Councillor</w:t>
      </w:r>
      <w:r w:rsidR="007F3C52">
        <w:rPr>
          <w:rFonts w:asciiTheme="minorHAnsi" w:hAnsiTheme="minorHAnsi" w:cstheme="minorHAnsi"/>
        </w:rPr>
        <w:t xml:space="preserve"> and Committee Member</w:t>
      </w:r>
    </w:p>
    <w:p w14:paraId="7C4C0C82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236E5676" w14:textId="72FB0D76" w:rsidR="00B56C13" w:rsidRDefault="008A285F" w:rsidP="00542A1E">
      <w:pPr>
        <w:jc w:val="both"/>
        <w:rPr>
          <w:rFonts w:asciiTheme="minorHAnsi" w:hAnsiTheme="minorHAnsi" w:cstheme="minorHAnsi"/>
          <w:b/>
          <w:bCs/>
        </w:rPr>
      </w:pPr>
      <w:r w:rsidRPr="00503E06">
        <w:rPr>
          <w:rFonts w:asciiTheme="minorHAnsi" w:hAnsiTheme="minorHAnsi" w:cstheme="minorHAnsi"/>
        </w:rPr>
        <w:t xml:space="preserve">I summon all members to attend </w:t>
      </w:r>
      <w:r>
        <w:rPr>
          <w:rFonts w:asciiTheme="minorHAnsi" w:hAnsiTheme="minorHAnsi" w:cstheme="minorHAnsi"/>
        </w:rPr>
        <w:t xml:space="preserve">a meeting </w:t>
      </w:r>
      <w:r w:rsidR="00C76470">
        <w:rPr>
          <w:rFonts w:asciiTheme="minorHAnsi" w:hAnsiTheme="minorHAnsi" w:cstheme="minorHAnsi"/>
        </w:rPr>
        <w:t xml:space="preserve">of the </w:t>
      </w:r>
      <w:r w:rsidR="008004E5">
        <w:rPr>
          <w:rFonts w:asciiTheme="minorHAnsi" w:hAnsiTheme="minorHAnsi" w:cstheme="minorHAnsi"/>
        </w:rPr>
        <w:t>Finance</w:t>
      </w:r>
      <w:r w:rsidR="003167E4">
        <w:rPr>
          <w:rFonts w:asciiTheme="minorHAnsi" w:hAnsiTheme="minorHAnsi" w:cstheme="minorHAnsi"/>
        </w:rPr>
        <w:t xml:space="preserve"> &amp; Staffing</w:t>
      </w:r>
      <w:r w:rsidR="00B56C13">
        <w:rPr>
          <w:rFonts w:asciiTheme="minorHAnsi" w:hAnsiTheme="minorHAnsi" w:cstheme="minorHAnsi"/>
        </w:rPr>
        <w:t xml:space="preserve"> Committee to be</w:t>
      </w:r>
      <w:r w:rsidRPr="00503E06">
        <w:rPr>
          <w:rFonts w:asciiTheme="minorHAnsi" w:hAnsiTheme="minorHAnsi" w:cstheme="minorHAnsi"/>
        </w:rPr>
        <w:t xml:space="preserve"> held on </w:t>
      </w:r>
      <w:r w:rsidR="008700D8">
        <w:rPr>
          <w:rFonts w:asciiTheme="minorHAnsi" w:hAnsiTheme="minorHAnsi" w:cstheme="minorHAnsi"/>
        </w:rPr>
        <w:t>Friday 20</w:t>
      </w:r>
      <w:r w:rsidR="008700D8" w:rsidRPr="008700D8">
        <w:rPr>
          <w:rFonts w:asciiTheme="minorHAnsi" w:hAnsiTheme="minorHAnsi" w:cstheme="minorHAnsi"/>
          <w:vertAlign w:val="superscript"/>
        </w:rPr>
        <w:t>th</w:t>
      </w:r>
      <w:r w:rsidR="008700D8">
        <w:rPr>
          <w:rFonts w:asciiTheme="minorHAnsi" w:hAnsiTheme="minorHAnsi" w:cstheme="minorHAnsi"/>
        </w:rPr>
        <w:t xml:space="preserve"> October at 9am in the Witherby Room of</w:t>
      </w:r>
      <w:r w:rsidR="00C76470">
        <w:rPr>
          <w:rFonts w:asciiTheme="minorHAnsi" w:hAnsiTheme="minorHAnsi" w:cstheme="minorHAnsi"/>
        </w:rPr>
        <w:t xml:space="preserve"> the West Dean Centre</w:t>
      </w:r>
    </w:p>
    <w:p w14:paraId="69677AC9" w14:textId="77777777" w:rsidR="00B56C13" w:rsidRDefault="00B56C13" w:rsidP="00542A1E">
      <w:pPr>
        <w:jc w:val="both"/>
        <w:rPr>
          <w:rFonts w:asciiTheme="minorHAnsi" w:hAnsiTheme="minorHAnsi" w:cstheme="minorHAnsi"/>
          <w:b/>
          <w:bCs/>
        </w:rPr>
      </w:pPr>
    </w:p>
    <w:p w14:paraId="2420A4A8" w14:textId="17AD7FE2" w:rsidR="008A285F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Yours sincerely</w:t>
      </w:r>
    </w:p>
    <w:p w14:paraId="760FC236" w14:textId="3F9ACC1E" w:rsidR="00411753" w:rsidRPr="00503E06" w:rsidRDefault="00411753" w:rsidP="008A285F">
      <w:pPr>
        <w:rPr>
          <w:rFonts w:asciiTheme="minorHAnsi" w:hAnsiTheme="minorHAnsi" w:cstheme="minorHAnsi"/>
        </w:rPr>
      </w:pPr>
      <w:r w:rsidRPr="009924F5">
        <w:rPr>
          <w:noProof/>
        </w:rPr>
        <w:drawing>
          <wp:inline distT="0" distB="0" distL="0" distR="0" wp14:anchorId="3095793C" wp14:editId="446734CE">
            <wp:extent cx="2360275" cy="704850"/>
            <wp:effectExtent l="0" t="0" r="2540" b="0"/>
            <wp:docPr id="5" name="Picture 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8643" cy="70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7B136" w14:textId="2A90F21B" w:rsidR="008A285F" w:rsidRDefault="006C4888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Kim Carpenter</w:t>
      </w:r>
    </w:p>
    <w:p w14:paraId="12765829" w14:textId="77777777" w:rsidR="005F643B" w:rsidRDefault="005F643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Clerk</w:t>
      </w:r>
    </w:p>
    <w:p w14:paraId="41C3D429" w14:textId="77777777" w:rsidR="00435CEC" w:rsidRPr="00503E06" w:rsidRDefault="00435CEC" w:rsidP="0076115C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890"/>
      </w:tblGrid>
      <w:tr w:rsidR="0076115C" w14:paraId="626F4427" w14:textId="77777777" w:rsidTr="007379B3">
        <w:tc>
          <w:tcPr>
            <w:tcW w:w="846" w:type="dxa"/>
            <w:shd w:val="clear" w:color="auto" w:fill="CCC0D9" w:themeFill="accent4" w:themeFillTint="66"/>
          </w:tcPr>
          <w:p w14:paraId="174B46C7" w14:textId="39C1813D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8890" w:type="dxa"/>
            <w:shd w:val="clear" w:color="auto" w:fill="CCC0D9" w:themeFill="accent4" w:themeFillTint="66"/>
          </w:tcPr>
          <w:p w14:paraId="3DE6EC80" w14:textId="091FAD52" w:rsidR="0076115C" w:rsidRDefault="00433C9F" w:rsidP="00647258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u w:val="single"/>
              </w:rPr>
              <w:t>Finance &amp; Staffing</w:t>
            </w:r>
            <w:r w:rsidR="00C76470">
              <w:rPr>
                <w:rFonts w:asciiTheme="minorHAnsi" w:hAnsiTheme="minorHAnsi" w:cstheme="minorHAnsi"/>
                <w:b/>
                <w:bCs/>
                <w:iCs/>
                <w:u w:val="single"/>
              </w:rPr>
              <w:t xml:space="preserve"> Committee</w:t>
            </w:r>
          </w:p>
          <w:p w14:paraId="5F0BCAC8" w14:textId="77777777" w:rsidR="0076115C" w:rsidRPr="00447C3C" w:rsidRDefault="0076115C" w:rsidP="0076115C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</w:p>
        </w:tc>
      </w:tr>
      <w:tr w:rsidR="0076115C" w14:paraId="5BED1780" w14:textId="77777777" w:rsidTr="008C0E35">
        <w:tc>
          <w:tcPr>
            <w:tcW w:w="846" w:type="dxa"/>
          </w:tcPr>
          <w:p w14:paraId="619682C7" w14:textId="296246C0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1</w:t>
            </w:r>
          </w:p>
        </w:tc>
        <w:tc>
          <w:tcPr>
            <w:tcW w:w="8890" w:type="dxa"/>
          </w:tcPr>
          <w:p w14:paraId="4B8FAB14" w14:textId="77777777" w:rsidR="0076115C" w:rsidRDefault="00C76470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Apologies</w:t>
            </w:r>
          </w:p>
          <w:p w14:paraId="33730ECF" w14:textId="77777777" w:rsidR="00EB2615" w:rsidRDefault="00EB2615" w:rsidP="00C76470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receive any apologies for absence.</w:t>
            </w:r>
          </w:p>
          <w:p w14:paraId="0D56F476" w14:textId="4EDA9AD7" w:rsidR="00EB2615" w:rsidRPr="00EB2615" w:rsidRDefault="00EB2615" w:rsidP="00C76470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76115C" w14:paraId="2F448C0B" w14:textId="77777777" w:rsidTr="008C0E35">
        <w:tc>
          <w:tcPr>
            <w:tcW w:w="846" w:type="dxa"/>
          </w:tcPr>
          <w:p w14:paraId="31AB7207" w14:textId="3A410F03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2</w:t>
            </w:r>
          </w:p>
        </w:tc>
        <w:tc>
          <w:tcPr>
            <w:tcW w:w="8890" w:type="dxa"/>
          </w:tcPr>
          <w:p w14:paraId="2B0AA6C6" w14:textId="793A562D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Declaration of Interest</w:t>
            </w:r>
          </w:p>
          <w:p w14:paraId="7090B3C6" w14:textId="77777777" w:rsidR="00EB2615" w:rsidRDefault="00EB2615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receive any declarations of interest from Councillor’s.</w:t>
            </w:r>
          </w:p>
          <w:p w14:paraId="1C8ED9C1" w14:textId="18B4F110" w:rsidR="00EB2615" w:rsidRPr="00EB2615" w:rsidRDefault="00EB2615" w:rsidP="00647258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76115C" w14:paraId="632D5136" w14:textId="77777777" w:rsidTr="008C0E35">
        <w:tc>
          <w:tcPr>
            <w:tcW w:w="846" w:type="dxa"/>
          </w:tcPr>
          <w:p w14:paraId="73BD4E0C" w14:textId="6CE9C911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3</w:t>
            </w:r>
          </w:p>
        </w:tc>
        <w:tc>
          <w:tcPr>
            <w:tcW w:w="8890" w:type="dxa"/>
          </w:tcPr>
          <w:p w14:paraId="3B969811" w14:textId="7A4D9F46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Minutes of the last meeting</w:t>
            </w:r>
          </w:p>
          <w:p w14:paraId="1D3AF930" w14:textId="3A7FD385" w:rsidR="00EB2615" w:rsidRPr="00EB2615" w:rsidRDefault="00EB2615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review and approve the minutes of the previous meeting.</w:t>
            </w:r>
          </w:p>
          <w:p w14:paraId="725C8A2A" w14:textId="46DD8726" w:rsidR="0076115C" w:rsidRPr="00447C3C" w:rsidRDefault="0076115C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76115C" w14:paraId="0501463F" w14:textId="77777777" w:rsidTr="008C0E35">
        <w:tc>
          <w:tcPr>
            <w:tcW w:w="846" w:type="dxa"/>
          </w:tcPr>
          <w:p w14:paraId="5C916A71" w14:textId="5FD38F5A" w:rsidR="0076115C" w:rsidRPr="00556F32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556F32">
              <w:rPr>
                <w:rFonts w:asciiTheme="minorHAnsi" w:hAnsiTheme="minorHAnsi" w:cstheme="minorHAnsi"/>
                <w:b/>
                <w:bCs/>
                <w:iCs/>
              </w:rPr>
              <w:t>4</w:t>
            </w:r>
          </w:p>
        </w:tc>
        <w:tc>
          <w:tcPr>
            <w:tcW w:w="8890" w:type="dxa"/>
          </w:tcPr>
          <w:p w14:paraId="57C51078" w14:textId="3B7DC054" w:rsidR="000C5551" w:rsidRPr="00556F32" w:rsidRDefault="00556F32" w:rsidP="000C5551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556F32">
              <w:rPr>
                <w:rFonts w:asciiTheme="minorHAnsi" w:hAnsiTheme="minorHAnsi" w:cstheme="minorHAnsi"/>
                <w:b/>
                <w:bCs/>
                <w:iCs/>
              </w:rPr>
              <w:t>Budget Monitoring</w:t>
            </w:r>
          </w:p>
          <w:p w14:paraId="63CDF313" w14:textId="56BEDA9F" w:rsidR="00556F32" w:rsidRPr="002343C4" w:rsidRDefault="002343C4" w:rsidP="000C5551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Setting of </w:t>
            </w:r>
            <w:r w:rsidR="00134B83">
              <w:rPr>
                <w:rFonts w:asciiTheme="minorHAnsi" w:hAnsiTheme="minorHAnsi" w:cstheme="minorHAnsi"/>
                <w:iCs/>
              </w:rPr>
              <w:t>timelines for budget meetings and approval process</w:t>
            </w:r>
            <w:r>
              <w:rPr>
                <w:rFonts w:asciiTheme="minorHAnsi" w:hAnsiTheme="minorHAnsi" w:cstheme="minorHAnsi"/>
                <w:iCs/>
              </w:rPr>
              <w:t>.</w:t>
            </w:r>
          </w:p>
          <w:p w14:paraId="51AD6B7C" w14:textId="3E15C25B" w:rsidR="00556F32" w:rsidRPr="00556F32" w:rsidRDefault="00556F32" w:rsidP="000C5551">
            <w:pPr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</w:tr>
      <w:tr w:rsidR="00556F32" w14:paraId="3726EB1D" w14:textId="77777777" w:rsidTr="008C0E35">
        <w:tc>
          <w:tcPr>
            <w:tcW w:w="846" w:type="dxa"/>
          </w:tcPr>
          <w:p w14:paraId="5841CAAC" w14:textId="427316E2" w:rsidR="00556F32" w:rsidRDefault="00556F32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5</w:t>
            </w:r>
          </w:p>
          <w:p w14:paraId="488571FF" w14:textId="77777777" w:rsidR="00556F32" w:rsidRDefault="00556F32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649DB48C" w14:textId="6F090804" w:rsidR="00556F32" w:rsidRPr="00556F32" w:rsidRDefault="00556F32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8890" w:type="dxa"/>
          </w:tcPr>
          <w:p w14:paraId="79A63BD2" w14:textId="77777777" w:rsidR="00556F32" w:rsidRDefault="00556F32" w:rsidP="000C5551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Grant Awards</w:t>
            </w:r>
          </w:p>
          <w:p w14:paraId="731094DD" w14:textId="697FE8BE" w:rsidR="00556F32" w:rsidRDefault="00556F32" w:rsidP="00556F32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Review of the 1</w:t>
            </w:r>
            <w:r w:rsidR="006C32FE">
              <w:rPr>
                <w:rFonts w:asciiTheme="minorHAnsi" w:hAnsiTheme="minorHAnsi" w:cstheme="minorHAnsi"/>
                <w:iCs/>
              </w:rPr>
              <w:t>6</w:t>
            </w:r>
            <w:r>
              <w:rPr>
                <w:rFonts w:asciiTheme="minorHAnsi" w:hAnsiTheme="minorHAnsi" w:cstheme="minorHAnsi"/>
                <w:iCs/>
              </w:rPr>
              <w:t xml:space="preserve"> applications for funding and decision about the monies to be awarded.  A Dropbox link to the applications was sent to Council for review.</w:t>
            </w:r>
          </w:p>
          <w:p w14:paraId="112442E4" w14:textId="2974709A" w:rsidR="00556F32" w:rsidRPr="00556F32" w:rsidRDefault="00556F32" w:rsidP="00556F32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8700D8" w14:paraId="7F2692DC" w14:textId="77777777" w:rsidTr="008C0E35">
        <w:tc>
          <w:tcPr>
            <w:tcW w:w="846" w:type="dxa"/>
          </w:tcPr>
          <w:p w14:paraId="34E8DE03" w14:textId="05DCFA69" w:rsidR="008700D8" w:rsidRDefault="008700D8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6</w:t>
            </w:r>
          </w:p>
        </w:tc>
        <w:tc>
          <w:tcPr>
            <w:tcW w:w="8890" w:type="dxa"/>
          </w:tcPr>
          <w:p w14:paraId="5C5FD1A3" w14:textId="77777777" w:rsidR="008700D8" w:rsidRDefault="008700D8" w:rsidP="000C5551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Staff Appraisals </w:t>
            </w:r>
          </w:p>
          <w:p w14:paraId="36357188" w14:textId="1E7E09AE" w:rsidR="008700D8" w:rsidRPr="002343C4" w:rsidRDefault="002343C4" w:rsidP="000C5551">
            <w:pPr>
              <w:rPr>
                <w:rFonts w:asciiTheme="minorHAnsi" w:hAnsiTheme="minorHAnsi" w:cstheme="minorHAnsi"/>
                <w:iCs/>
              </w:rPr>
            </w:pPr>
            <w:r w:rsidRPr="002343C4">
              <w:rPr>
                <w:rFonts w:asciiTheme="minorHAnsi" w:hAnsiTheme="minorHAnsi" w:cstheme="minorHAnsi"/>
                <w:iCs/>
              </w:rPr>
              <w:t>Setting the timeline for appraisals</w:t>
            </w:r>
          </w:p>
          <w:p w14:paraId="6499E657" w14:textId="582ECD23" w:rsidR="008700D8" w:rsidRDefault="008700D8" w:rsidP="000C5551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435CEC" w14:paraId="0954E22F" w14:textId="77777777" w:rsidTr="008C0E35">
        <w:tc>
          <w:tcPr>
            <w:tcW w:w="846" w:type="dxa"/>
            <w:shd w:val="clear" w:color="auto" w:fill="auto"/>
          </w:tcPr>
          <w:p w14:paraId="0263AF8E" w14:textId="72783D42" w:rsidR="00435CEC" w:rsidRDefault="008700D8" w:rsidP="00435CEC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7</w:t>
            </w:r>
          </w:p>
        </w:tc>
        <w:tc>
          <w:tcPr>
            <w:tcW w:w="8890" w:type="dxa"/>
            <w:shd w:val="clear" w:color="auto" w:fill="auto"/>
          </w:tcPr>
          <w:p w14:paraId="2384D013" w14:textId="77777777" w:rsidR="00435CEC" w:rsidRDefault="00435CEC" w:rsidP="00435CEC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Date of the Next Meeting</w:t>
            </w:r>
          </w:p>
          <w:p w14:paraId="22A75363" w14:textId="77777777" w:rsidR="00435CEC" w:rsidRDefault="00435CEC" w:rsidP="00435CEC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23C059FB" w14:textId="77777777" w:rsidR="00435CEC" w:rsidRDefault="00435CEC" w:rsidP="00435CEC">
            <w:pPr>
              <w:rPr>
                <w:rFonts w:asciiTheme="minorHAnsi" w:hAnsiTheme="minorHAnsi" w:cstheme="minorHAnsi"/>
                <w:iCs/>
              </w:rPr>
            </w:pPr>
            <w:r w:rsidRPr="00435CEC">
              <w:rPr>
                <w:rFonts w:asciiTheme="minorHAnsi" w:hAnsiTheme="minorHAnsi" w:cstheme="minorHAnsi"/>
                <w:iCs/>
              </w:rPr>
              <w:t>To be confirmed?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</w:p>
          <w:p w14:paraId="45528213" w14:textId="2548C4C2" w:rsidR="00435CEC" w:rsidRPr="00435CEC" w:rsidRDefault="00435CEC" w:rsidP="00C85CC6">
            <w:pPr>
              <w:rPr>
                <w:rFonts w:asciiTheme="minorHAnsi" w:hAnsiTheme="minorHAnsi" w:cstheme="minorHAnsi"/>
                <w:iCs/>
              </w:rPr>
            </w:pPr>
          </w:p>
        </w:tc>
      </w:tr>
    </w:tbl>
    <w:p w14:paraId="61BC38CE" w14:textId="77777777" w:rsidR="008A285F" w:rsidRPr="00B56C13" w:rsidRDefault="008A285F" w:rsidP="007F3C52">
      <w:pPr>
        <w:pStyle w:val="ListParagraph"/>
        <w:widowControl w:val="0"/>
        <w:autoSpaceDE w:val="0"/>
        <w:autoSpaceDN w:val="0"/>
        <w:adjustRightInd w:val="0"/>
        <w:spacing w:after="200" w:line="360" w:lineRule="auto"/>
        <w:ind w:left="360"/>
        <w:rPr>
          <w:rFonts w:asciiTheme="minorHAnsi" w:hAnsiTheme="minorHAnsi" w:cstheme="minorHAnsi"/>
        </w:rPr>
      </w:pPr>
    </w:p>
    <w:sectPr w:rsidR="008A285F" w:rsidRPr="00B56C13" w:rsidSect="001E7E30">
      <w:footerReference w:type="default" r:id="rId8"/>
      <w:headerReference w:type="first" r:id="rId9"/>
      <w:pgSz w:w="11906" w:h="16838"/>
      <w:pgMar w:top="993" w:right="1080" w:bottom="851" w:left="1080" w:header="104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049FF" w14:textId="77777777" w:rsidR="001106AD" w:rsidRDefault="001106AD" w:rsidP="00A76BB3">
      <w:r>
        <w:separator/>
      </w:r>
    </w:p>
  </w:endnote>
  <w:endnote w:type="continuationSeparator" w:id="0">
    <w:p w14:paraId="69C66EAA" w14:textId="77777777" w:rsidR="001106AD" w:rsidRDefault="001106AD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5E2164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2433DF28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6B7C8" w14:textId="77777777" w:rsidR="001106AD" w:rsidRDefault="001106AD" w:rsidP="00A76BB3">
      <w:r>
        <w:separator/>
      </w:r>
    </w:p>
  </w:footnote>
  <w:footnote w:type="continuationSeparator" w:id="0">
    <w:p w14:paraId="216B29D5" w14:textId="77777777" w:rsidR="001106AD" w:rsidRDefault="001106AD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13F6" w14:textId="1C2AB490" w:rsidR="003067F4" w:rsidRDefault="006C488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A11005D" wp14:editId="70F6048C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F040B" w14:textId="2C63D9B2" w:rsidR="003067F4" w:rsidRPr="00A76BB3" w:rsidRDefault="008004E5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FINANCE</w:t>
                          </w:r>
                          <w:r w:rsidR="003167E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 xml:space="preserve"> &amp; STAFFING</w:t>
                          </w:r>
                          <w:r w:rsidR="00C76470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 xml:space="preserve"> COMMITTEE AGENDA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1005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5.05pt;margin-top:91.9pt;width:486.65pt;height:2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6A0F040B" w14:textId="2C63D9B2" w:rsidR="003067F4" w:rsidRPr="00A76BB3" w:rsidRDefault="008004E5" w:rsidP="003067F4">
                    <w:pPr>
                      <w:jc w:val="center"/>
                      <w:rPr>
                        <w:b/>
                        <w:sz w:val="3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FINANCE</w:t>
                    </w:r>
                    <w:r w:rsidR="003167E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 xml:space="preserve"> &amp; STAFFING</w:t>
                    </w:r>
                    <w:r w:rsidR="00C76470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 xml:space="preserve"> COMMITTEE AGENDA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3947B000" wp14:editId="53BB3110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49330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01F9D35" w14:textId="77777777" w:rsidR="003067F4" w:rsidRPr="00A76BB3" w:rsidRDefault="003067F4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47B000" id="Text Box 2" o:spid="_x0000_s1027" type="#_x0000_t202" style="position:absolute;margin-left:36.2pt;margin-top:-20.6pt;width:450.65pt;height:3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72D49330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601F9D35" w14:textId="77777777" w:rsidR="003067F4" w:rsidRPr="00A76BB3" w:rsidRDefault="003067F4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0E37BD08" wp14:editId="36632F13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7B4F7" w14:textId="7FCB3A71" w:rsidR="003067F4" w:rsidRPr="00D63C18" w:rsidRDefault="006C4888" w:rsidP="003067F4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625107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Phil Holland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78AE4FE7" w14:textId="7EBC02B0" w:rsidR="004524F1" w:rsidRDefault="003067F4" w:rsidP="003067F4">
                          <w:pPr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7F1E7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63C1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r w:rsidR="004524F1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>clerk@westdeanpc.org.uk</w:t>
                          </w:r>
                        </w:p>
                        <w:p w14:paraId="2E66732C" w14:textId="6AFFF6DC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Web site: www.westdeanpc.org.uk</w:t>
                          </w:r>
                        </w:p>
                        <w:p w14:paraId="2B5D3A2C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37BD08" id="Text Box 8" o:spid="_x0000_s1028" type="#_x0000_t202" style="position:absolute;margin-left:87.8pt;margin-top:15.4pt;width:245pt;height:8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F77B4F7" w14:textId="7FCB3A71" w:rsidR="003067F4" w:rsidRPr="00D63C18" w:rsidRDefault="006C4888" w:rsidP="003067F4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62510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Phil Holland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78AE4FE7" w14:textId="7EBC02B0" w:rsidR="004524F1" w:rsidRDefault="003067F4" w:rsidP="003067F4">
                    <w:pPr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7F1E7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63C1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4524F1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clerk@westdeanpc.org.uk</w:t>
                    </w:r>
                  </w:p>
                  <w:p w14:paraId="2E66732C" w14:textId="6AFFF6DC" w:rsidR="003067F4" w:rsidRPr="00D63C18" w:rsidRDefault="003067F4" w:rsidP="003067F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Web site: www.westdeanpc.org.uk</w:t>
                    </w:r>
                  </w:p>
                  <w:p w14:paraId="2B5D3A2C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067F4">
      <w:rPr>
        <w:noProof/>
      </w:rPr>
      <w:drawing>
        <wp:anchor distT="0" distB="0" distL="114300" distR="114300" simplePos="0" relativeHeight="251660800" behindDoc="1" locked="0" layoutInCell="1" allowOverlap="1" wp14:anchorId="0B5B84E5" wp14:editId="51060661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6F2F9220" wp14:editId="5AB5CC8C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A6392" w14:textId="77777777" w:rsidR="003067F4" w:rsidRPr="00D63C18" w:rsidRDefault="003067F4" w:rsidP="003067F4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78AAD35E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9220" id="Text Box 9" o:spid="_x0000_s1029" type="#_x0000_t202" style="position:absolute;margin-left:367.85pt;margin-top:14.9pt;width:121pt;height:8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7A5A6392" w14:textId="77777777" w:rsidR="003067F4" w:rsidRPr="00D63C18" w:rsidRDefault="003067F4" w:rsidP="003067F4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78AAD35E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B12136E"/>
    <w:multiLevelType w:val="hybridMultilevel"/>
    <w:tmpl w:val="4B520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41C5B"/>
    <w:multiLevelType w:val="hybridMultilevel"/>
    <w:tmpl w:val="153021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DF332F"/>
    <w:multiLevelType w:val="hybridMultilevel"/>
    <w:tmpl w:val="EA4AB544"/>
    <w:lvl w:ilvl="0" w:tplc="F822D65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A3120"/>
    <w:multiLevelType w:val="hybridMultilevel"/>
    <w:tmpl w:val="8BA815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26AAE"/>
    <w:multiLevelType w:val="hybridMultilevel"/>
    <w:tmpl w:val="F40872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830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511156">
    <w:abstractNumId w:val="0"/>
  </w:num>
  <w:num w:numId="2" w16cid:durableId="673803415">
    <w:abstractNumId w:val="1"/>
  </w:num>
  <w:num w:numId="3" w16cid:durableId="168565821">
    <w:abstractNumId w:val="5"/>
  </w:num>
  <w:num w:numId="4" w16cid:durableId="865020890">
    <w:abstractNumId w:val="4"/>
  </w:num>
  <w:num w:numId="5" w16cid:durableId="333991232">
    <w:abstractNumId w:val="2"/>
  </w:num>
  <w:num w:numId="6" w16cid:durableId="1027561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88"/>
    <w:rsid w:val="000124CB"/>
    <w:rsid w:val="0003508F"/>
    <w:rsid w:val="00035FEB"/>
    <w:rsid w:val="00041C4A"/>
    <w:rsid w:val="0005445B"/>
    <w:rsid w:val="00080EC8"/>
    <w:rsid w:val="000C5551"/>
    <w:rsid w:val="000D2DB0"/>
    <w:rsid w:val="001106AD"/>
    <w:rsid w:val="0012281E"/>
    <w:rsid w:val="00134B83"/>
    <w:rsid w:val="001558EA"/>
    <w:rsid w:val="001B7426"/>
    <w:rsid w:val="001E7E30"/>
    <w:rsid w:val="00216A2E"/>
    <w:rsid w:val="002343C4"/>
    <w:rsid w:val="00296E29"/>
    <w:rsid w:val="003067F4"/>
    <w:rsid w:val="003167E4"/>
    <w:rsid w:val="0036324B"/>
    <w:rsid w:val="00376E58"/>
    <w:rsid w:val="003E476A"/>
    <w:rsid w:val="00411753"/>
    <w:rsid w:val="00433C9F"/>
    <w:rsid w:val="00435CEC"/>
    <w:rsid w:val="004415CF"/>
    <w:rsid w:val="004524F1"/>
    <w:rsid w:val="00473D0A"/>
    <w:rsid w:val="004D0A4F"/>
    <w:rsid w:val="0052568A"/>
    <w:rsid w:val="00542A1E"/>
    <w:rsid w:val="00556F32"/>
    <w:rsid w:val="00574027"/>
    <w:rsid w:val="005D506B"/>
    <w:rsid w:val="005F643B"/>
    <w:rsid w:val="00625107"/>
    <w:rsid w:val="00626616"/>
    <w:rsid w:val="006903A2"/>
    <w:rsid w:val="006A0DD2"/>
    <w:rsid w:val="006C32FE"/>
    <w:rsid w:val="006C4888"/>
    <w:rsid w:val="006D0EF2"/>
    <w:rsid w:val="006D61BC"/>
    <w:rsid w:val="00715B3D"/>
    <w:rsid w:val="00732193"/>
    <w:rsid w:val="007379B3"/>
    <w:rsid w:val="007458AE"/>
    <w:rsid w:val="0076115C"/>
    <w:rsid w:val="007A1A06"/>
    <w:rsid w:val="007D3F61"/>
    <w:rsid w:val="007E27E1"/>
    <w:rsid w:val="007E5A3A"/>
    <w:rsid w:val="007F1E74"/>
    <w:rsid w:val="007F3C52"/>
    <w:rsid w:val="008004E5"/>
    <w:rsid w:val="0082279E"/>
    <w:rsid w:val="00861614"/>
    <w:rsid w:val="008700D8"/>
    <w:rsid w:val="00896C08"/>
    <w:rsid w:val="008A285F"/>
    <w:rsid w:val="008A540A"/>
    <w:rsid w:val="008B6035"/>
    <w:rsid w:val="008C0E35"/>
    <w:rsid w:val="008E0891"/>
    <w:rsid w:val="0095421D"/>
    <w:rsid w:val="00961C6F"/>
    <w:rsid w:val="009A26EF"/>
    <w:rsid w:val="00A3469B"/>
    <w:rsid w:val="00A40DB1"/>
    <w:rsid w:val="00A76BB3"/>
    <w:rsid w:val="00AB60E4"/>
    <w:rsid w:val="00AC0EE1"/>
    <w:rsid w:val="00B56C13"/>
    <w:rsid w:val="00B75C2C"/>
    <w:rsid w:val="00B936DF"/>
    <w:rsid w:val="00BB292A"/>
    <w:rsid w:val="00BC1064"/>
    <w:rsid w:val="00BC78C8"/>
    <w:rsid w:val="00C137C7"/>
    <w:rsid w:val="00C76470"/>
    <w:rsid w:val="00C85CC6"/>
    <w:rsid w:val="00CE7656"/>
    <w:rsid w:val="00D12AC8"/>
    <w:rsid w:val="00D52753"/>
    <w:rsid w:val="00D630B7"/>
    <w:rsid w:val="00D63C18"/>
    <w:rsid w:val="00DD1B26"/>
    <w:rsid w:val="00E13DCD"/>
    <w:rsid w:val="00E766A7"/>
    <w:rsid w:val="00E767F4"/>
    <w:rsid w:val="00EB2615"/>
    <w:rsid w:val="00ED2A69"/>
    <w:rsid w:val="00F3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826A1"/>
  <w15:docId w15:val="{2DB00B82-E84A-4C39-85D2-10384899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6C13"/>
    <w:pPr>
      <w:ind w:left="720"/>
      <w:contextualSpacing/>
    </w:pPr>
  </w:style>
  <w:style w:type="table" w:styleId="TableGrid">
    <w:name w:val="Table Grid"/>
    <w:basedOn w:val="TableNormal"/>
    <w:uiPriority w:val="59"/>
    <w:rsid w:val="00761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1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1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1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15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2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WORD%20COMMITTEE%20TEMPLATES\Council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Council Agenda Template</Template>
  <TotalTime>152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4</cp:revision>
  <cp:lastPrinted>2022-04-07T14:48:00Z</cp:lastPrinted>
  <dcterms:created xsi:type="dcterms:W3CDTF">2023-10-16T08:16:00Z</dcterms:created>
  <dcterms:modified xsi:type="dcterms:W3CDTF">2023-10-16T10:48:00Z</dcterms:modified>
</cp:coreProperties>
</file>