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5DBC7BC2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707ACD">
        <w:rPr>
          <w:rFonts w:asciiTheme="minorHAnsi" w:eastAsia="Calibri" w:hAnsiTheme="minorHAnsi" w:cstheme="minorHAnsi"/>
          <w:b/>
          <w:bCs/>
        </w:rPr>
        <w:t>3</w:t>
      </w:r>
      <w:r w:rsidR="00707ACD" w:rsidRPr="00707ACD">
        <w:rPr>
          <w:rFonts w:asciiTheme="minorHAnsi" w:eastAsia="Calibri" w:hAnsiTheme="minorHAnsi" w:cstheme="minorHAnsi"/>
          <w:b/>
          <w:bCs/>
          <w:vertAlign w:val="superscript"/>
        </w:rPr>
        <w:t>rd</w:t>
      </w:r>
      <w:r w:rsidR="00707ACD">
        <w:rPr>
          <w:rFonts w:asciiTheme="minorHAnsi" w:eastAsia="Calibri" w:hAnsiTheme="minorHAnsi" w:cstheme="minorHAnsi"/>
          <w:b/>
          <w:bCs/>
        </w:rPr>
        <w:t xml:space="preserve"> October</w:t>
      </w:r>
      <w:r w:rsidR="00612E6B">
        <w:rPr>
          <w:rFonts w:asciiTheme="minorHAnsi" w:eastAsia="Calibri" w:hAnsiTheme="minorHAnsi" w:cstheme="minorHAnsi"/>
          <w:b/>
          <w:bCs/>
        </w:rPr>
        <w:t xml:space="preserve"> </w:t>
      </w:r>
      <w:r w:rsidR="00C4777D">
        <w:rPr>
          <w:rFonts w:asciiTheme="minorHAnsi" w:eastAsia="Calibri" w:hAnsiTheme="minorHAnsi" w:cstheme="minorHAnsi"/>
          <w:b/>
          <w:bCs/>
        </w:rPr>
        <w:t>2023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39E34A2A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707ACD">
        <w:rPr>
          <w:rFonts w:asciiTheme="minorHAnsi" w:eastAsia="Calibri" w:hAnsiTheme="minorHAnsi" w:cstheme="minorHAnsi"/>
          <w:b/>
        </w:rPr>
        <w:t>19</w:t>
      </w:r>
      <w:r w:rsidR="00707ACD" w:rsidRPr="00707ACD">
        <w:rPr>
          <w:rFonts w:asciiTheme="minorHAnsi" w:eastAsia="Calibri" w:hAnsiTheme="minorHAnsi" w:cstheme="minorHAnsi"/>
          <w:b/>
          <w:vertAlign w:val="superscript"/>
        </w:rPr>
        <w:t>th</w:t>
      </w:r>
      <w:r w:rsidR="00707ACD">
        <w:rPr>
          <w:rFonts w:asciiTheme="minorHAnsi" w:eastAsia="Calibri" w:hAnsiTheme="minorHAnsi" w:cstheme="minorHAnsi"/>
          <w:b/>
        </w:rPr>
        <w:t xml:space="preserve"> September</w:t>
      </w:r>
      <w:r w:rsidR="00D22FC0">
        <w:rPr>
          <w:rFonts w:asciiTheme="minorHAnsi" w:eastAsia="Calibri" w:hAnsiTheme="minorHAnsi" w:cstheme="minorHAnsi"/>
          <w:b/>
        </w:rPr>
        <w:t xml:space="preserve"> </w:t>
      </w:r>
      <w:r w:rsidR="0008649F">
        <w:rPr>
          <w:rFonts w:asciiTheme="minorHAnsi" w:eastAsia="Calibri" w:hAnsiTheme="minorHAnsi" w:cstheme="minorHAnsi"/>
          <w:b/>
        </w:rPr>
        <w:t>2023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4ADA8343" w14:textId="3BEA70D7" w:rsidR="000A4D51" w:rsidRDefault="000A4D51" w:rsidP="00443A9C">
      <w:pPr>
        <w:pStyle w:val="NoSpacing"/>
        <w:rPr>
          <w:rFonts w:asciiTheme="minorHAnsi" w:hAnsiTheme="minorHAnsi" w:cstheme="minorHAnsi"/>
          <w:b/>
        </w:rPr>
      </w:pP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1977AB75" w14:textId="77777777" w:rsidR="002E75E9" w:rsidRDefault="002E75E9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61176C5F" w14:textId="77777777" w:rsidR="000D3AE2" w:rsidRDefault="000D3AE2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750C584F" w14:textId="75A4D352" w:rsidR="006C3D9C" w:rsidRDefault="006C3D9C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3D7E5A26" w14:textId="2FFCBE9C" w:rsidR="00707ACD" w:rsidRDefault="00707ACD" w:rsidP="00F82625">
      <w:pPr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>P0621/23/FUL – 29 Marians Walk, Berry Hill, GL16 8QW – 11/10/23.</w:t>
      </w:r>
    </w:p>
    <w:p w14:paraId="1A831990" w14:textId="145DB2F8" w:rsidR="00707ACD" w:rsidRPr="00707ACD" w:rsidRDefault="00707ACD" w:rsidP="00F82625">
      <w:pPr>
        <w:rPr>
          <w:rFonts w:asciiTheme="minorHAnsi" w:eastAsia="MS Mincho" w:hAnsiTheme="minorHAnsi" w:cstheme="minorHAnsi"/>
          <w:bCs/>
          <w:i/>
          <w:iCs/>
        </w:rPr>
      </w:pPr>
      <w:r>
        <w:rPr>
          <w:rFonts w:asciiTheme="minorHAnsi" w:eastAsia="MS Mincho" w:hAnsiTheme="minorHAnsi" w:cstheme="minorHAnsi"/>
          <w:bCs/>
          <w:i/>
          <w:iCs/>
        </w:rPr>
        <w:t>Erection of single storey rear and front extension, internal alterations, and new raised decking to the rear.</w:t>
      </w:r>
    </w:p>
    <w:p w14:paraId="5924AA7F" w14:textId="77777777" w:rsidR="00E0368A" w:rsidRPr="00E0368A" w:rsidRDefault="00E0368A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4E368B7B" w14:textId="77777777" w:rsidR="00D6264C" w:rsidRPr="002D4003" w:rsidRDefault="00D6264C" w:rsidP="00A171A6">
      <w:pPr>
        <w:rPr>
          <w:rFonts w:asciiTheme="minorHAnsi" w:eastAsia="MS Mincho" w:hAnsiTheme="minorHAnsi" w:cstheme="minorHAnsi"/>
          <w:b/>
          <w:i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47A40370" w14:textId="3E6DCFB1" w:rsidR="001E1B49" w:rsidRDefault="001E1B49" w:rsidP="00C84D1B">
      <w:pPr>
        <w:rPr>
          <w:rFonts w:asciiTheme="minorHAnsi" w:hAnsiTheme="minorHAnsi" w:cstheme="minorHAnsi"/>
          <w:b/>
          <w:u w:val="single"/>
        </w:rPr>
      </w:pPr>
    </w:p>
    <w:p w14:paraId="3353F1E1" w14:textId="77777777" w:rsidR="00185A3F" w:rsidRPr="00185A3F" w:rsidRDefault="00185A3F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7D35C090" w14:textId="77777777" w:rsidR="0056435B" w:rsidRPr="00E0368A" w:rsidRDefault="0056435B" w:rsidP="00111BC1">
      <w:pPr>
        <w:rPr>
          <w:rFonts w:asciiTheme="minorHAnsi" w:hAnsiTheme="minorHAnsi" w:cstheme="minorHAnsi"/>
          <w:b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65244503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AF0BB56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6B79A9">
        <w:rPr>
          <w:rFonts w:asciiTheme="minorHAnsi" w:hAnsiTheme="minorHAnsi" w:cstheme="minorHAnsi"/>
          <w:b/>
        </w:rPr>
        <w:t xml:space="preserve">Chairs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40A84F99" w:rsidR="006B79A9" w:rsidRPr="006B79A9" w:rsidRDefault="006B79A9" w:rsidP="00707ACD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1774179A" w:rsidR="00732193" w:rsidRPr="00443A9C" w:rsidRDefault="006B79A9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707ACD">
        <w:rPr>
          <w:rFonts w:asciiTheme="minorHAnsi" w:hAnsiTheme="minorHAnsi" w:cstheme="minorHAnsi"/>
          <w:b/>
        </w:rPr>
        <w:t>17</w:t>
      </w:r>
      <w:r w:rsidR="00707ACD" w:rsidRPr="00707ACD">
        <w:rPr>
          <w:rFonts w:asciiTheme="minorHAnsi" w:hAnsiTheme="minorHAnsi" w:cstheme="minorHAnsi"/>
          <w:b/>
          <w:vertAlign w:val="superscript"/>
        </w:rPr>
        <w:t>th</w:t>
      </w:r>
      <w:r w:rsidR="00707ACD">
        <w:rPr>
          <w:rFonts w:asciiTheme="minorHAnsi" w:hAnsiTheme="minorHAnsi" w:cstheme="minorHAnsi"/>
          <w:b/>
        </w:rPr>
        <w:t xml:space="preserve"> October</w:t>
      </w:r>
      <w:r w:rsidR="00FB53FC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2023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1BDD" w14:textId="77777777" w:rsidR="00BF31F3" w:rsidRDefault="00BF31F3" w:rsidP="00A76BB3">
      <w:r>
        <w:separator/>
      </w:r>
    </w:p>
  </w:endnote>
  <w:endnote w:type="continuationSeparator" w:id="0">
    <w:p w14:paraId="40CDCD3B" w14:textId="77777777" w:rsidR="00BF31F3" w:rsidRDefault="00BF31F3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BDA3" w14:textId="77777777" w:rsidR="00BF31F3" w:rsidRDefault="00BF31F3" w:rsidP="00A76BB3">
      <w:r>
        <w:separator/>
      </w:r>
    </w:p>
  </w:footnote>
  <w:footnote w:type="continuationSeparator" w:id="0">
    <w:p w14:paraId="6B520010" w14:textId="77777777" w:rsidR="00BF31F3" w:rsidRDefault="00BF31F3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24735"/>
    <w:rsid w:val="00035E84"/>
    <w:rsid w:val="00043DB0"/>
    <w:rsid w:val="000461D1"/>
    <w:rsid w:val="0004684D"/>
    <w:rsid w:val="00050A3C"/>
    <w:rsid w:val="0005367D"/>
    <w:rsid w:val="0005515D"/>
    <w:rsid w:val="00062B91"/>
    <w:rsid w:val="00065DD8"/>
    <w:rsid w:val="000713CF"/>
    <w:rsid w:val="0008649F"/>
    <w:rsid w:val="00095132"/>
    <w:rsid w:val="000A4D5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1A87"/>
    <w:rsid w:val="00102AD1"/>
    <w:rsid w:val="001030CF"/>
    <w:rsid w:val="00110F4C"/>
    <w:rsid w:val="001114F1"/>
    <w:rsid w:val="00111BC1"/>
    <w:rsid w:val="001167A1"/>
    <w:rsid w:val="00126E89"/>
    <w:rsid w:val="0013590A"/>
    <w:rsid w:val="00152E14"/>
    <w:rsid w:val="001558EA"/>
    <w:rsid w:val="00156A03"/>
    <w:rsid w:val="00176AA4"/>
    <w:rsid w:val="0018465F"/>
    <w:rsid w:val="00184F1A"/>
    <w:rsid w:val="00185A3F"/>
    <w:rsid w:val="00186BAA"/>
    <w:rsid w:val="00191F9D"/>
    <w:rsid w:val="001A163E"/>
    <w:rsid w:val="001A25F3"/>
    <w:rsid w:val="001A7DE0"/>
    <w:rsid w:val="001B7426"/>
    <w:rsid w:val="001C212D"/>
    <w:rsid w:val="001D0B44"/>
    <w:rsid w:val="001D2F24"/>
    <w:rsid w:val="001E1B49"/>
    <w:rsid w:val="001E46B2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A7C34"/>
    <w:rsid w:val="002B2DE3"/>
    <w:rsid w:val="002B4819"/>
    <w:rsid w:val="002B7AE9"/>
    <w:rsid w:val="002C068C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3A3F"/>
    <w:rsid w:val="00305BEB"/>
    <w:rsid w:val="00332875"/>
    <w:rsid w:val="003367B4"/>
    <w:rsid w:val="00340AB8"/>
    <w:rsid w:val="0035326A"/>
    <w:rsid w:val="00362D9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7238"/>
    <w:rsid w:val="004415CF"/>
    <w:rsid w:val="00443A9C"/>
    <w:rsid w:val="00444546"/>
    <w:rsid w:val="00444A83"/>
    <w:rsid w:val="0045046D"/>
    <w:rsid w:val="00452BF5"/>
    <w:rsid w:val="00455463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502C"/>
    <w:rsid w:val="004B13BC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C47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66D3"/>
    <w:rsid w:val="00516A38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9300E"/>
    <w:rsid w:val="00594B77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54DAE"/>
    <w:rsid w:val="006606F7"/>
    <w:rsid w:val="0066415E"/>
    <w:rsid w:val="0067251C"/>
    <w:rsid w:val="006734EB"/>
    <w:rsid w:val="00675250"/>
    <w:rsid w:val="0067685A"/>
    <w:rsid w:val="006B79A9"/>
    <w:rsid w:val="006C3D9C"/>
    <w:rsid w:val="006C4E9C"/>
    <w:rsid w:val="006C6AF2"/>
    <w:rsid w:val="006E0E0D"/>
    <w:rsid w:val="006E6F9D"/>
    <w:rsid w:val="0070614D"/>
    <w:rsid w:val="00707ACD"/>
    <w:rsid w:val="0071306C"/>
    <w:rsid w:val="00715B3D"/>
    <w:rsid w:val="007162EC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4421"/>
    <w:rsid w:val="007E582E"/>
    <w:rsid w:val="007E6A68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6615D"/>
    <w:rsid w:val="00891362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44C28"/>
    <w:rsid w:val="00945DAE"/>
    <w:rsid w:val="00960C1F"/>
    <w:rsid w:val="00970277"/>
    <w:rsid w:val="00972810"/>
    <w:rsid w:val="00973658"/>
    <w:rsid w:val="00984A5A"/>
    <w:rsid w:val="00991605"/>
    <w:rsid w:val="009938B5"/>
    <w:rsid w:val="009948F9"/>
    <w:rsid w:val="009A26EF"/>
    <w:rsid w:val="009A4875"/>
    <w:rsid w:val="009A5CF0"/>
    <w:rsid w:val="009A5D45"/>
    <w:rsid w:val="009B100D"/>
    <w:rsid w:val="009B52DD"/>
    <w:rsid w:val="009B5FB5"/>
    <w:rsid w:val="009C094A"/>
    <w:rsid w:val="009C2EF5"/>
    <w:rsid w:val="009C5728"/>
    <w:rsid w:val="009C5FA6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726D6"/>
    <w:rsid w:val="00A76BB3"/>
    <w:rsid w:val="00A813C3"/>
    <w:rsid w:val="00A830BF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6E44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31F3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504E"/>
    <w:rsid w:val="00CF55D1"/>
    <w:rsid w:val="00D1096B"/>
    <w:rsid w:val="00D12F79"/>
    <w:rsid w:val="00D16D2F"/>
    <w:rsid w:val="00D17B02"/>
    <w:rsid w:val="00D20532"/>
    <w:rsid w:val="00D20C89"/>
    <w:rsid w:val="00D20D21"/>
    <w:rsid w:val="00D22FC0"/>
    <w:rsid w:val="00D31564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4131"/>
    <w:rsid w:val="00D8424F"/>
    <w:rsid w:val="00D90AE9"/>
    <w:rsid w:val="00D90BA4"/>
    <w:rsid w:val="00D9559F"/>
    <w:rsid w:val="00DA40C6"/>
    <w:rsid w:val="00DA7769"/>
    <w:rsid w:val="00DB03A2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45AF"/>
    <w:rsid w:val="00F157BB"/>
    <w:rsid w:val="00F20CAD"/>
    <w:rsid w:val="00F23D45"/>
    <w:rsid w:val="00F31EC4"/>
    <w:rsid w:val="00F3353F"/>
    <w:rsid w:val="00F42CF6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3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2023-03-29T09:14:00Z</cp:lastPrinted>
  <dcterms:created xsi:type="dcterms:W3CDTF">2023-09-21T07:29:00Z</dcterms:created>
  <dcterms:modified xsi:type="dcterms:W3CDTF">2023-09-21T07:29:00Z</dcterms:modified>
</cp:coreProperties>
</file>