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B674" w14:textId="46B27D59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>of Governance &amp; Scrutiny Committee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690DBEA3" w:rsidR="00B56C13" w:rsidRPr="00055271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>of the Governance &amp; Scrutiny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67765D">
        <w:rPr>
          <w:rFonts w:asciiTheme="minorHAnsi" w:hAnsiTheme="minorHAnsi" w:cstheme="minorHAnsi"/>
        </w:rPr>
        <w:t>Tuesday 21</w:t>
      </w:r>
      <w:r w:rsidR="0067765D" w:rsidRPr="0067765D">
        <w:rPr>
          <w:rFonts w:asciiTheme="minorHAnsi" w:hAnsiTheme="minorHAnsi" w:cstheme="minorHAnsi"/>
          <w:vertAlign w:val="superscript"/>
        </w:rPr>
        <w:t>st</w:t>
      </w:r>
      <w:r w:rsidR="0067765D">
        <w:rPr>
          <w:rFonts w:asciiTheme="minorHAnsi" w:hAnsiTheme="minorHAnsi" w:cstheme="minorHAnsi"/>
        </w:rPr>
        <w:t xml:space="preserve"> March</w:t>
      </w:r>
      <w:r w:rsidR="00C76470">
        <w:rPr>
          <w:rFonts w:asciiTheme="minorHAnsi" w:hAnsiTheme="minorHAnsi" w:cstheme="minorHAnsi"/>
        </w:rPr>
        <w:t xml:space="preserve"> </w:t>
      </w:r>
      <w:r w:rsidR="00B56C13">
        <w:rPr>
          <w:rFonts w:asciiTheme="minorHAnsi" w:hAnsiTheme="minorHAnsi" w:cstheme="minorHAnsi"/>
        </w:rPr>
        <w:t xml:space="preserve">at </w:t>
      </w:r>
      <w:r w:rsidR="00C76470">
        <w:rPr>
          <w:rFonts w:asciiTheme="minorHAnsi" w:hAnsiTheme="minorHAnsi" w:cstheme="minorHAnsi"/>
        </w:rPr>
        <w:t>1</w:t>
      </w:r>
      <w:r w:rsidR="00384A11">
        <w:rPr>
          <w:rFonts w:asciiTheme="minorHAnsi" w:hAnsiTheme="minorHAnsi" w:cstheme="minorHAnsi"/>
        </w:rPr>
        <w:t>1</w:t>
      </w:r>
      <w:r w:rsidR="00C76470">
        <w:rPr>
          <w:rFonts w:asciiTheme="minorHAnsi" w:hAnsiTheme="minorHAnsi" w:cstheme="minorHAnsi"/>
        </w:rPr>
        <w:t>am in the West Dean Centre</w:t>
      </w:r>
    </w:p>
    <w:p w14:paraId="69677AC9" w14:textId="77777777" w:rsidR="00B56C13" w:rsidRDefault="00B56C13" w:rsidP="00542A1E">
      <w:pPr>
        <w:jc w:val="both"/>
        <w:rPr>
          <w:rFonts w:asciiTheme="minorHAnsi" w:hAnsiTheme="minorHAnsi" w:cstheme="minorHAnsi"/>
          <w:b/>
          <w:bCs/>
        </w:rPr>
      </w:pP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2765829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2CCEDEEF" w14:textId="77777777" w:rsidR="0076115C" w:rsidRPr="00503E06" w:rsidRDefault="0076115C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70040DB8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Governance &amp; Scrutiny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3E8F62BF" w14:textId="77777777" w:rsidR="00C76470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01DA77A" w14:textId="77777777" w:rsidR="00F07F6A" w:rsidRDefault="00F07F6A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</w:t>
            </w:r>
          </w:p>
          <w:p w14:paraId="0D56F476" w14:textId="727CFDB3" w:rsidR="00F07F6A" w:rsidRPr="00775A2A" w:rsidRDefault="00F07F6A" w:rsidP="00C76470">
            <w:pPr>
              <w:rPr>
                <w:rFonts w:asciiTheme="minorHAnsi" w:hAnsiTheme="minorHAnsi" w:cstheme="minorHAnsi"/>
                <w:iCs/>
                <w:sz w:val="10"/>
                <w:szCs w:val="10"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65FF1239" w14:textId="77777777" w:rsidR="0076115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A86553E" w14:textId="77777777" w:rsidR="00F07F6A" w:rsidRP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 w:rsidRPr="00F07F6A">
              <w:rPr>
                <w:rFonts w:asciiTheme="minorHAnsi" w:hAnsiTheme="minorHAnsi" w:cstheme="minorHAnsi"/>
                <w:iCs/>
              </w:rPr>
              <w:t>To receive any declarations of interest</w:t>
            </w:r>
          </w:p>
          <w:p w14:paraId="1C8ED9C1" w14:textId="3FA57BAC" w:rsidR="00F07F6A" w:rsidRPr="00775A2A" w:rsidRDefault="00F07F6A" w:rsidP="00647258">
            <w:pPr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5780C967" w14:textId="77777777" w:rsidR="0076115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5C667367" w14:textId="7C085F49" w:rsid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agree the minutes of the meeting held on </w:t>
            </w:r>
            <w:r w:rsidR="0067765D">
              <w:rPr>
                <w:rFonts w:asciiTheme="minorHAnsi" w:hAnsiTheme="minorHAnsi" w:cstheme="minorHAnsi"/>
                <w:iCs/>
              </w:rPr>
              <w:t>17</w:t>
            </w:r>
            <w:r w:rsidR="0067765D" w:rsidRPr="0067765D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67765D">
              <w:rPr>
                <w:rFonts w:asciiTheme="minorHAnsi" w:hAnsiTheme="minorHAnsi" w:cstheme="minorHAnsi"/>
                <w:iCs/>
              </w:rPr>
              <w:t xml:space="preserve"> January 2023</w:t>
            </w:r>
          </w:p>
          <w:p w14:paraId="725C8A2A" w14:textId="77E662BA" w:rsidR="00F07F6A" w:rsidRPr="00775A2A" w:rsidRDefault="00F07F6A" w:rsidP="00647258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28E0AB69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Review of Council Policies &amp; Procedures</w:t>
            </w:r>
          </w:p>
          <w:p w14:paraId="4E1CAC5E" w14:textId="3D0D6817" w:rsidR="00EA6645" w:rsidRDefault="00EA6645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65F214F" w14:textId="73CA3125" w:rsidR="00EA6645" w:rsidRDefault="00EA664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consider the review of the following documents:</w:t>
            </w:r>
          </w:p>
          <w:p w14:paraId="33236112" w14:textId="7FB35144" w:rsidR="006F0DFB" w:rsidRDefault="0067765D" w:rsidP="0067765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7765D">
              <w:rPr>
                <w:rFonts w:asciiTheme="minorHAnsi" w:hAnsiTheme="minorHAnsi" w:cstheme="minorHAnsi"/>
                <w:iCs/>
                <w:sz w:val="22"/>
                <w:szCs w:val="22"/>
              </w:rPr>
              <w:t>Health &amp; Safety Policy</w:t>
            </w:r>
          </w:p>
          <w:p w14:paraId="1D41A879" w14:textId="6F76D0F9" w:rsidR="0067765D" w:rsidRDefault="0067765D" w:rsidP="0067765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Register of Interests</w:t>
            </w:r>
          </w:p>
          <w:p w14:paraId="11117414" w14:textId="732AA0A1" w:rsidR="0067765D" w:rsidRDefault="0067765D" w:rsidP="0067765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Complaints Policy &amp; Procedure</w:t>
            </w:r>
          </w:p>
          <w:p w14:paraId="45612F4F" w14:textId="45C926A6" w:rsidR="0067765D" w:rsidRDefault="0067765D" w:rsidP="0067765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Financial Regulations</w:t>
            </w:r>
          </w:p>
          <w:p w14:paraId="50DC8811" w14:textId="5B915611" w:rsidR="0067765D" w:rsidRDefault="0067765D" w:rsidP="0067765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Disciplinary Policy</w:t>
            </w:r>
          </w:p>
          <w:p w14:paraId="719FA74F" w14:textId="1408012C" w:rsidR="0067765D" w:rsidRDefault="000B236C" w:rsidP="0067765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NEW - </w:t>
            </w:r>
            <w:r w:rsidR="0067765D">
              <w:rPr>
                <w:rFonts w:asciiTheme="minorHAnsi" w:hAnsiTheme="minorHAnsi" w:cstheme="minorHAnsi"/>
                <w:iCs/>
                <w:sz w:val="22"/>
                <w:szCs w:val="22"/>
              </w:rPr>
              <w:t>Acceptance of Electronic Communications</w:t>
            </w:r>
          </w:p>
          <w:p w14:paraId="33AF021F" w14:textId="5EAB8B9E" w:rsidR="0067765D" w:rsidRPr="0067765D" w:rsidRDefault="000B236C" w:rsidP="0067765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NEW - </w:t>
            </w:r>
            <w:r w:rsidR="0067765D">
              <w:rPr>
                <w:rFonts w:asciiTheme="minorHAnsi" w:hAnsiTheme="minorHAnsi" w:cstheme="minorHAnsi"/>
                <w:iCs/>
                <w:sz w:val="22"/>
                <w:szCs w:val="22"/>
              </w:rPr>
              <w:t>CCTV Policy</w:t>
            </w:r>
          </w:p>
          <w:p w14:paraId="51AD6B7C" w14:textId="3039C410" w:rsidR="0067765D" w:rsidRPr="0067765D" w:rsidRDefault="0067765D" w:rsidP="0067765D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  <w:tr w:rsidR="0067765D" w14:paraId="5804DE84" w14:textId="77777777" w:rsidTr="008C0E35">
        <w:tc>
          <w:tcPr>
            <w:tcW w:w="846" w:type="dxa"/>
          </w:tcPr>
          <w:p w14:paraId="09792587" w14:textId="4DD96277" w:rsidR="0067765D" w:rsidRDefault="0067765D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</w:tc>
        <w:tc>
          <w:tcPr>
            <w:tcW w:w="8890" w:type="dxa"/>
          </w:tcPr>
          <w:p w14:paraId="7481AB8F" w14:textId="77777777" w:rsidR="0067765D" w:rsidRDefault="0067765D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Action Plan</w:t>
            </w:r>
          </w:p>
          <w:p w14:paraId="59F48593" w14:textId="77777777" w:rsidR="0067765D" w:rsidRDefault="0067765D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1BBCEF7A" w14:textId="77777777" w:rsidR="0067765D" w:rsidRDefault="0067765D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continue the development of the Council’s Action Plan including a mission statement or strap line.  </w:t>
            </w:r>
          </w:p>
          <w:p w14:paraId="07A174A7" w14:textId="0777D898" w:rsidR="0067765D" w:rsidRPr="0067765D" w:rsidRDefault="0067765D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0CC80904" w14:textId="77777777" w:rsidTr="008C0E35">
        <w:tc>
          <w:tcPr>
            <w:tcW w:w="846" w:type="dxa"/>
            <w:shd w:val="clear" w:color="auto" w:fill="auto"/>
          </w:tcPr>
          <w:p w14:paraId="2F4F1BC7" w14:textId="40CF0B56" w:rsidR="0076115C" w:rsidRPr="00447C3C" w:rsidRDefault="0067765D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lastRenderedPageBreak/>
              <w:t>6</w:t>
            </w:r>
          </w:p>
        </w:tc>
        <w:tc>
          <w:tcPr>
            <w:tcW w:w="8890" w:type="dxa"/>
            <w:shd w:val="clear" w:color="auto" w:fill="auto"/>
          </w:tcPr>
          <w:p w14:paraId="2CF0F82E" w14:textId="77777777" w:rsidR="007F3C52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13E73DC6" w14:textId="77777777" w:rsidR="007379B3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36874A4A" w14:textId="1D1140C2" w:rsidR="007379B3" w:rsidRDefault="0067765D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16</w:t>
            </w:r>
            <w:r w:rsidRPr="0067765D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iCs/>
              </w:rPr>
              <w:t xml:space="preserve"> May</w:t>
            </w:r>
            <w:r w:rsidR="00775A2A">
              <w:rPr>
                <w:rFonts w:asciiTheme="minorHAnsi" w:hAnsiTheme="minorHAnsi" w:cstheme="minorHAnsi"/>
                <w:iCs/>
              </w:rPr>
              <w:t xml:space="preserve"> </w:t>
            </w:r>
            <w:r w:rsidR="00B561B4">
              <w:rPr>
                <w:rFonts w:asciiTheme="minorHAnsi" w:hAnsiTheme="minorHAnsi" w:cstheme="minorHAnsi"/>
                <w:iCs/>
              </w:rPr>
              <w:t>2023</w:t>
            </w:r>
            <w:r w:rsidR="007379B3" w:rsidRPr="007379B3">
              <w:rPr>
                <w:rFonts w:asciiTheme="minorHAnsi" w:hAnsiTheme="minorHAnsi" w:cstheme="minorHAnsi"/>
                <w:iCs/>
              </w:rPr>
              <w:t xml:space="preserve"> at 11am in the West Dean Centre</w:t>
            </w:r>
          </w:p>
          <w:p w14:paraId="7C9C21C2" w14:textId="3ACBC668" w:rsidR="003E22FC" w:rsidRPr="00775A2A" w:rsidRDefault="003E22FC" w:rsidP="00647258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1E7E30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02882" w14:textId="77777777" w:rsidR="00FF402A" w:rsidRDefault="00FF402A" w:rsidP="00A76BB3">
      <w:r>
        <w:separator/>
      </w:r>
    </w:p>
  </w:endnote>
  <w:endnote w:type="continuationSeparator" w:id="0">
    <w:p w14:paraId="2242B43E" w14:textId="77777777" w:rsidR="00FF402A" w:rsidRDefault="00FF402A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81C4C" w14:textId="77777777" w:rsidR="00FF402A" w:rsidRDefault="00FF402A" w:rsidP="00A76BB3">
      <w:r>
        <w:separator/>
      </w:r>
    </w:p>
  </w:footnote>
  <w:footnote w:type="continuationSeparator" w:id="0">
    <w:p w14:paraId="6671990B" w14:textId="77777777" w:rsidR="00FF402A" w:rsidRDefault="00FF402A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FD6BF3F" w:rsidR="003067F4" w:rsidRPr="00A76BB3" w:rsidRDefault="00C76470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FD6BF3F" w:rsidR="003067F4" w:rsidRPr="00A76BB3" w:rsidRDefault="00C76470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C11BAF"/>
    <w:multiLevelType w:val="hybridMultilevel"/>
    <w:tmpl w:val="8CE4B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8491D"/>
    <w:multiLevelType w:val="hybridMultilevel"/>
    <w:tmpl w:val="4ECAF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C357E"/>
    <w:multiLevelType w:val="hybridMultilevel"/>
    <w:tmpl w:val="C7F6E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645B0"/>
    <w:multiLevelType w:val="hybridMultilevel"/>
    <w:tmpl w:val="47BEB6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3"/>
  </w:num>
  <w:num w:numId="3" w16cid:durableId="168565821">
    <w:abstractNumId w:val="9"/>
  </w:num>
  <w:num w:numId="4" w16cid:durableId="865020890">
    <w:abstractNumId w:val="8"/>
  </w:num>
  <w:num w:numId="5" w16cid:durableId="333991232">
    <w:abstractNumId w:val="5"/>
  </w:num>
  <w:num w:numId="6" w16cid:durableId="1027561954">
    <w:abstractNumId w:val="6"/>
  </w:num>
  <w:num w:numId="7" w16cid:durableId="418139101">
    <w:abstractNumId w:val="2"/>
  </w:num>
  <w:num w:numId="8" w16cid:durableId="113838385">
    <w:abstractNumId w:val="4"/>
  </w:num>
  <w:num w:numId="9" w16cid:durableId="173344493">
    <w:abstractNumId w:val="7"/>
  </w:num>
  <w:num w:numId="10" w16cid:durableId="1478105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55271"/>
    <w:rsid w:val="00080EC8"/>
    <w:rsid w:val="000B236C"/>
    <w:rsid w:val="0012281E"/>
    <w:rsid w:val="001558EA"/>
    <w:rsid w:val="00172297"/>
    <w:rsid w:val="001B7426"/>
    <w:rsid w:val="001E7E30"/>
    <w:rsid w:val="00216A2E"/>
    <w:rsid w:val="00296E29"/>
    <w:rsid w:val="003067F4"/>
    <w:rsid w:val="00306CC1"/>
    <w:rsid w:val="00376E58"/>
    <w:rsid w:val="00380C19"/>
    <w:rsid w:val="00384A11"/>
    <w:rsid w:val="003E22FC"/>
    <w:rsid w:val="00401D63"/>
    <w:rsid w:val="00404AAB"/>
    <w:rsid w:val="00411753"/>
    <w:rsid w:val="004415CF"/>
    <w:rsid w:val="00473D0A"/>
    <w:rsid w:val="004B7663"/>
    <w:rsid w:val="004D0A4F"/>
    <w:rsid w:val="00542A1E"/>
    <w:rsid w:val="00547792"/>
    <w:rsid w:val="00574027"/>
    <w:rsid w:val="00575531"/>
    <w:rsid w:val="005F643B"/>
    <w:rsid w:val="00625107"/>
    <w:rsid w:val="00626616"/>
    <w:rsid w:val="00642736"/>
    <w:rsid w:val="006436A5"/>
    <w:rsid w:val="006528BB"/>
    <w:rsid w:val="006619C1"/>
    <w:rsid w:val="0067765D"/>
    <w:rsid w:val="006A0DD2"/>
    <w:rsid w:val="006C4888"/>
    <w:rsid w:val="006F0DFB"/>
    <w:rsid w:val="00715B3D"/>
    <w:rsid w:val="00732193"/>
    <w:rsid w:val="007379B3"/>
    <w:rsid w:val="0076115C"/>
    <w:rsid w:val="00775A2A"/>
    <w:rsid w:val="007E27E1"/>
    <w:rsid w:val="007E5A3A"/>
    <w:rsid w:val="007F1E74"/>
    <w:rsid w:val="007F3C52"/>
    <w:rsid w:val="0082279E"/>
    <w:rsid w:val="008A285F"/>
    <w:rsid w:val="008C0E35"/>
    <w:rsid w:val="00961C6F"/>
    <w:rsid w:val="009749EB"/>
    <w:rsid w:val="00981EC8"/>
    <w:rsid w:val="009A26EF"/>
    <w:rsid w:val="009D78E2"/>
    <w:rsid w:val="00A3469B"/>
    <w:rsid w:val="00A76BB3"/>
    <w:rsid w:val="00AB60E4"/>
    <w:rsid w:val="00B561B4"/>
    <w:rsid w:val="00B56C13"/>
    <w:rsid w:val="00BB292A"/>
    <w:rsid w:val="00BC1064"/>
    <w:rsid w:val="00BC6BC7"/>
    <w:rsid w:val="00BC78C8"/>
    <w:rsid w:val="00C137C7"/>
    <w:rsid w:val="00C76470"/>
    <w:rsid w:val="00CE7656"/>
    <w:rsid w:val="00D04DAE"/>
    <w:rsid w:val="00D12AC8"/>
    <w:rsid w:val="00D35C6D"/>
    <w:rsid w:val="00D44624"/>
    <w:rsid w:val="00D52753"/>
    <w:rsid w:val="00D63C18"/>
    <w:rsid w:val="00D709AA"/>
    <w:rsid w:val="00DA71A1"/>
    <w:rsid w:val="00DD1B26"/>
    <w:rsid w:val="00E13DCD"/>
    <w:rsid w:val="00E766A7"/>
    <w:rsid w:val="00E767F4"/>
    <w:rsid w:val="00EA6645"/>
    <w:rsid w:val="00EB2F01"/>
    <w:rsid w:val="00F07F6A"/>
    <w:rsid w:val="00F553D8"/>
    <w:rsid w:val="00FF12D0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</Template>
  <TotalTime>94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3</cp:revision>
  <cp:lastPrinted>2022-11-08T14:20:00Z</cp:lastPrinted>
  <dcterms:created xsi:type="dcterms:W3CDTF">2023-03-09T08:29:00Z</dcterms:created>
  <dcterms:modified xsi:type="dcterms:W3CDTF">2023-03-13T13:33:00Z</dcterms:modified>
</cp:coreProperties>
</file>