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767D" w14:textId="5971664B" w:rsidR="00715B3D" w:rsidRDefault="00715B3D" w:rsidP="00BC1064">
      <w:pPr>
        <w:rPr>
          <w:sz w:val="24"/>
          <w:szCs w:val="24"/>
        </w:rPr>
      </w:pPr>
    </w:p>
    <w:p w14:paraId="6E6E3F02" w14:textId="77777777" w:rsidR="00916DCB" w:rsidRDefault="00916DCB" w:rsidP="00BC1064">
      <w:pPr>
        <w:rPr>
          <w:sz w:val="24"/>
          <w:szCs w:val="24"/>
        </w:rPr>
      </w:pPr>
    </w:p>
    <w:p w14:paraId="6F46DF61" w14:textId="3A4A55EA" w:rsidR="003B3D54" w:rsidRDefault="00626616" w:rsidP="00BC1064">
      <w:pPr>
        <w:rPr>
          <w:sz w:val="24"/>
          <w:szCs w:val="24"/>
        </w:rPr>
      </w:pPr>
      <w:r>
        <w:rPr>
          <w:sz w:val="24"/>
          <w:szCs w:val="24"/>
        </w:rPr>
        <w:t>Date</w:t>
      </w:r>
      <w:r w:rsidR="00715B3D">
        <w:rPr>
          <w:sz w:val="24"/>
          <w:szCs w:val="24"/>
        </w:rPr>
        <w:t xml:space="preserve"> of Meeting</w:t>
      </w:r>
      <w:r>
        <w:rPr>
          <w:sz w:val="24"/>
          <w:szCs w:val="24"/>
        </w:rPr>
        <w:t>:</w:t>
      </w:r>
      <w:r w:rsidR="00BC78C8">
        <w:rPr>
          <w:sz w:val="24"/>
          <w:szCs w:val="24"/>
        </w:rPr>
        <w:t xml:space="preserve"> </w:t>
      </w:r>
      <w:r w:rsidR="00401667">
        <w:rPr>
          <w:sz w:val="24"/>
          <w:szCs w:val="24"/>
        </w:rPr>
        <w:t>6</w:t>
      </w:r>
      <w:r w:rsidR="00401667" w:rsidRPr="00401667">
        <w:rPr>
          <w:sz w:val="24"/>
          <w:szCs w:val="24"/>
          <w:vertAlign w:val="superscript"/>
        </w:rPr>
        <w:t>th</w:t>
      </w:r>
      <w:r w:rsidR="00401667">
        <w:rPr>
          <w:sz w:val="24"/>
          <w:szCs w:val="24"/>
        </w:rPr>
        <w:t xml:space="preserve"> December</w:t>
      </w:r>
      <w:r w:rsidR="00031F11">
        <w:rPr>
          <w:sz w:val="24"/>
          <w:szCs w:val="24"/>
        </w:rPr>
        <w:t xml:space="preserve"> 2022</w:t>
      </w:r>
      <w:r w:rsidR="002D383A">
        <w:rPr>
          <w:sz w:val="24"/>
          <w:szCs w:val="24"/>
        </w:rPr>
        <w:t xml:space="preserve"> </w:t>
      </w:r>
    </w:p>
    <w:p w14:paraId="797B62E9" w14:textId="4D3AB633" w:rsidR="00A76BB3" w:rsidRDefault="00715B3D" w:rsidP="00BC1064">
      <w:pPr>
        <w:rPr>
          <w:sz w:val="24"/>
          <w:szCs w:val="24"/>
        </w:rPr>
      </w:pPr>
      <w:r>
        <w:rPr>
          <w:sz w:val="24"/>
          <w:szCs w:val="24"/>
        </w:rPr>
        <w:t>Held At:</w:t>
      </w:r>
      <w:r w:rsidR="003B3D54">
        <w:rPr>
          <w:sz w:val="24"/>
          <w:szCs w:val="24"/>
        </w:rPr>
        <w:t xml:space="preserve"> 17:</w:t>
      </w:r>
      <w:r w:rsidR="009C08DA">
        <w:rPr>
          <w:sz w:val="24"/>
          <w:szCs w:val="24"/>
        </w:rPr>
        <w:t>0</w:t>
      </w:r>
      <w:r w:rsidR="003B3D54">
        <w:rPr>
          <w:sz w:val="24"/>
          <w:szCs w:val="24"/>
        </w:rPr>
        <w:t>0 in the West Dean Centre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8E8C1E" w14:textId="77777777" w:rsidR="00715B3D" w:rsidRDefault="00715B3D" w:rsidP="00BC1064">
      <w:pPr>
        <w:rPr>
          <w:sz w:val="24"/>
          <w:szCs w:val="24"/>
        </w:rPr>
      </w:pPr>
    </w:p>
    <w:p w14:paraId="5C84BF81" w14:textId="3158E10C" w:rsidR="00574027" w:rsidRDefault="00574027" w:rsidP="00CF6651">
      <w:pPr>
        <w:rPr>
          <w:rFonts w:eastAsia="Calibri" w:cstheme="minorHAnsi"/>
          <w:b/>
        </w:rPr>
      </w:pPr>
      <w:r w:rsidRPr="00CF6651">
        <w:rPr>
          <w:rFonts w:eastAsia="Calibri" w:cstheme="minorHAnsi"/>
          <w:b/>
        </w:rPr>
        <w:t>Present:</w:t>
      </w:r>
      <w:r w:rsidR="007257B7">
        <w:rPr>
          <w:rFonts w:eastAsia="Calibri" w:cstheme="minorHAnsi"/>
          <w:b/>
        </w:rPr>
        <w:t xml:space="preserve"> </w:t>
      </w:r>
      <w:r w:rsidR="00865231">
        <w:rPr>
          <w:rFonts w:eastAsia="Calibri" w:cstheme="minorHAnsi"/>
          <w:b/>
        </w:rPr>
        <w:t xml:space="preserve">Cllrs </w:t>
      </w:r>
      <w:r w:rsidR="00724050">
        <w:rPr>
          <w:rFonts w:eastAsia="Calibri" w:cstheme="minorHAnsi"/>
          <w:b/>
        </w:rPr>
        <w:t xml:space="preserve">P Dunford, </w:t>
      </w:r>
      <w:r w:rsidR="00865231">
        <w:rPr>
          <w:rFonts w:eastAsia="Calibri" w:cstheme="minorHAnsi"/>
          <w:b/>
        </w:rPr>
        <w:t>B Evans, S Yeates &amp; S Dunford.</w:t>
      </w:r>
    </w:p>
    <w:p w14:paraId="26886EDF" w14:textId="6F91639C" w:rsidR="00865231" w:rsidRPr="007257B7" w:rsidRDefault="00865231" w:rsidP="00CF6651">
      <w:pPr>
        <w:rPr>
          <w:rFonts w:eastAsia="Calibri" w:cstheme="minorHAnsi"/>
          <w:bCs/>
        </w:rPr>
      </w:pPr>
      <w:r>
        <w:rPr>
          <w:rFonts w:eastAsia="Calibri" w:cstheme="minorHAnsi"/>
          <w:b/>
        </w:rPr>
        <w:t>Clerk:</w:t>
      </w:r>
      <w:r>
        <w:rPr>
          <w:rFonts w:eastAsia="Calibri" w:cstheme="minorHAnsi"/>
          <w:b/>
        </w:rPr>
        <w:tab/>
        <w:t>K Carpenter</w:t>
      </w:r>
    </w:p>
    <w:p w14:paraId="6BB3ADA6" w14:textId="77777777" w:rsidR="00CF6651" w:rsidRPr="00CF6651" w:rsidRDefault="00CF6651" w:rsidP="00CF6651">
      <w:pPr>
        <w:rPr>
          <w:rFonts w:eastAsia="Calibri" w:cstheme="minorHAnsi"/>
          <w:b/>
        </w:rPr>
      </w:pPr>
    </w:p>
    <w:p w14:paraId="6719A7D2" w14:textId="227475F8" w:rsidR="00715B3D" w:rsidRPr="00F37E8C" w:rsidRDefault="00715B3D" w:rsidP="00715B3D">
      <w:pPr>
        <w:pStyle w:val="NoSpacing"/>
        <w:rPr>
          <w:rFonts w:asciiTheme="minorHAnsi" w:eastAsia="Calibri" w:hAnsiTheme="minorHAnsi" w:cstheme="minorHAnsi"/>
          <w:bCs/>
        </w:rPr>
      </w:pPr>
      <w:r w:rsidRPr="00BF22B3">
        <w:rPr>
          <w:rFonts w:asciiTheme="minorHAnsi" w:eastAsia="Calibri" w:hAnsiTheme="minorHAnsi" w:cstheme="minorHAnsi"/>
          <w:b/>
        </w:rPr>
        <w:t xml:space="preserve">1 </w:t>
      </w:r>
      <w:r w:rsidRPr="00BF22B3">
        <w:rPr>
          <w:rFonts w:asciiTheme="minorHAnsi" w:eastAsia="Calibri" w:hAnsiTheme="minorHAnsi" w:cstheme="minorHAnsi"/>
          <w:b/>
        </w:rPr>
        <w:tab/>
        <w:t>Apologies</w:t>
      </w:r>
      <w:r w:rsidR="00574027">
        <w:rPr>
          <w:rFonts w:asciiTheme="minorHAnsi" w:eastAsia="Calibri" w:hAnsiTheme="minorHAnsi" w:cstheme="minorHAnsi"/>
          <w:b/>
        </w:rPr>
        <w:t>:</w:t>
      </w:r>
      <w:r w:rsidR="00F37E8C" w:rsidRPr="00F37E8C">
        <w:rPr>
          <w:rFonts w:asciiTheme="minorHAnsi" w:eastAsia="Calibri" w:hAnsiTheme="minorHAnsi" w:cstheme="minorHAnsi"/>
          <w:bCs/>
        </w:rPr>
        <w:t xml:space="preserve"> </w:t>
      </w:r>
      <w:r w:rsidR="00865231">
        <w:rPr>
          <w:rFonts w:asciiTheme="minorHAnsi" w:eastAsia="Calibri" w:hAnsiTheme="minorHAnsi" w:cstheme="minorHAnsi"/>
          <w:bCs/>
        </w:rPr>
        <w:t xml:space="preserve"> </w:t>
      </w:r>
      <w:r w:rsidR="00A460F2">
        <w:rPr>
          <w:rFonts w:asciiTheme="minorHAnsi" w:eastAsia="Calibri" w:hAnsiTheme="minorHAnsi" w:cstheme="minorHAnsi"/>
          <w:bCs/>
        </w:rPr>
        <w:t>Cllrs J Dale, A Grant &amp; J Richmond</w:t>
      </w:r>
    </w:p>
    <w:p w14:paraId="5E48207E" w14:textId="77777777" w:rsidR="00715B3D" w:rsidRPr="00BF22B3" w:rsidRDefault="00715B3D" w:rsidP="00715B3D">
      <w:pPr>
        <w:pStyle w:val="NoSpacing"/>
        <w:rPr>
          <w:rFonts w:asciiTheme="minorHAnsi" w:eastAsia="Calibri" w:hAnsiTheme="minorHAnsi" w:cstheme="minorHAnsi"/>
          <w:b/>
        </w:rPr>
      </w:pPr>
    </w:p>
    <w:p w14:paraId="10136F9F" w14:textId="566642E6" w:rsidR="00715B3D" w:rsidRPr="00F37E8C" w:rsidRDefault="00715B3D" w:rsidP="00715B3D">
      <w:pPr>
        <w:pStyle w:val="NoSpacing"/>
        <w:rPr>
          <w:rFonts w:asciiTheme="minorHAnsi" w:eastAsia="Calibri" w:hAnsiTheme="minorHAnsi" w:cstheme="minorHAnsi"/>
          <w:bCs/>
        </w:rPr>
      </w:pPr>
      <w:r w:rsidRPr="00BF22B3">
        <w:rPr>
          <w:rFonts w:asciiTheme="minorHAnsi" w:eastAsia="Calibri" w:hAnsiTheme="minorHAnsi" w:cstheme="minorHAnsi"/>
          <w:b/>
        </w:rPr>
        <w:t xml:space="preserve">2 </w:t>
      </w:r>
      <w:r w:rsidRPr="00BF22B3">
        <w:rPr>
          <w:rFonts w:asciiTheme="minorHAnsi" w:eastAsia="Calibri" w:hAnsiTheme="minorHAnsi" w:cstheme="minorHAnsi"/>
          <w:b/>
        </w:rPr>
        <w:tab/>
        <w:t>Declarations of Interest</w:t>
      </w:r>
      <w:r w:rsidR="00574027">
        <w:rPr>
          <w:rFonts w:asciiTheme="minorHAnsi" w:eastAsia="Calibri" w:hAnsiTheme="minorHAnsi" w:cstheme="minorHAnsi"/>
          <w:b/>
        </w:rPr>
        <w:t>:</w:t>
      </w:r>
      <w:r w:rsidR="00F37E8C">
        <w:rPr>
          <w:rFonts w:asciiTheme="minorHAnsi" w:eastAsia="Calibri" w:hAnsiTheme="minorHAnsi" w:cstheme="minorHAnsi"/>
          <w:bCs/>
        </w:rPr>
        <w:t xml:space="preserve"> None</w:t>
      </w:r>
    </w:p>
    <w:p w14:paraId="54ADE52D" w14:textId="77777777" w:rsidR="00715B3D" w:rsidRPr="00BF22B3" w:rsidRDefault="00715B3D" w:rsidP="00715B3D">
      <w:pPr>
        <w:pStyle w:val="NoSpacing"/>
        <w:rPr>
          <w:rFonts w:asciiTheme="minorHAnsi" w:eastAsia="Calibri" w:hAnsiTheme="minorHAnsi" w:cstheme="minorHAnsi"/>
          <w:b/>
        </w:rPr>
      </w:pPr>
    </w:p>
    <w:p w14:paraId="151F53CF" w14:textId="436ABD67" w:rsidR="00715B3D" w:rsidRPr="00724050" w:rsidRDefault="00715B3D" w:rsidP="00031F11">
      <w:pPr>
        <w:pStyle w:val="NoSpacing"/>
        <w:ind w:left="720" w:hanging="720"/>
        <w:rPr>
          <w:rFonts w:asciiTheme="minorHAnsi" w:eastAsia="Calibri" w:hAnsiTheme="minorHAnsi" w:cstheme="minorHAnsi"/>
          <w:bCs/>
        </w:rPr>
      </w:pPr>
      <w:r w:rsidRPr="00BF22B3">
        <w:rPr>
          <w:rFonts w:asciiTheme="minorHAnsi" w:eastAsia="Calibri" w:hAnsiTheme="minorHAnsi" w:cstheme="minorHAnsi"/>
          <w:b/>
        </w:rPr>
        <w:t>3</w:t>
      </w:r>
      <w:r w:rsidRPr="00BF22B3">
        <w:rPr>
          <w:rFonts w:asciiTheme="minorHAnsi" w:eastAsia="Calibri" w:hAnsiTheme="minorHAnsi" w:cstheme="minorHAnsi"/>
          <w:b/>
        </w:rPr>
        <w:tab/>
        <w:t>Minutes of last meeting</w:t>
      </w:r>
      <w:r w:rsidR="00957345">
        <w:rPr>
          <w:rFonts w:asciiTheme="minorHAnsi" w:eastAsia="Calibri" w:hAnsiTheme="minorHAnsi" w:cstheme="minorHAnsi"/>
          <w:b/>
        </w:rPr>
        <w:t xml:space="preserve">: </w:t>
      </w:r>
      <w:r w:rsidR="00724050" w:rsidRPr="00724050">
        <w:rPr>
          <w:rFonts w:asciiTheme="minorHAnsi" w:eastAsia="Calibri" w:hAnsiTheme="minorHAnsi" w:cstheme="minorHAnsi"/>
          <w:bCs/>
        </w:rPr>
        <w:t>Agreed as an accurate record</w:t>
      </w:r>
    </w:p>
    <w:p w14:paraId="1BB8C815" w14:textId="77777777" w:rsidR="00031F11" w:rsidRPr="00BF22B3" w:rsidRDefault="00031F11" w:rsidP="00031F11">
      <w:pPr>
        <w:pStyle w:val="NoSpacing"/>
        <w:ind w:left="720" w:hanging="720"/>
        <w:rPr>
          <w:rFonts w:asciiTheme="minorHAnsi" w:eastAsia="Calibri" w:hAnsiTheme="minorHAnsi" w:cstheme="minorHAnsi"/>
          <w:b/>
        </w:rPr>
      </w:pPr>
    </w:p>
    <w:p w14:paraId="6DDEE465" w14:textId="06A2C590" w:rsidR="00715B3D" w:rsidRDefault="00715B3D" w:rsidP="00715B3D">
      <w:pPr>
        <w:pStyle w:val="NoSpacing"/>
        <w:rPr>
          <w:rFonts w:asciiTheme="minorHAnsi" w:hAnsiTheme="minorHAnsi" w:cstheme="minorHAnsi"/>
          <w:b/>
        </w:rPr>
      </w:pPr>
      <w:r w:rsidRPr="00BF22B3">
        <w:rPr>
          <w:rFonts w:asciiTheme="minorHAnsi" w:hAnsiTheme="minorHAnsi" w:cstheme="minorHAnsi"/>
          <w:b/>
        </w:rPr>
        <w:t xml:space="preserve">4 </w:t>
      </w:r>
      <w:r w:rsidRPr="00BF22B3">
        <w:rPr>
          <w:rFonts w:asciiTheme="minorHAnsi" w:hAnsiTheme="minorHAnsi" w:cstheme="minorHAnsi"/>
          <w:b/>
        </w:rPr>
        <w:tab/>
        <w:t>Planning Applications and consultation – For consideration</w:t>
      </w:r>
      <w:r>
        <w:rPr>
          <w:rFonts w:asciiTheme="minorHAnsi" w:hAnsiTheme="minorHAnsi" w:cstheme="minorHAnsi"/>
          <w:b/>
        </w:rPr>
        <w:t>.</w:t>
      </w:r>
    </w:p>
    <w:p w14:paraId="6904D373" w14:textId="1802CB26" w:rsidR="00930881" w:rsidRDefault="00930881" w:rsidP="00930881">
      <w:pPr>
        <w:pStyle w:val="NoSpacing"/>
        <w:rPr>
          <w:rFonts w:asciiTheme="minorHAnsi" w:hAnsiTheme="minorHAnsi" w:cstheme="minorHAnsi"/>
          <w:b/>
        </w:rPr>
      </w:pPr>
    </w:p>
    <w:p w14:paraId="1BA2DA60" w14:textId="30A8A2AC" w:rsidR="008E6D15" w:rsidRDefault="005810CE" w:rsidP="008E6D1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bookmarkStart w:id="0" w:name="_Hlk108421850"/>
      <w:bookmarkStart w:id="1" w:name="_Hlk517875270"/>
      <w:r w:rsidR="00175831">
        <w:rPr>
          <w:rFonts w:eastAsia="MS Mincho" w:cstheme="minorHAnsi"/>
          <w:bCs/>
        </w:rPr>
        <w:tab/>
      </w:r>
      <w:bookmarkEnd w:id="0"/>
      <w:bookmarkEnd w:id="1"/>
    </w:p>
    <w:p w14:paraId="51A050AB" w14:textId="77777777" w:rsidR="008E6D15" w:rsidRPr="00756404" w:rsidRDefault="008E6D15" w:rsidP="008E6D15">
      <w:pPr>
        <w:ind w:firstLine="72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4a) </w:t>
      </w:r>
      <w:r w:rsidRPr="00756404">
        <w:rPr>
          <w:rFonts w:cstheme="minorHAnsi"/>
          <w:b/>
          <w:u w:val="single"/>
        </w:rPr>
        <w:t>Bream Ward</w:t>
      </w:r>
    </w:p>
    <w:p w14:paraId="0E438804" w14:textId="77777777" w:rsidR="008E6D15" w:rsidRDefault="008E6D15" w:rsidP="008E6D15">
      <w:pPr>
        <w:ind w:left="720"/>
        <w:rPr>
          <w:rFonts w:cstheme="minorHAnsi"/>
          <w:b/>
          <w:i/>
        </w:rPr>
      </w:pPr>
      <w:r>
        <w:rPr>
          <w:rFonts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4FC5B767" w14:textId="77777777" w:rsidR="008E6D15" w:rsidRDefault="008E6D15" w:rsidP="008E6D15">
      <w:pPr>
        <w:rPr>
          <w:rFonts w:cstheme="minorHAnsi"/>
          <w:b/>
          <w:i/>
        </w:rPr>
      </w:pPr>
    </w:p>
    <w:p w14:paraId="4023B825" w14:textId="77777777" w:rsidR="00401667" w:rsidRDefault="008E6D15" w:rsidP="00401667">
      <w:pPr>
        <w:rPr>
          <w:rFonts w:cstheme="minorHAnsi"/>
          <w:b/>
          <w:iCs/>
        </w:rPr>
      </w:pPr>
      <w:r>
        <w:rPr>
          <w:rFonts w:cstheme="minorHAnsi"/>
          <w:b/>
          <w:i/>
        </w:rPr>
        <w:tab/>
      </w:r>
      <w:r w:rsidR="00401667">
        <w:rPr>
          <w:rFonts w:cstheme="minorHAnsi"/>
          <w:b/>
          <w:iCs/>
        </w:rPr>
        <w:t>P0104/22/DISCON – Land at Amberley, Brockhollands Road, Bream, Lydney</w:t>
      </w:r>
    </w:p>
    <w:p w14:paraId="355C2DD9" w14:textId="4016DBDB" w:rsidR="00401667" w:rsidRDefault="00401667" w:rsidP="00401667">
      <w:pPr>
        <w:rPr>
          <w:rFonts w:cstheme="minorHAnsi"/>
          <w:bCs/>
          <w:iCs/>
        </w:rPr>
      </w:pPr>
      <w:r>
        <w:rPr>
          <w:rFonts w:cstheme="minorHAnsi"/>
          <w:b/>
          <w:iCs/>
        </w:rPr>
        <w:tab/>
      </w:r>
      <w:r>
        <w:rPr>
          <w:rFonts w:cstheme="minorHAnsi"/>
          <w:bCs/>
          <w:iCs/>
        </w:rPr>
        <w:t xml:space="preserve">Discharge of Condition 3 (roofing and external facing materials), Condition 7 (cycle storage), and </w:t>
      </w:r>
      <w:r>
        <w:rPr>
          <w:rFonts w:cstheme="minorHAnsi"/>
          <w:bCs/>
          <w:iCs/>
        </w:rPr>
        <w:tab/>
      </w:r>
      <w:r>
        <w:rPr>
          <w:rFonts w:cstheme="minorHAnsi"/>
          <w:bCs/>
          <w:iCs/>
        </w:rPr>
        <w:t>Condition 8 (surface water drainage scheme) relating to P1531/21/FUL.</w:t>
      </w:r>
    </w:p>
    <w:p w14:paraId="2C579F79" w14:textId="20DBDFD6" w:rsidR="00401667" w:rsidRDefault="00401667" w:rsidP="00401667">
      <w:pPr>
        <w:rPr>
          <w:rFonts w:cstheme="minorHAnsi"/>
          <w:bCs/>
          <w:iCs/>
        </w:rPr>
      </w:pPr>
    </w:p>
    <w:p w14:paraId="2E26DAE0" w14:textId="3B212422" w:rsidR="00401667" w:rsidRPr="00401667" w:rsidRDefault="00401667" w:rsidP="00401667">
      <w:pPr>
        <w:rPr>
          <w:rFonts w:eastAsia="Times New Roman" w:cstheme="minorHAnsi"/>
          <w:color w:val="222222"/>
        </w:rPr>
      </w:pPr>
      <w:r>
        <w:rPr>
          <w:rFonts w:cstheme="minorHAnsi"/>
          <w:bCs/>
          <w:iCs/>
        </w:rPr>
        <w:tab/>
      </w:r>
      <w:r w:rsidRPr="00401667">
        <w:rPr>
          <w:rFonts w:eastAsia="Times New Roman" w:cstheme="minorHAnsi"/>
          <w:color w:val="222222"/>
        </w:rPr>
        <w:t xml:space="preserve">West Dean Parish Council support the officer's recommendations/decision on these technical </w:t>
      </w:r>
      <w:r w:rsidRPr="00401667">
        <w:rPr>
          <w:rFonts w:eastAsia="Times New Roman" w:cstheme="minorHAnsi"/>
          <w:color w:val="222222"/>
        </w:rPr>
        <w:tab/>
      </w:r>
      <w:r w:rsidRPr="00401667">
        <w:rPr>
          <w:rFonts w:eastAsia="Times New Roman" w:cstheme="minorHAnsi"/>
          <w:color w:val="222222"/>
        </w:rPr>
        <w:t>conditions especially those relating to surface water drainage on this application</w:t>
      </w:r>
      <w:r w:rsidRPr="00401667">
        <w:rPr>
          <w:rFonts w:eastAsia="Times New Roman" w:cstheme="minorHAnsi"/>
          <w:color w:val="222222"/>
        </w:rPr>
        <w:t>.</w:t>
      </w:r>
    </w:p>
    <w:p w14:paraId="0173F902" w14:textId="77777777" w:rsidR="00401667" w:rsidRDefault="00401667" w:rsidP="00401667">
      <w:pPr>
        <w:rPr>
          <w:rFonts w:cstheme="minorHAnsi"/>
          <w:bCs/>
          <w:iCs/>
        </w:rPr>
      </w:pPr>
    </w:p>
    <w:p w14:paraId="388D9CEE" w14:textId="77777777" w:rsidR="00401667" w:rsidRPr="00A952AF" w:rsidRDefault="00401667" w:rsidP="00401667">
      <w:pPr>
        <w:rPr>
          <w:rFonts w:cstheme="minorHAnsi"/>
          <w:b/>
          <w:iCs/>
        </w:rPr>
      </w:pPr>
      <w:r>
        <w:rPr>
          <w:rFonts w:cstheme="minorHAnsi"/>
          <w:bCs/>
          <w:iCs/>
        </w:rPr>
        <w:tab/>
      </w:r>
      <w:r w:rsidRPr="00A952AF">
        <w:rPr>
          <w:rFonts w:cstheme="minorHAnsi"/>
          <w:b/>
          <w:iCs/>
        </w:rPr>
        <w:t>P0105/22/DISCON – Mile Merchant Ltd, High Street, Bream</w:t>
      </w:r>
    </w:p>
    <w:p w14:paraId="2BCA243D" w14:textId="08F1925F" w:rsidR="00401667" w:rsidRDefault="00401667" w:rsidP="00401667">
      <w:pPr>
        <w:rPr>
          <w:rFonts w:cstheme="minorHAnsi"/>
          <w:bCs/>
          <w:iCs/>
        </w:rPr>
      </w:pPr>
      <w:r>
        <w:rPr>
          <w:rFonts w:cstheme="minorHAnsi"/>
          <w:bCs/>
          <w:iCs/>
        </w:rPr>
        <w:tab/>
        <w:t xml:space="preserve">Discharge of Condition 4 (Construction Environmental Management Plan), Condition 9 (Cycle </w:t>
      </w:r>
      <w:r>
        <w:rPr>
          <w:rFonts w:cstheme="minorHAnsi"/>
          <w:bCs/>
          <w:iCs/>
        </w:rPr>
        <w:tab/>
      </w:r>
      <w:r>
        <w:rPr>
          <w:rFonts w:cstheme="minorHAnsi"/>
          <w:bCs/>
          <w:iCs/>
        </w:rPr>
        <w:t xml:space="preserve">Storage facilities) and Condition 1 (Surface and foul water drainage scheme) relating to </w:t>
      </w:r>
      <w:r>
        <w:rPr>
          <w:rFonts w:cstheme="minorHAnsi"/>
          <w:bCs/>
          <w:iCs/>
        </w:rPr>
        <w:tab/>
      </w:r>
      <w:r>
        <w:rPr>
          <w:rFonts w:cstheme="minorHAnsi"/>
          <w:bCs/>
          <w:iCs/>
        </w:rPr>
        <w:t>P1340/21/FUL</w:t>
      </w:r>
    </w:p>
    <w:p w14:paraId="36890827" w14:textId="420A8F22" w:rsidR="00401667" w:rsidRDefault="00401667" w:rsidP="00401667">
      <w:pPr>
        <w:rPr>
          <w:rFonts w:cstheme="minorHAnsi"/>
          <w:bCs/>
          <w:iCs/>
        </w:rPr>
      </w:pPr>
    </w:p>
    <w:p w14:paraId="2A21E724" w14:textId="0106FECD" w:rsidR="00401667" w:rsidRDefault="00401667" w:rsidP="00401667">
      <w:pPr>
        <w:rPr>
          <w:rFonts w:cstheme="minorHAnsi"/>
          <w:bCs/>
          <w:iCs/>
        </w:rPr>
      </w:pPr>
      <w:r>
        <w:rPr>
          <w:rFonts w:cstheme="minorHAnsi"/>
          <w:bCs/>
          <w:iCs/>
        </w:rPr>
        <w:tab/>
        <w:t xml:space="preserve">West Dean Parish Council supports this development and would reinforce their previous points </w:t>
      </w:r>
      <w:r>
        <w:rPr>
          <w:rFonts w:cstheme="minorHAnsi"/>
          <w:bCs/>
          <w:iCs/>
        </w:rPr>
        <w:tab/>
        <w:t xml:space="preserve">about the installation of a cattle/sheep grid and electric charging points.  We welcome the </w:t>
      </w:r>
      <w:r>
        <w:rPr>
          <w:rFonts w:cstheme="minorHAnsi"/>
          <w:bCs/>
          <w:iCs/>
        </w:rPr>
        <w:tab/>
        <w:t xml:space="preserve">Construction Environment Management Plan/Construction Management which covers nuisance </w:t>
      </w:r>
      <w:r>
        <w:rPr>
          <w:rFonts w:cstheme="minorHAnsi"/>
          <w:bCs/>
          <w:iCs/>
        </w:rPr>
        <w:tab/>
        <w:t xml:space="preserve">activity regarding construction vehicles and machinery and the control of pollution checks that </w:t>
      </w:r>
      <w:r>
        <w:rPr>
          <w:rFonts w:cstheme="minorHAnsi"/>
          <w:bCs/>
          <w:iCs/>
        </w:rPr>
        <w:tab/>
        <w:t xml:space="preserve">will </w:t>
      </w:r>
      <w:r>
        <w:rPr>
          <w:rFonts w:cstheme="minorHAnsi"/>
          <w:bCs/>
          <w:iCs/>
        </w:rPr>
        <w:tab/>
        <w:t>take place on a routine basis.</w:t>
      </w:r>
    </w:p>
    <w:p w14:paraId="04DD0078" w14:textId="77777777" w:rsidR="00401667" w:rsidRDefault="00401667" w:rsidP="00401667">
      <w:pPr>
        <w:rPr>
          <w:rFonts w:cstheme="minorHAnsi"/>
          <w:bCs/>
          <w:iCs/>
        </w:rPr>
      </w:pPr>
    </w:p>
    <w:p w14:paraId="2D67B9F0" w14:textId="77777777" w:rsidR="00401667" w:rsidRPr="00756404" w:rsidRDefault="00401667" w:rsidP="00401667">
      <w:pPr>
        <w:rPr>
          <w:rFonts w:eastAsia="MS Mincho" w:cstheme="minorHAnsi"/>
          <w:b/>
          <w:u w:val="single"/>
        </w:rPr>
      </w:pPr>
      <w:r>
        <w:rPr>
          <w:rFonts w:cstheme="minorHAnsi"/>
          <w:bCs/>
          <w:iCs/>
        </w:rPr>
        <w:tab/>
      </w:r>
      <w:r>
        <w:rPr>
          <w:rFonts w:eastAsia="MS Mincho" w:cstheme="minorHAnsi"/>
          <w:b/>
          <w:u w:val="single"/>
        </w:rPr>
        <w:t xml:space="preserve">4b) </w:t>
      </w:r>
      <w:r w:rsidRPr="00756404">
        <w:rPr>
          <w:rFonts w:eastAsia="MS Mincho" w:cstheme="minorHAnsi"/>
          <w:b/>
          <w:u w:val="single"/>
        </w:rPr>
        <w:t>Berry Hill Ward</w:t>
      </w:r>
    </w:p>
    <w:p w14:paraId="7F54E475" w14:textId="77777777" w:rsidR="00401667" w:rsidRDefault="00401667" w:rsidP="00401667">
      <w:pPr>
        <w:ind w:left="720"/>
        <w:rPr>
          <w:rFonts w:eastAsia="MS Mincho" w:cstheme="minorHAnsi"/>
          <w:b/>
          <w:i/>
        </w:rPr>
      </w:pPr>
      <w:r>
        <w:rPr>
          <w:rFonts w:eastAsia="MS Mincho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76CD4626" w14:textId="77777777" w:rsidR="00401667" w:rsidRDefault="00401667" w:rsidP="00401667">
      <w:pPr>
        <w:rPr>
          <w:rFonts w:eastAsia="MS Mincho" w:cstheme="minorHAnsi"/>
          <w:b/>
          <w:i/>
        </w:rPr>
      </w:pPr>
    </w:p>
    <w:p w14:paraId="3C092481" w14:textId="77777777" w:rsidR="00401667" w:rsidRDefault="00401667" w:rsidP="00401667">
      <w:pPr>
        <w:rPr>
          <w:rFonts w:cstheme="minorHAnsi"/>
          <w:b/>
          <w:iCs/>
        </w:rPr>
      </w:pPr>
      <w:r>
        <w:rPr>
          <w:rFonts w:eastAsia="MS Mincho" w:cstheme="minorHAnsi"/>
          <w:b/>
          <w:i/>
        </w:rPr>
        <w:tab/>
      </w:r>
      <w:r>
        <w:rPr>
          <w:rFonts w:cstheme="minorHAnsi"/>
          <w:b/>
          <w:iCs/>
        </w:rPr>
        <w:t>P1373/22/FUL – Westview, 22 Grove Road, Berry Hill, Coleford.</w:t>
      </w:r>
    </w:p>
    <w:p w14:paraId="45CA36B7" w14:textId="0469B94C" w:rsidR="00401667" w:rsidRDefault="00401667" w:rsidP="00401667">
      <w:pPr>
        <w:rPr>
          <w:rFonts w:cstheme="minorHAnsi"/>
          <w:bCs/>
          <w:iCs/>
        </w:rPr>
      </w:pPr>
      <w:r>
        <w:rPr>
          <w:rFonts w:cstheme="minorHAnsi"/>
          <w:b/>
          <w:iCs/>
        </w:rPr>
        <w:tab/>
      </w:r>
      <w:r>
        <w:rPr>
          <w:rFonts w:cstheme="minorHAnsi"/>
          <w:bCs/>
          <w:iCs/>
        </w:rPr>
        <w:t>Erection of two storey extension and associated alterations.</w:t>
      </w:r>
    </w:p>
    <w:p w14:paraId="66F63C46" w14:textId="0F734074" w:rsidR="00401667" w:rsidRDefault="00401667" w:rsidP="00401667">
      <w:pPr>
        <w:rPr>
          <w:rFonts w:cstheme="minorHAnsi"/>
          <w:bCs/>
          <w:iCs/>
        </w:rPr>
      </w:pPr>
    </w:p>
    <w:p w14:paraId="537C4F65" w14:textId="36E60ACF" w:rsidR="00401667" w:rsidRPr="00401667" w:rsidRDefault="00401667" w:rsidP="00401667">
      <w:pPr>
        <w:rPr>
          <w:rFonts w:cstheme="minorHAnsi"/>
          <w:bCs/>
          <w:iCs/>
        </w:rPr>
      </w:pPr>
      <w:r>
        <w:rPr>
          <w:rFonts w:cstheme="minorHAnsi"/>
          <w:bCs/>
          <w:iCs/>
        </w:rPr>
        <w:lastRenderedPageBreak/>
        <w:tab/>
      </w:r>
      <w:r w:rsidRPr="00401667">
        <w:rPr>
          <w:rFonts w:eastAsia="Times New Roman" w:cstheme="minorHAnsi"/>
          <w:color w:val="222222"/>
        </w:rPr>
        <w:t>West Dean Parish Council would like to make the following comment on this application:</w:t>
      </w:r>
      <w:r w:rsidRPr="00401667">
        <w:rPr>
          <w:rFonts w:eastAsia="Times New Roman" w:cstheme="minorHAnsi"/>
          <w:color w:val="222222"/>
        </w:rPr>
        <w:br/>
      </w:r>
      <w:r w:rsidRPr="00401667">
        <w:rPr>
          <w:rFonts w:eastAsia="Times New Roman" w:cstheme="minorHAnsi"/>
          <w:color w:val="222222"/>
        </w:rPr>
        <w:br/>
      </w:r>
      <w:r>
        <w:rPr>
          <w:rFonts w:eastAsia="Times New Roman" w:cstheme="minorHAnsi"/>
          <w:color w:val="222222"/>
        </w:rPr>
        <w:tab/>
      </w:r>
      <w:r w:rsidRPr="00401667">
        <w:rPr>
          <w:rFonts w:eastAsia="Times New Roman" w:cstheme="minorHAnsi"/>
          <w:color w:val="222222"/>
        </w:rPr>
        <w:t xml:space="preserve">The architectural proposal for this development seems to be at odds and not in keeping with the </w:t>
      </w:r>
      <w:r>
        <w:rPr>
          <w:rFonts w:eastAsia="Times New Roman" w:cstheme="minorHAnsi"/>
          <w:color w:val="222222"/>
        </w:rPr>
        <w:tab/>
      </w:r>
      <w:r w:rsidRPr="00401667">
        <w:rPr>
          <w:rFonts w:eastAsia="Times New Roman" w:cstheme="minorHAnsi"/>
          <w:color w:val="222222"/>
        </w:rPr>
        <w:t xml:space="preserve">remaining cottages and the local character of the area. We would recommend that a professional </w:t>
      </w:r>
      <w:r>
        <w:rPr>
          <w:rFonts w:eastAsia="Times New Roman" w:cstheme="minorHAnsi"/>
          <w:color w:val="222222"/>
        </w:rPr>
        <w:tab/>
      </w:r>
      <w:r w:rsidRPr="00401667">
        <w:rPr>
          <w:rFonts w:eastAsia="Times New Roman" w:cstheme="minorHAnsi"/>
          <w:color w:val="222222"/>
        </w:rPr>
        <w:t xml:space="preserve">judgement be made by the Heritage Consultant whose report (Heritage Statement) may clarify some </w:t>
      </w:r>
      <w:r>
        <w:rPr>
          <w:rFonts w:eastAsia="Times New Roman" w:cstheme="minorHAnsi"/>
          <w:color w:val="222222"/>
        </w:rPr>
        <w:tab/>
      </w:r>
      <w:r w:rsidRPr="00401667">
        <w:rPr>
          <w:rFonts w:eastAsia="Times New Roman" w:cstheme="minorHAnsi"/>
          <w:color w:val="222222"/>
        </w:rPr>
        <w:t>of the issues and features of these buildings and their historic value.</w:t>
      </w:r>
    </w:p>
    <w:p w14:paraId="79A1D9C0" w14:textId="77777777" w:rsidR="00401667" w:rsidRPr="00401667" w:rsidRDefault="00401667" w:rsidP="00401667">
      <w:pPr>
        <w:rPr>
          <w:rFonts w:eastAsia="MS Mincho" w:cstheme="minorHAnsi"/>
          <w:b/>
          <w:i/>
        </w:rPr>
      </w:pPr>
    </w:p>
    <w:p w14:paraId="6BCD130F" w14:textId="77777777" w:rsidR="001F5157" w:rsidRDefault="00401667" w:rsidP="001F5157">
      <w:pPr>
        <w:rPr>
          <w:rFonts w:eastAsia="MS Mincho" w:cstheme="minorHAnsi"/>
          <w:b/>
          <w:iCs/>
        </w:rPr>
      </w:pPr>
      <w:r>
        <w:rPr>
          <w:rFonts w:eastAsia="MS Mincho" w:cstheme="minorHAnsi"/>
          <w:bCs/>
          <w:iCs/>
        </w:rPr>
        <w:tab/>
      </w:r>
      <w:r w:rsidR="001F5157">
        <w:rPr>
          <w:rFonts w:eastAsia="MS Mincho" w:cstheme="minorHAnsi"/>
          <w:b/>
          <w:iCs/>
        </w:rPr>
        <w:t>P1654/22/PIP – Land at Watery Farm (Plot 2), Nine Wells Road, Berry Hill, Gloucestershire</w:t>
      </w:r>
    </w:p>
    <w:p w14:paraId="35610742" w14:textId="5503A1BC" w:rsidR="001F5157" w:rsidRDefault="001F5157" w:rsidP="001F5157">
      <w:pPr>
        <w:rPr>
          <w:rFonts w:eastAsia="MS Mincho" w:cstheme="minorHAnsi"/>
          <w:bCs/>
          <w:iCs/>
        </w:rPr>
      </w:pPr>
      <w:r>
        <w:rPr>
          <w:rFonts w:eastAsia="MS Mincho" w:cstheme="minorHAnsi"/>
          <w:b/>
          <w:iCs/>
        </w:rPr>
        <w:tab/>
      </w:r>
      <w:r>
        <w:rPr>
          <w:rFonts w:eastAsia="MS Mincho" w:cstheme="minorHAnsi"/>
          <w:bCs/>
          <w:iCs/>
        </w:rPr>
        <w:t>Permission in principle for the erection of a single dwelling (Resubmission).</w:t>
      </w:r>
    </w:p>
    <w:p w14:paraId="076099D8" w14:textId="1FFAA034" w:rsidR="001F5157" w:rsidRPr="002D5C1B" w:rsidRDefault="001F5157" w:rsidP="001F5157">
      <w:pPr>
        <w:rPr>
          <w:rFonts w:cstheme="minorHAnsi"/>
          <w:bCs/>
          <w:iCs/>
        </w:rPr>
      </w:pPr>
      <w:r>
        <w:rPr>
          <w:rFonts w:eastAsia="MS Mincho" w:cstheme="minorHAnsi"/>
          <w:bCs/>
          <w:iCs/>
        </w:rPr>
        <w:tab/>
      </w:r>
    </w:p>
    <w:p w14:paraId="471D2D34" w14:textId="66603C86" w:rsidR="001F5157" w:rsidRDefault="001F5157" w:rsidP="001F5157">
      <w:pPr>
        <w:rPr>
          <w:rFonts w:cstheme="minorHAnsi"/>
          <w:bCs/>
        </w:rPr>
      </w:pPr>
      <w:r>
        <w:rPr>
          <w:rFonts w:eastAsia="MS Mincho" w:cstheme="minorHAnsi"/>
          <w:bCs/>
          <w:iCs/>
        </w:rPr>
        <w:tab/>
      </w:r>
      <w:r>
        <w:rPr>
          <w:rFonts w:cstheme="minorHAnsi"/>
          <w:bCs/>
        </w:rPr>
        <w:t>West Dean Parish Council objects to this proposed development on the following grounds:</w:t>
      </w:r>
    </w:p>
    <w:p w14:paraId="455BF93C" w14:textId="77777777" w:rsidR="001F5157" w:rsidRDefault="001F5157" w:rsidP="001F5157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  <w:bCs/>
        </w:rPr>
        <w:t>The development is located outside the settlement boundary and is not compliant with the Berry Hill and Christchurch NDP.</w:t>
      </w:r>
    </w:p>
    <w:p w14:paraId="7475485D" w14:textId="77777777" w:rsidR="001F5157" w:rsidRDefault="001F5157" w:rsidP="001F5157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  <w:bCs/>
        </w:rPr>
        <w:t>The proposed development is sighted on what was an historic green and therefore merits conservation.</w:t>
      </w:r>
    </w:p>
    <w:p w14:paraId="52660242" w14:textId="77777777" w:rsidR="001F5157" w:rsidRPr="00401667" w:rsidRDefault="001F5157" w:rsidP="001F5157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  <w:bCs/>
        </w:rPr>
        <w:t>Allowing this development would set an unwelcome precedent for further potential high density developments.</w:t>
      </w:r>
    </w:p>
    <w:p w14:paraId="209AB695" w14:textId="2E717C2A" w:rsidR="001F5157" w:rsidRDefault="001F5157" w:rsidP="00401667">
      <w:pPr>
        <w:rPr>
          <w:rFonts w:eastAsia="MS Mincho" w:cstheme="minorHAnsi"/>
          <w:bCs/>
          <w:iCs/>
        </w:rPr>
      </w:pPr>
    </w:p>
    <w:p w14:paraId="10E755BD" w14:textId="77777777" w:rsidR="001F5157" w:rsidRDefault="001F5157" w:rsidP="00401667">
      <w:pPr>
        <w:rPr>
          <w:rFonts w:eastAsia="MS Mincho" w:cstheme="minorHAnsi"/>
          <w:bCs/>
          <w:iCs/>
        </w:rPr>
      </w:pPr>
    </w:p>
    <w:p w14:paraId="48F1F5D8" w14:textId="15D0F0BB" w:rsidR="00401667" w:rsidRDefault="001F5157" w:rsidP="00401667">
      <w:pPr>
        <w:rPr>
          <w:rFonts w:cstheme="minorHAnsi"/>
          <w:b/>
          <w:u w:val="single"/>
        </w:rPr>
      </w:pPr>
      <w:r>
        <w:rPr>
          <w:rFonts w:eastAsia="MS Mincho" w:cstheme="minorHAnsi"/>
          <w:bCs/>
          <w:iCs/>
        </w:rPr>
        <w:tab/>
      </w:r>
      <w:r w:rsidR="00401667">
        <w:rPr>
          <w:rFonts w:cstheme="minorHAnsi"/>
          <w:b/>
          <w:u w:val="single"/>
        </w:rPr>
        <w:t xml:space="preserve">4d) </w:t>
      </w:r>
      <w:r w:rsidR="00401667" w:rsidRPr="00E5464B">
        <w:rPr>
          <w:rFonts w:cstheme="minorHAnsi"/>
          <w:b/>
          <w:u w:val="single"/>
        </w:rPr>
        <w:t>Pillowell Ward</w:t>
      </w:r>
    </w:p>
    <w:p w14:paraId="05713AE3" w14:textId="77777777" w:rsidR="00401667" w:rsidRDefault="00401667" w:rsidP="00401667">
      <w:pPr>
        <w:rPr>
          <w:rFonts w:cstheme="minorHAnsi"/>
          <w:b/>
          <w:u w:val="single"/>
        </w:rPr>
      </w:pPr>
    </w:p>
    <w:p w14:paraId="63ECC61E" w14:textId="77777777" w:rsidR="00401667" w:rsidRDefault="00401667" w:rsidP="00401667">
      <w:pPr>
        <w:rPr>
          <w:rFonts w:cstheme="minorHAnsi"/>
          <w:b/>
        </w:rPr>
      </w:pPr>
      <w:r>
        <w:rPr>
          <w:rFonts w:cstheme="minorHAnsi"/>
          <w:b/>
        </w:rPr>
        <w:tab/>
        <w:t xml:space="preserve">P1329/22/FUL – </w:t>
      </w:r>
      <w:proofErr w:type="spellStart"/>
      <w:r>
        <w:rPr>
          <w:rFonts w:cstheme="minorHAnsi"/>
          <w:b/>
        </w:rPr>
        <w:t>Sunnygarth</w:t>
      </w:r>
      <w:proofErr w:type="spellEnd"/>
      <w:r>
        <w:rPr>
          <w:rFonts w:cstheme="minorHAnsi"/>
          <w:b/>
        </w:rPr>
        <w:t>, Woodland Place, Yorkley</w:t>
      </w:r>
    </w:p>
    <w:p w14:paraId="0D795AD2" w14:textId="6D2C2F64" w:rsidR="00401667" w:rsidRDefault="00401667" w:rsidP="00401667">
      <w:pPr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Cs/>
        </w:rPr>
        <w:t xml:space="preserve">Erection of a </w:t>
      </w:r>
      <w:r w:rsidR="007855DB">
        <w:rPr>
          <w:rFonts w:cstheme="minorHAnsi"/>
          <w:bCs/>
        </w:rPr>
        <w:t>three-bedroom</w:t>
      </w:r>
      <w:r>
        <w:rPr>
          <w:rFonts w:cstheme="minorHAnsi"/>
          <w:bCs/>
        </w:rPr>
        <w:t xml:space="preserve"> detached dwelling along with associated parking and the formation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>of a new access.  Alterations to the existing property. (Resubmission)</w:t>
      </w:r>
    </w:p>
    <w:p w14:paraId="6F93960E" w14:textId="0BF079D8" w:rsidR="001F5157" w:rsidRDefault="001F5157" w:rsidP="00401667">
      <w:pPr>
        <w:rPr>
          <w:rFonts w:cstheme="minorHAnsi"/>
          <w:bCs/>
        </w:rPr>
      </w:pPr>
    </w:p>
    <w:p w14:paraId="237F1688" w14:textId="0F56BE3E" w:rsidR="001F5157" w:rsidRDefault="001F5157" w:rsidP="00401667">
      <w:pPr>
        <w:rPr>
          <w:rFonts w:cstheme="minorHAnsi"/>
          <w:bCs/>
        </w:rPr>
      </w:pPr>
      <w:r>
        <w:rPr>
          <w:rFonts w:cstheme="minorHAnsi"/>
          <w:bCs/>
        </w:rPr>
        <w:tab/>
        <w:t>West Dean Parish Council objects to this application on the following points:</w:t>
      </w:r>
    </w:p>
    <w:p w14:paraId="0DCD12D7" w14:textId="0E1E35D9" w:rsidR="001F5157" w:rsidRDefault="001F5157" w:rsidP="001F5157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>
        <w:rPr>
          <w:rFonts w:cstheme="minorHAnsi"/>
          <w:bCs/>
        </w:rPr>
        <w:t>The potential loss of amenity for neighbouring properties due to overlooking as the proposed development if close to the existing properties.</w:t>
      </w:r>
    </w:p>
    <w:p w14:paraId="466DFE50" w14:textId="614777AC" w:rsidR="001F5157" w:rsidRDefault="001F5157" w:rsidP="001F5157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>
        <w:rPr>
          <w:rFonts w:cstheme="minorHAnsi"/>
          <w:bCs/>
        </w:rPr>
        <w:t>The height of the proposed bungalow roof is close to the existing roof heights of nearby properties.</w:t>
      </w:r>
    </w:p>
    <w:p w14:paraId="53574334" w14:textId="5A4DF265" w:rsidR="001F5157" w:rsidRDefault="001F5157" w:rsidP="001F5157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>
        <w:rPr>
          <w:rFonts w:cstheme="minorHAnsi"/>
          <w:bCs/>
        </w:rPr>
        <w:t>The footprint of the proposed property leaves little amenity space for the occupiers.</w:t>
      </w:r>
    </w:p>
    <w:p w14:paraId="3B2C7874" w14:textId="3553A959" w:rsidR="001F5157" w:rsidRPr="001F5157" w:rsidRDefault="001F5157" w:rsidP="001F5157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>
        <w:rPr>
          <w:rFonts w:cstheme="minorHAnsi"/>
          <w:bCs/>
        </w:rPr>
        <w:t>We have raised previous concerns about a `land grab’ development stand and its impact on the character and street scene of the local area.</w:t>
      </w:r>
    </w:p>
    <w:p w14:paraId="7E75B423" w14:textId="048C9882" w:rsidR="001F5157" w:rsidRDefault="001F5157" w:rsidP="00401667">
      <w:pPr>
        <w:rPr>
          <w:rFonts w:cstheme="minorHAnsi"/>
          <w:bCs/>
        </w:rPr>
      </w:pPr>
    </w:p>
    <w:p w14:paraId="4D757601" w14:textId="09AAF484" w:rsidR="001F5157" w:rsidRDefault="001F5157" w:rsidP="001F5157">
      <w:pPr>
        <w:ind w:firstLine="720"/>
        <w:rPr>
          <w:rFonts w:cstheme="minorHAnsi"/>
          <w:b/>
          <w:u w:val="single"/>
          <w:shd w:val="clear" w:color="auto" w:fill="FFFFFF"/>
        </w:rPr>
      </w:pPr>
      <w:r>
        <w:rPr>
          <w:rFonts w:cstheme="minorHAnsi"/>
          <w:b/>
          <w:u w:val="single"/>
          <w:shd w:val="clear" w:color="auto" w:fill="FFFFFF"/>
        </w:rPr>
        <w:t xml:space="preserve">4e) </w:t>
      </w:r>
      <w:r w:rsidRPr="000E6251">
        <w:rPr>
          <w:rFonts w:cstheme="minorHAnsi"/>
          <w:b/>
          <w:u w:val="single"/>
          <w:shd w:val="clear" w:color="auto" w:fill="FFFFFF"/>
        </w:rPr>
        <w:t>Parkend Ward</w:t>
      </w:r>
    </w:p>
    <w:p w14:paraId="2E3CED44" w14:textId="77777777" w:rsidR="001F5157" w:rsidRDefault="001F5157" w:rsidP="001F5157">
      <w:pPr>
        <w:rPr>
          <w:rFonts w:cstheme="minorHAnsi"/>
          <w:b/>
          <w:u w:val="single"/>
          <w:shd w:val="clear" w:color="auto" w:fill="FFFFFF"/>
        </w:rPr>
      </w:pPr>
    </w:p>
    <w:p w14:paraId="72671407" w14:textId="77777777" w:rsidR="001F5157" w:rsidRDefault="001F5157" w:rsidP="001F5157">
      <w:pPr>
        <w:rPr>
          <w:rFonts w:cstheme="minorHAnsi"/>
          <w:b/>
        </w:rPr>
      </w:pPr>
      <w:r>
        <w:rPr>
          <w:rFonts w:cstheme="minorHAnsi"/>
          <w:bCs/>
        </w:rPr>
        <w:tab/>
      </w:r>
      <w:r>
        <w:rPr>
          <w:rFonts w:cstheme="minorHAnsi"/>
          <w:b/>
        </w:rPr>
        <w:t>P1267/2/FUL – Chapel View, Charleswood Road, Whitecroft</w:t>
      </w:r>
    </w:p>
    <w:p w14:paraId="777857EF" w14:textId="77777777" w:rsidR="001F5157" w:rsidRPr="00111BC1" w:rsidRDefault="001F5157" w:rsidP="001F5157">
      <w:pPr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Cs/>
        </w:rPr>
        <w:t>Erection of single storey front extension.</w:t>
      </w:r>
    </w:p>
    <w:p w14:paraId="5ED274B7" w14:textId="659495B2" w:rsidR="001F5157" w:rsidRDefault="001F5157" w:rsidP="001F5157">
      <w:pPr>
        <w:rPr>
          <w:rFonts w:cstheme="minorHAnsi"/>
          <w:b/>
        </w:rPr>
      </w:pPr>
    </w:p>
    <w:p w14:paraId="1DDC47AA" w14:textId="7FA632BF" w:rsidR="00401667" w:rsidRDefault="001F5157" w:rsidP="001F5157">
      <w:pPr>
        <w:rPr>
          <w:rFonts w:cstheme="minorHAnsi"/>
          <w:bCs/>
        </w:rPr>
      </w:pPr>
      <w:r>
        <w:rPr>
          <w:rFonts w:cstheme="minorHAnsi"/>
          <w:b/>
        </w:rPr>
        <w:tab/>
      </w:r>
      <w:r w:rsidRPr="001F5157">
        <w:rPr>
          <w:rFonts w:cstheme="minorHAnsi"/>
          <w:bCs/>
        </w:rPr>
        <w:t>West Dean Parish Council have no observations on this application.</w:t>
      </w:r>
      <w:r w:rsidRPr="001F5157">
        <w:rPr>
          <w:rFonts w:cstheme="minorHAnsi"/>
          <w:bCs/>
        </w:rPr>
        <w:tab/>
      </w:r>
    </w:p>
    <w:p w14:paraId="25F5B6A2" w14:textId="5E6C3865" w:rsidR="001F5157" w:rsidRDefault="001F5157" w:rsidP="001F5157">
      <w:pPr>
        <w:rPr>
          <w:rFonts w:cstheme="minorHAnsi"/>
          <w:bCs/>
        </w:rPr>
      </w:pPr>
    </w:p>
    <w:p w14:paraId="78BC68D5" w14:textId="6BA95DB6" w:rsidR="001F5157" w:rsidRPr="001F5157" w:rsidRDefault="001F5157" w:rsidP="001F5157">
      <w:pPr>
        <w:rPr>
          <w:rFonts w:cstheme="minorHAnsi"/>
          <w:b/>
        </w:rPr>
      </w:pPr>
      <w:r w:rsidRPr="001F5157">
        <w:rPr>
          <w:rFonts w:cstheme="minorHAnsi"/>
          <w:b/>
        </w:rPr>
        <w:t>5.</w:t>
      </w:r>
      <w:r w:rsidRPr="001F5157">
        <w:rPr>
          <w:rFonts w:cstheme="minorHAnsi"/>
          <w:b/>
        </w:rPr>
        <w:tab/>
        <w:t>Any Other Business</w:t>
      </w:r>
    </w:p>
    <w:p w14:paraId="039DEFAD" w14:textId="5B7D0F05" w:rsidR="00401667" w:rsidRDefault="00401667" w:rsidP="00401667">
      <w:pPr>
        <w:rPr>
          <w:rFonts w:cstheme="minorHAnsi"/>
          <w:bCs/>
        </w:rPr>
      </w:pPr>
      <w:r w:rsidRPr="001F5157">
        <w:rPr>
          <w:rFonts w:cstheme="minorHAnsi"/>
          <w:bCs/>
        </w:rPr>
        <w:tab/>
      </w:r>
    </w:p>
    <w:p w14:paraId="67B60F0D" w14:textId="6EF41E62" w:rsidR="001F5157" w:rsidRPr="001F5157" w:rsidRDefault="001F5157" w:rsidP="00401667">
      <w:pPr>
        <w:rPr>
          <w:rFonts w:cstheme="minorHAnsi"/>
          <w:bCs/>
        </w:rPr>
      </w:pPr>
      <w:r>
        <w:rPr>
          <w:rFonts w:cstheme="minorHAnsi"/>
          <w:bCs/>
        </w:rPr>
        <w:tab/>
        <w:t xml:space="preserve">The clerk was asked to check when the Gloucestershire Highways Report would be available for </w:t>
      </w:r>
      <w:r>
        <w:rPr>
          <w:rFonts w:cstheme="minorHAnsi"/>
          <w:bCs/>
        </w:rPr>
        <w:tab/>
        <w:t>P1457/22/FUL – Corner House, Yorkley Wood Road, Yorkley application.</w:t>
      </w:r>
    </w:p>
    <w:p w14:paraId="5D007AF7" w14:textId="77777777" w:rsidR="00401667" w:rsidRDefault="00401667" w:rsidP="00401667">
      <w:pPr>
        <w:rPr>
          <w:rFonts w:eastAsia="MS Mincho" w:cstheme="minorHAnsi"/>
          <w:b/>
          <w:u w:val="single"/>
        </w:rPr>
      </w:pPr>
    </w:p>
    <w:p w14:paraId="767A3BA1" w14:textId="0AE43F71" w:rsidR="00401667" w:rsidRPr="00443A9C" w:rsidRDefault="001F5157" w:rsidP="00401667">
      <w:pPr>
        <w:ind w:left="720" w:hanging="720"/>
        <w:rPr>
          <w:rFonts w:eastAsia="Calibri"/>
        </w:rPr>
      </w:pPr>
      <w:r>
        <w:rPr>
          <w:rFonts w:cstheme="minorHAnsi"/>
          <w:b/>
        </w:rPr>
        <w:t>6</w:t>
      </w:r>
      <w:r w:rsidR="00401667">
        <w:rPr>
          <w:rFonts w:cstheme="minorHAnsi"/>
          <w:b/>
        </w:rPr>
        <w:t xml:space="preserve">. </w:t>
      </w:r>
      <w:r w:rsidR="00401667">
        <w:rPr>
          <w:rFonts w:cstheme="minorHAnsi"/>
          <w:b/>
        </w:rPr>
        <w:tab/>
        <w:t>Next meeting: 5.00 pm, Tuesday 20</w:t>
      </w:r>
      <w:r w:rsidR="00401667" w:rsidRPr="007B67C3">
        <w:rPr>
          <w:rFonts w:cstheme="minorHAnsi"/>
          <w:b/>
          <w:vertAlign w:val="superscript"/>
        </w:rPr>
        <w:t>th</w:t>
      </w:r>
      <w:r w:rsidR="00401667">
        <w:rPr>
          <w:rFonts w:cstheme="minorHAnsi"/>
          <w:b/>
        </w:rPr>
        <w:t xml:space="preserve"> December 2022 at the West Dean Centre, Bream.  </w:t>
      </w:r>
    </w:p>
    <w:p w14:paraId="029801A4" w14:textId="4A4E90E4" w:rsidR="008D355B" w:rsidRPr="008D355B" w:rsidRDefault="008D355B" w:rsidP="00401667">
      <w:pPr>
        <w:rPr>
          <w:rFonts w:cstheme="minorHAnsi"/>
          <w:sz w:val="18"/>
          <w:szCs w:val="18"/>
        </w:rPr>
      </w:pPr>
    </w:p>
    <w:sectPr w:rsidR="008D355B" w:rsidRPr="008D355B" w:rsidSect="00F11B66">
      <w:footerReference w:type="default" r:id="rId7"/>
      <w:headerReference w:type="first" r:id="rId8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4B80D" w14:textId="77777777" w:rsidR="00F0713C" w:rsidRDefault="00F0713C" w:rsidP="00A76BB3">
      <w:r>
        <w:separator/>
      </w:r>
    </w:p>
  </w:endnote>
  <w:endnote w:type="continuationSeparator" w:id="0">
    <w:p w14:paraId="00C1C2EE" w14:textId="77777777" w:rsidR="00F0713C" w:rsidRDefault="00F0713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E07F727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32A1534F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AFA0" w14:textId="77777777" w:rsidR="00F0713C" w:rsidRDefault="00F0713C" w:rsidP="00A76BB3">
      <w:r>
        <w:separator/>
      </w:r>
    </w:p>
  </w:footnote>
  <w:footnote w:type="continuationSeparator" w:id="0">
    <w:p w14:paraId="30D6E25E" w14:textId="77777777" w:rsidR="00F0713C" w:rsidRDefault="00F0713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BCF2" w14:textId="36AB7A28" w:rsidR="00F11B66" w:rsidRDefault="00000000" w:rsidP="00F11B66">
    <w:pPr>
      <w:pStyle w:val="Header"/>
    </w:pPr>
    <w:sdt>
      <w:sdtPr>
        <w:id w:val="-657760743"/>
        <w:docPartObj>
          <w:docPartGallery w:val="Watermarks"/>
          <w:docPartUnique/>
        </w:docPartObj>
      </w:sdtPr>
      <w:sdtContent>
        <w:r>
          <w:rPr>
            <w:noProof/>
          </w:rPr>
          <w:pict w14:anchorId="05C89E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11B66">
      <w:rPr>
        <w:noProof/>
      </w:rPr>
      <w:drawing>
        <wp:anchor distT="0" distB="0" distL="114300" distR="114300" simplePos="0" relativeHeight="251659264" behindDoc="1" locked="0" layoutInCell="1" allowOverlap="1" wp14:anchorId="1E03389D" wp14:editId="7C9F8E76">
          <wp:simplePos x="0" y="0"/>
          <wp:positionH relativeFrom="column">
            <wp:posOffset>-330200</wp:posOffset>
          </wp:positionH>
          <wp:positionV relativeFrom="paragraph">
            <wp:posOffset>-93980</wp:posOffset>
          </wp:positionV>
          <wp:extent cx="1339850" cy="1339850"/>
          <wp:effectExtent l="0" t="0" r="0" b="0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294440" wp14:editId="0F7A5DC4">
              <wp:simplePos x="0" y="0"/>
              <wp:positionH relativeFrom="column">
                <wp:posOffset>723265</wp:posOffset>
              </wp:positionH>
              <wp:positionV relativeFrom="paragraph">
                <wp:posOffset>1167130</wp:posOffset>
              </wp:positionV>
              <wp:extent cx="5535930" cy="352425"/>
              <wp:effectExtent l="0" t="0" r="0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5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6AF55" w14:textId="77777777" w:rsidR="00F11B66" w:rsidRPr="00BC78C8" w:rsidRDefault="00F11B66" w:rsidP="00F11B66">
                          <w:pPr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 w:rsidRPr="00BC78C8">
                            <w:rPr>
                              <w:b/>
                              <w:sz w:val="36"/>
                              <w:u w:val="single"/>
                            </w:rPr>
                            <w:t>PLANNING COMMITTEE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 xml:space="preserve"> MINUTES</w:t>
                          </w:r>
                        </w:p>
                        <w:p w14:paraId="0A213EB4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944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6.95pt;margin-top:91.9pt;width:435.9pt;height:2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" stroked="f">
              <v:textbox>
                <w:txbxContent>
                  <w:p w14:paraId="7F26AF55" w14:textId="77777777" w:rsidR="00F11B66" w:rsidRPr="00BC78C8" w:rsidRDefault="00F11B66" w:rsidP="00F11B66">
                    <w:pPr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r w:rsidRPr="00BC78C8">
                      <w:rPr>
                        <w:b/>
                        <w:sz w:val="36"/>
                        <w:u w:val="single"/>
                      </w:rPr>
                      <w:t>PLANNING COMMITTEE</w:t>
                    </w:r>
                    <w:r>
                      <w:rPr>
                        <w:b/>
                        <w:sz w:val="36"/>
                        <w:u w:val="single"/>
                      </w:rPr>
                      <w:t xml:space="preserve"> MINUTES</w:t>
                    </w:r>
                  </w:p>
                  <w:p w14:paraId="0A213EB4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A2BF6A3" wp14:editId="2B69162A">
              <wp:simplePos x="0" y="0"/>
              <wp:positionH relativeFrom="column">
                <wp:posOffset>1014095</wp:posOffset>
              </wp:positionH>
              <wp:positionV relativeFrom="paragraph">
                <wp:posOffset>-261620</wp:posOffset>
              </wp:positionV>
              <wp:extent cx="5245100" cy="504825"/>
              <wp:effectExtent l="4445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9D79A" w14:textId="77777777" w:rsidR="00F11B66" w:rsidRPr="00D52753" w:rsidRDefault="00F11B66" w:rsidP="00F11B66">
                          <w:pPr>
                            <w:jc w:val="center"/>
                            <w:rPr>
                              <w:b/>
                              <w:sz w:val="50"/>
                            </w:rPr>
                          </w:pPr>
                          <w:r w:rsidRPr="00D52753">
                            <w:rPr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DD0EEDB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BF6A3" id="Text Box 2" o:spid="_x0000_s1027" type="#_x0000_t202" style="position:absolute;margin-left:79.85pt;margin-top:-20.6pt;width:413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" stroked="f">
              <v:textbox>
                <w:txbxContent>
                  <w:p w14:paraId="1AF9D79A" w14:textId="77777777" w:rsidR="00F11B66" w:rsidRPr="00D52753" w:rsidRDefault="00F11B66" w:rsidP="00F11B66">
                    <w:pPr>
                      <w:jc w:val="center"/>
                      <w:rPr>
                        <w:b/>
                        <w:sz w:val="50"/>
                      </w:rPr>
                    </w:pPr>
                    <w:r w:rsidRPr="00D52753">
                      <w:rPr>
                        <w:b/>
                        <w:sz w:val="50"/>
                      </w:rPr>
                      <w:t>WEST DEAN PARISH COUNCIL</w:t>
                    </w:r>
                  </w:p>
                  <w:p w14:paraId="7DD0EEDB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3A18536" wp14:editId="1D3C41F8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CB985" w14:textId="643622B5" w:rsidR="00F11B66" w:rsidRDefault="00916DCB" w:rsidP="00F11B6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Kim Carpenter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3B3D54">
                            <w:rPr>
                              <w:sz w:val="20"/>
                              <w:szCs w:val="20"/>
                            </w:rPr>
                            <w:t>P Holland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 w:rsidRPr="00DD1B26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1B66" w:rsidRPr="00DD1B26">
                            <w:rPr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F11B6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4EA6095E" w14:textId="77777777" w:rsidR="00F11B66" w:rsidRPr="00DD1B26" w:rsidRDefault="00F11B66" w:rsidP="00F11B6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Tel. Parish Office: 01594 564484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(9.00am – 1.00pm)</w:t>
                          </w: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527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D52753">
                              <w:rPr>
                                <w:rStyle w:val="Hyperlink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52C2441F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18536" id="Text Box 8" o:spid="_x0000_s1028" type="#_x0000_t202" style="position:absolute;margin-left:87.8pt;margin-top:15.4pt;width:245pt;height:8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623CB985" w14:textId="643622B5" w:rsidR="00F11B66" w:rsidRDefault="00916DCB" w:rsidP="00F11B6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Kim Carpenter</w:t>
                    </w:r>
                    <w:r w:rsidR="00F11B66">
                      <w:rPr>
                        <w:sz w:val="20"/>
                        <w:szCs w:val="20"/>
                      </w:rPr>
                      <w:t xml:space="preserve">  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3B3D54">
                      <w:rPr>
                        <w:sz w:val="20"/>
                        <w:szCs w:val="20"/>
                      </w:rPr>
                      <w:t>P Holland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 w:rsidRPr="00DD1B26">
                      <w:rPr>
                        <w:sz w:val="20"/>
                        <w:szCs w:val="20"/>
                      </w:rPr>
                      <w:br/>
                    </w:r>
                    <w:r w:rsidR="00F11B66" w:rsidRPr="00DD1B26">
                      <w:rPr>
                        <w:b/>
                        <w:sz w:val="20"/>
                        <w:szCs w:val="20"/>
                      </w:rPr>
                      <w:t>Clerk to the Council</w:t>
                    </w:r>
                    <w:r w:rsidR="00F11B66">
                      <w:rPr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4EA6095E" w14:textId="77777777" w:rsidR="00F11B66" w:rsidRPr="00DD1B26" w:rsidRDefault="00F11B66" w:rsidP="00F11B66">
                    <w:pPr>
                      <w:rPr>
                        <w:sz w:val="20"/>
                        <w:szCs w:val="20"/>
                      </w:rPr>
                    </w:pPr>
                    <w:r w:rsidRPr="00DD1B26">
                      <w:rPr>
                        <w:sz w:val="20"/>
                        <w:szCs w:val="20"/>
                      </w:rPr>
                      <w:br/>
                      <w:t>Tel. Parish Office: 01594 564484</w:t>
                    </w:r>
                    <w:r>
                      <w:rPr>
                        <w:sz w:val="20"/>
                        <w:szCs w:val="20"/>
                      </w:rPr>
                      <w:t xml:space="preserve"> (9.00am – 1.00pm)</w:t>
                    </w:r>
                    <w:r w:rsidRPr="00DD1B26">
                      <w:rPr>
                        <w:sz w:val="20"/>
                        <w:szCs w:val="20"/>
                      </w:rPr>
                      <w:br/>
                      <w:t>Email:</w:t>
                    </w:r>
                    <w:r w:rsidRPr="00D52753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D52753">
                        <w:rPr>
                          <w:rStyle w:val="Hyperlink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D1B26">
                      <w:rPr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52C2441F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68032BA" wp14:editId="4C4F8555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17E6F" w14:textId="77777777" w:rsidR="00F11B66" w:rsidRPr="00D52753" w:rsidRDefault="00F11B66" w:rsidP="00F11B66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Parish Office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01C3581" w14:textId="77777777" w:rsidR="00F11B66" w:rsidRDefault="00F11B66" w:rsidP="00F11B6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032BA" id="Text Box 9" o:spid="_x0000_s1029" type="#_x0000_t202" style="position:absolute;margin-left:367.85pt;margin-top:14.9pt;width:121pt;height:81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2EC17E6F" w14:textId="77777777" w:rsidR="00F11B66" w:rsidRPr="00D52753" w:rsidRDefault="00F11B66" w:rsidP="00F11B66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Parish Office</w:t>
                    </w:r>
                    <w:r>
                      <w:rPr>
                        <w:sz w:val="20"/>
                        <w:szCs w:val="20"/>
                      </w:rPr>
                      <w:br/>
                      <w:t>West Dean Centre</w:t>
                    </w:r>
                    <w:r>
                      <w:rPr>
                        <w:sz w:val="20"/>
                        <w:szCs w:val="20"/>
                      </w:rPr>
                      <w:br/>
                      <w:t>High Street</w:t>
                    </w:r>
                    <w:r>
                      <w:rPr>
                        <w:sz w:val="20"/>
                        <w:szCs w:val="20"/>
                      </w:rPr>
                      <w:br/>
                      <w:t>Bream</w:t>
                    </w:r>
                    <w:r>
                      <w:rPr>
                        <w:sz w:val="20"/>
                        <w:szCs w:val="20"/>
                      </w:rPr>
                      <w:br/>
                      <w:t>Glos.</w:t>
                    </w:r>
                    <w:r>
                      <w:rPr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01C3581" w14:textId="77777777" w:rsidR="00F11B66" w:rsidRDefault="00F11B66" w:rsidP="00F11B66"/>
                </w:txbxContent>
              </v:textbox>
              <w10:wrap type="square"/>
            </v:shape>
          </w:pict>
        </mc:Fallback>
      </mc:AlternateContent>
    </w:r>
  </w:p>
  <w:p w14:paraId="75E4773D" w14:textId="77777777" w:rsidR="00F11B66" w:rsidRDefault="00F11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6033F5"/>
    <w:multiLevelType w:val="hybridMultilevel"/>
    <w:tmpl w:val="17768E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44264C"/>
    <w:multiLevelType w:val="multilevel"/>
    <w:tmpl w:val="EAC060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21A71"/>
    <w:multiLevelType w:val="hybridMultilevel"/>
    <w:tmpl w:val="31B66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16084"/>
    <w:multiLevelType w:val="hybridMultilevel"/>
    <w:tmpl w:val="C804C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823F9"/>
    <w:multiLevelType w:val="hybridMultilevel"/>
    <w:tmpl w:val="5E4E31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2F1538"/>
    <w:multiLevelType w:val="hybridMultilevel"/>
    <w:tmpl w:val="63807F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E72F00"/>
    <w:multiLevelType w:val="hybridMultilevel"/>
    <w:tmpl w:val="92BEEA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D80B16"/>
    <w:multiLevelType w:val="hybridMultilevel"/>
    <w:tmpl w:val="F8B0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63A8E"/>
    <w:multiLevelType w:val="hybridMultilevel"/>
    <w:tmpl w:val="1E2CEE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25502B"/>
    <w:multiLevelType w:val="hybridMultilevel"/>
    <w:tmpl w:val="7BF0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408C7"/>
    <w:multiLevelType w:val="hybridMultilevel"/>
    <w:tmpl w:val="BEDED6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CC3670"/>
    <w:multiLevelType w:val="hybridMultilevel"/>
    <w:tmpl w:val="30BE4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93A05"/>
    <w:multiLevelType w:val="hybridMultilevel"/>
    <w:tmpl w:val="2952B2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1857366">
    <w:abstractNumId w:val="0"/>
  </w:num>
  <w:num w:numId="2" w16cid:durableId="2055080446">
    <w:abstractNumId w:val="2"/>
  </w:num>
  <w:num w:numId="3" w16cid:durableId="1762068601">
    <w:abstractNumId w:val="10"/>
  </w:num>
  <w:num w:numId="4" w16cid:durableId="183517528">
    <w:abstractNumId w:val="8"/>
  </w:num>
  <w:num w:numId="5" w16cid:durableId="1153181913">
    <w:abstractNumId w:val="1"/>
  </w:num>
  <w:num w:numId="6" w16cid:durableId="1078794650">
    <w:abstractNumId w:val="3"/>
  </w:num>
  <w:num w:numId="7" w16cid:durableId="86586210">
    <w:abstractNumId w:val="5"/>
  </w:num>
  <w:num w:numId="8" w16cid:durableId="1086653799">
    <w:abstractNumId w:val="7"/>
  </w:num>
  <w:num w:numId="9" w16cid:durableId="198056468">
    <w:abstractNumId w:val="4"/>
  </w:num>
  <w:num w:numId="10" w16cid:durableId="697005987">
    <w:abstractNumId w:val="13"/>
  </w:num>
  <w:num w:numId="11" w16cid:durableId="207962392">
    <w:abstractNumId w:val="12"/>
  </w:num>
  <w:num w:numId="12" w16cid:durableId="796222424">
    <w:abstractNumId w:val="6"/>
  </w:num>
  <w:num w:numId="13" w16cid:durableId="848181867">
    <w:abstractNumId w:val="11"/>
  </w:num>
  <w:num w:numId="14" w16cid:durableId="1391270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CB"/>
    <w:rsid w:val="00013E82"/>
    <w:rsid w:val="00023FE0"/>
    <w:rsid w:val="00031F11"/>
    <w:rsid w:val="00040712"/>
    <w:rsid w:val="00063AF5"/>
    <w:rsid w:val="000B4A5C"/>
    <w:rsid w:val="000D115D"/>
    <w:rsid w:val="000E08C5"/>
    <w:rsid w:val="000E0926"/>
    <w:rsid w:val="000E524D"/>
    <w:rsid w:val="000E782E"/>
    <w:rsid w:val="00116102"/>
    <w:rsid w:val="001234EE"/>
    <w:rsid w:val="00142BD0"/>
    <w:rsid w:val="001558EA"/>
    <w:rsid w:val="00167E14"/>
    <w:rsid w:val="00175831"/>
    <w:rsid w:val="001B7426"/>
    <w:rsid w:val="001C20CE"/>
    <w:rsid w:val="001C42D2"/>
    <w:rsid w:val="001F5157"/>
    <w:rsid w:val="00202A82"/>
    <w:rsid w:val="002030BB"/>
    <w:rsid w:val="00216A2E"/>
    <w:rsid w:val="00227A33"/>
    <w:rsid w:val="0023130D"/>
    <w:rsid w:val="00263499"/>
    <w:rsid w:val="00277B2C"/>
    <w:rsid w:val="00277C3B"/>
    <w:rsid w:val="002902D1"/>
    <w:rsid w:val="00292F90"/>
    <w:rsid w:val="00295341"/>
    <w:rsid w:val="002D383A"/>
    <w:rsid w:val="00300217"/>
    <w:rsid w:val="00315292"/>
    <w:rsid w:val="003373F0"/>
    <w:rsid w:val="00357996"/>
    <w:rsid w:val="00362B8A"/>
    <w:rsid w:val="00381EB6"/>
    <w:rsid w:val="003A6D62"/>
    <w:rsid w:val="003B09D7"/>
    <w:rsid w:val="003B3D54"/>
    <w:rsid w:val="003C2713"/>
    <w:rsid w:val="00401667"/>
    <w:rsid w:val="004415CF"/>
    <w:rsid w:val="00473D0A"/>
    <w:rsid w:val="004D3BA9"/>
    <w:rsid w:val="004E2197"/>
    <w:rsid w:val="004F38F9"/>
    <w:rsid w:val="00511449"/>
    <w:rsid w:val="00574027"/>
    <w:rsid w:val="005810CE"/>
    <w:rsid w:val="00586600"/>
    <w:rsid w:val="005A3BFE"/>
    <w:rsid w:val="005B0261"/>
    <w:rsid w:val="005C5550"/>
    <w:rsid w:val="005D11B3"/>
    <w:rsid w:val="005F418F"/>
    <w:rsid w:val="00626616"/>
    <w:rsid w:val="00634A08"/>
    <w:rsid w:val="006D5482"/>
    <w:rsid w:val="006E64F8"/>
    <w:rsid w:val="00715B3D"/>
    <w:rsid w:val="00724050"/>
    <w:rsid w:val="007257B7"/>
    <w:rsid w:val="0074422E"/>
    <w:rsid w:val="007855DB"/>
    <w:rsid w:val="0079380A"/>
    <w:rsid w:val="0079391C"/>
    <w:rsid w:val="008005EA"/>
    <w:rsid w:val="00804028"/>
    <w:rsid w:val="00811C88"/>
    <w:rsid w:val="00827460"/>
    <w:rsid w:val="00865231"/>
    <w:rsid w:val="008B1765"/>
    <w:rsid w:val="008B523C"/>
    <w:rsid w:val="008C17EE"/>
    <w:rsid w:val="008D355B"/>
    <w:rsid w:val="008D631C"/>
    <w:rsid w:val="008E6BAC"/>
    <w:rsid w:val="008E6D15"/>
    <w:rsid w:val="009104A3"/>
    <w:rsid w:val="00913094"/>
    <w:rsid w:val="00916DCB"/>
    <w:rsid w:val="00920456"/>
    <w:rsid w:val="00930881"/>
    <w:rsid w:val="00946745"/>
    <w:rsid w:val="00957345"/>
    <w:rsid w:val="00961C69"/>
    <w:rsid w:val="009B6718"/>
    <w:rsid w:val="009B6F86"/>
    <w:rsid w:val="009C08DA"/>
    <w:rsid w:val="009F326F"/>
    <w:rsid w:val="00A01169"/>
    <w:rsid w:val="00A108EF"/>
    <w:rsid w:val="00A22488"/>
    <w:rsid w:val="00A460F2"/>
    <w:rsid w:val="00A76BB3"/>
    <w:rsid w:val="00AA6DD5"/>
    <w:rsid w:val="00AB22CF"/>
    <w:rsid w:val="00B27E20"/>
    <w:rsid w:val="00B32108"/>
    <w:rsid w:val="00B34CBE"/>
    <w:rsid w:val="00B45D77"/>
    <w:rsid w:val="00B64585"/>
    <w:rsid w:val="00B6632E"/>
    <w:rsid w:val="00B77F4D"/>
    <w:rsid w:val="00B80639"/>
    <w:rsid w:val="00B902DF"/>
    <w:rsid w:val="00B9553B"/>
    <w:rsid w:val="00B97279"/>
    <w:rsid w:val="00BB292A"/>
    <w:rsid w:val="00BC1064"/>
    <w:rsid w:val="00BC78C8"/>
    <w:rsid w:val="00C137C7"/>
    <w:rsid w:val="00C20868"/>
    <w:rsid w:val="00C66649"/>
    <w:rsid w:val="00C93156"/>
    <w:rsid w:val="00CB7FDC"/>
    <w:rsid w:val="00CD7936"/>
    <w:rsid w:val="00CF3E7F"/>
    <w:rsid w:val="00CF6651"/>
    <w:rsid w:val="00D40824"/>
    <w:rsid w:val="00D4367E"/>
    <w:rsid w:val="00D52753"/>
    <w:rsid w:val="00DA737C"/>
    <w:rsid w:val="00DD1B26"/>
    <w:rsid w:val="00E12776"/>
    <w:rsid w:val="00E13DCD"/>
    <w:rsid w:val="00E141EA"/>
    <w:rsid w:val="00E14D44"/>
    <w:rsid w:val="00E34C1D"/>
    <w:rsid w:val="00E766A7"/>
    <w:rsid w:val="00E9637C"/>
    <w:rsid w:val="00EA25A8"/>
    <w:rsid w:val="00EB64DF"/>
    <w:rsid w:val="00EE58A2"/>
    <w:rsid w:val="00EF3C77"/>
    <w:rsid w:val="00F0713C"/>
    <w:rsid w:val="00F11B66"/>
    <w:rsid w:val="00F37E8C"/>
    <w:rsid w:val="00F92766"/>
    <w:rsid w:val="00F937CB"/>
    <w:rsid w:val="00FD0F88"/>
    <w:rsid w:val="00FE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B3A07"/>
  <w15:docId w15:val="{25754A3B-5DA0-4725-B69B-CC1B26C2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2A"/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suppressAutoHyphens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suppressAutoHyphens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3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suppressAutoHyphens/>
      <w:jc w:val="center"/>
    </w:pPr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customStyle="1" w:styleId="searchresult">
    <w:name w:val="searchresult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D355B"/>
  </w:style>
  <w:style w:type="table" w:styleId="TableGrid">
    <w:name w:val="Table Grid"/>
    <w:basedOn w:val="TableNormal"/>
    <w:uiPriority w:val="59"/>
    <w:rsid w:val="00FD0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westdeanpc.org.uk" TargetMode="External"/><Relationship Id="rId2" Type="http://schemas.openxmlformats.org/officeDocument/2006/relationships/hyperlink" Target="mailto:admin@westdeanpc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Planning%20Committee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Minutes Template</Template>
  <TotalTime>7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3</cp:revision>
  <cp:lastPrinted>2022-12-07T08:46:00Z</cp:lastPrinted>
  <dcterms:created xsi:type="dcterms:W3CDTF">2022-12-07T08:46:00Z</dcterms:created>
  <dcterms:modified xsi:type="dcterms:W3CDTF">2022-12-07T08:50:00Z</dcterms:modified>
</cp:coreProperties>
</file>