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46B27D59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7E0B4E04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C76470">
        <w:rPr>
          <w:rFonts w:asciiTheme="minorHAnsi" w:hAnsiTheme="minorHAnsi" w:cstheme="minorHAnsi"/>
        </w:rPr>
        <w:t xml:space="preserve">Tuesday </w:t>
      </w:r>
      <w:r w:rsidR="00775A2A">
        <w:rPr>
          <w:rFonts w:asciiTheme="minorHAnsi" w:hAnsiTheme="minorHAnsi" w:cstheme="minorHAnsi"/>
        </w:rPr>
        <w:t>17</w:t>
      </w:r>
      <w:r w:rsidR="00775A2A" w:rsidRPr="00775A2A">
        <w:rPr>
          <w:rFonts w:asciiTheme="minorHAnsi" w:hAnsiTheme="minorHAnsi" w:cstheme="minorHAnsi"/>
          <w:vertAlign w:val="superscript"/>
        </w:rPr>
        <w:t>th</w:t>
      </w:r>
      <w:r w:rsidR="00775A2A">
        <w:rPr>
          <w:rFonts w:asciiTheme="minorHAnsi" w:hAnsiTheme="minorHAnsi" w:cstheme="minorHAnsi"/>
        </w:rPr>
        <w:t xml:space="preserve"> January 2023</w:t>
      </w:r>
      <w:r w:rsidR="00C76470">
        <w:rPr>
          <w:rFonts w:asciiTheme="minorHAnsi" w:hAnsiTheme="minorHAnsi" w:cstheme="minorHAnsi"/>
        </w:rPr>
        <w:t xml:space="preserve"> </w:t>
      </w:r>
      <w:r w:rsidR="00B56C13">
        <w:rPr>
          <w:rFonts w:asciiTheme="minorHAnsi" w:hAnsiTheme="minorHAnsi" w:cstheme="minorHAnsi"/>
        </w:rPr>
        <w:t xml:space="preserve">at </w:t>
      </w:r>
      <w:r w:rsidR="00C76470">
        <w:rPr>
          <w:rFonts w:asciiTheme="minorHAnsi" w:hAnsiTheme="minorHAnsi" w:cstheme="minorHAnsi"/>
        </w:rPr>
        <w:t>1</w:t>
      </w:r>
      <w:r w:rsidR="00384A11">
        <w:rPr>
          <w:rFonts w:asciiTheme="minorHAnsi" w:hAnsiTheme="minorHAnsi" w:cstheme="minorHAnsi"/>
        </w:rPr>
        <w:t>1</w:t>
      </w:r>
      <w:r w:rsidR="00C76470">
        <w:rPr>
          <w:rFonts w:asciiTheme="minorHAnsi" w:hAnsiTheme="minorHAnsi" w:cstheme="minorHAnsi"/>
        </w:rPr>
        <w:t>am in the West Dean Centre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2CCEDEEF" w14:textId="77777777" w:rsidR="0076115C" w:rsidRPr="00503E06" w:rsidRDefault="0076115C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E8F62BF" w14:textId="77777777" w:rsidR="00C76470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775A2A" w:rsidRDefault="00F07F6A" w:rsidP="00C76470">
            <w:pPr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65FF1239" w14:textId="77777777" w:rsidR="0076115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775A2A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780C967" w14:textId="77777777" w:rsidR="0076115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5C667367" w14:textId="0ECDB700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agree the minutes of the meeting held on </w:t>
            </w:r>
            <w:r w:rsidR="00775A2A">
              <w:rPr>
                <w:rFonts w:asciiTheme="minorHAnsi" w:hAnsiTheme="minorHAnsi" w:cstheme="minorHAnsi"/>
                <w:iCs/>
              </w:rPr>
              <w:t>15</w:t>
            </w:r>
            <w:r w:rsidR="00775A2A" w:rsidRPr="00775A2A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775A2A">
              <w:rPr>
                <w:rFonts w:asciiTheme="minorHAnsi" w:hAnsiTheme="minorHAnsi" w:cstheme="minorHAnsi"/>
                <w:iCs/>
              </w:rPr>
              <w:t xml:space="preserve"> November</w:t>
            </w:r>
            <w:r>
              <w:rPr>
                <w:rFonts w:asciiTheme="minorHAnsi" w:hAnsiTheme="minorHAnsi" w:cstheme="minorHAnsi"/>
                <w:iCs/>
              </w:rPr>
              <w:t xml:space="preserve"> 2022.</w:t>
            </w:r>
          </w:p>
          <w:p w14:paraId="725C8A2A" w14:textId="77E662BA" w:rsidR="00F07F6A" w:rsidRPr="00775A2A" w:rsidRDefault="00F07F6A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28E0AB69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4E1CAC5E" w14:textId="3D0D6817" w:rsidR="00EA6645" w:rsidRDefault="00EA664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65F214F" w14:textId="73CA3125" w:rsidR="00EA6645" w:rsidRDefault="00EA664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consider the review of the following documents:</w:t>
            </w:r>
          </w:p>
          <w:p w14:paraId="2ECC3FFF" w14:textId="0F507457" w:rsidR="00EA6645" w:rsidRDefault="00EA6645" w:rsidP="00EA664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Code of Conduct</w:t>
            </w:r>
            <w:r w:rsidR="00775A2A">
              <w:rPr>
                <w:rFonts w:asciiTheme="minorHAnsi" w:hAnsiTheme="minorHAnsi" w:cstheme="minorHAnsi"/>
                <w:iCs/>
              </w:rPr>
              <w:t xml:space="preserve"> – further suggested amendments to section 9a, 9b &amp; 9c</w:t>
            </w:r>
          </w:p>
          <w:p w14:paraId="162CDD24" w14:textId="62FE4BA6" w:rsidR="00EA6645" w:rsidRDefault="00775A2A" w:rsidP="00EA664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Standing Orders</w:t>
            </w:r>
          </w:p>
          <w:p w14:paraId="50A908E1" w14:textId="46755FE1" w:rsidR="00775A2A" w:rsidRDefault="00775A2A" w:rsidP="00EA664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Procurement Policy – Ensuring future reference to The Procurement Bill expected mid-2023.</w:t>
            </w:r>
          </w:p>
          <w:p w14:paraId="76ABF7A7" w14:textId="513E707B" w:rsidR="00775A2A" w:rsidRDefault="00775A2A" w:rsidP="00EA664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Safeguarding Policy</w:t>
            </w:r>
          </w:p>
          <w:p w14:paraId="636E0841" w14:textId="23C06CC3" w:rsidR="00775A2A" w:rsidRPr="00EA6645" w:rsidRDefault="00775A2A" w:rsidP="00EA664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Whistleblowing Policy</w:t>
            </w:r>
          </w:p>
          <w:p w14:paraId="51AD6B7C" w14:textId="6F553B75" w:rsidR="006F0DFB" w:rsidRPr="00775A2A" w:rsidRDefault="006F0DFB" w:rsidP="00B561B4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CC80904" w14:textId="77777777" w:rsidTr="008C0E35">
        <w:tc>
          <w:tcPr>
            <w:tcW w:w="846" w:type="dxa"/>
            <w:shd w:val="clear" w:color="auto" w:fill="auto"/>
          </w:tcPr>
          <w:p w14:paraId="2F4F1BC7" w14:textId="32A2D032" w:rsidR="0076115C" w:rsidRPr="00447C3C" w:rsidRDefault="00775A2A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8890" w:type="dxa"/>
            <w:shd w:val="clear" w:color="auto" w:fill="auto"/>
          </w:tcPr>
          <w:p w14:paraId="2CF0F82E" w14:textId="77777777" w:rsidR="007F3C52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3E73DC6" w14:textId="77777777" w:rsidR="007379B3" w:rsidRDefault="007379B3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36874A4A" w14:textId="066D9631" w:rsidR="007379B3" w:rsidRDefault="00775A2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21</w:t>
            </w:r>
            <w:r w:rsidRPr="00775A2A">
              <w:rPr>
                <w:rFonts w:asciiTheme="minorHAnsi" w:hAnsiTheme="minorHAnsi" w:cstheme="minorHAnsi"/>
                <w:iCs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iCs/>
              </w:rPr>
              <w:t xml:space="preserve"> March </w:t>
            </w:r>
            <w:r w:rsidR="00B561B4">
              <w:rPr>
                <w:rFonts w:asciiTheme="minorHAnsi" w:hAnsiTheme="minorHAnsi" w:cstheme="minorHAnsi"/>
                <w:iCs/>
              </w:rPr>
              <w:t>2023</w:t>
            </w:r>
            <w:r w:rsidR="007379B3" w:rsidRPr="007379B3">
              <w:rPr>
                <w:rFonts w:asciiTheme="minorHAnsi" w:hAnsiTheme="minorHAnsi" w:cstheme="minorHAnsi"/>
                <w:iCs/>
              </w:rPr>
              <w:t xml:space="preserve"> at 11am in the West Dean Centre</w:t>
            </w:r>
          </w:p>
          <w:p w14:paraId="7C9C21C2" w14:textId="3ACBC668" w:rsidR="003E22FC" w:rsidRPr="00775A2A" w:rsidRDefault="003E22FC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E7E30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60633" w14:textId="77777777" w:rsidR="006436A5" w:rsidRDefault="006436A5" w:rsidP="00A76BB3">
      <w:r>
        <w:separator/>
      </w:r>
    </w:p>
  </w:endnote>
  <w:endnote w:type="continuationSeparator" w:id="0">
    <w:p w14:paraId="2D9809A4" w14:textId="77777777" w:rsidR="006436A5" w:rsidRDefault="006436A5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87B4" w14:textId="77777777" w:rsidR="006436A5" w:rsidRDefault="006436A5" w:rsidP="00A76BB3">
      <w:r>
        <w:separator/>
      </w:r>
    </w:p>
  </w:footnote>
  <w:footnote w:type="continuationSeparator" w:id="0">
    <w:p w14:paraId="711FA508" w14:textId="77777777" w:rsidR="006436A5" w:rsidRDefault="006436A5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C11BAF"/>
    <w:multiLevelType w:val="hybridMultilevel"/>
    <w:tmpl w:val="8CE4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C357E"/>
    <w:multiLevelType w:val="hybridMultilevel"/>
    <w:tmpl w:val="C7F6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645B0"/>
    <w:multiLevelType w:val="hybridMultilevel"/>
    <w:tmpl w:val="47BE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9"/>
  </w:num>
  <w:num w:numId="4" w16cid:durableId="865020890">
    <w:abstractNumId w:val="8"/>
  </w:num>
  <w:num w:numId="5" w16cid:durableId="333991232">
    <w:abstractNumId w:val="5"/>
  </w:num>
  <w:num w:numId="6" w16cid:durableId="1027561954">
    <w:abstractNumId w:val="6"/>
  </w:num>
  <w:num w:numId="7" w16cid:durableId="418139101">
    <w:abstractNumId w:val="2"/>
  </w:num>
  <w:num w:numId="8" w16cid:durableId="113838385">
    <w:abstractNumId w:val="4"/>
  </w:num>
  <w:num w:numId="9" w16cid:durableId="173344493">
    <w:abstractNumId w:val="7"/>
  </w:num>
  <w:num w:numId="10" w16cid:durableId="1478105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80EC8"/>
    <w:rsid w:val="0012281E"/>
    <w:rsid w:val="001558EA"/>
    <w:rsid w:val="00172297"/>
    <w:rsid w:val="001B7426"/>
    <w:rsid w:val="001E7E30"/>
    <w:rsid w:val="00216A2E"/>
    <w:rsid w:val="00296E29"/>
    <w:rsid w:val="003067F4"/>
    <w:rsid w:val="00306CC1"/>
    <w:rsid w:val="00376E58"/>
    <w:rsid w:val="00380C19"/>
    <w:rsid w:val="00384A11"/>
    <w:rsid w:val="003E22FC"/>
    <w:rsid w:val="00401D63"/>
    <w:rsid w:val="00404AAB"/>
    <w:rsid w:val="00411753"/>
    <w:rsid w:val="004415CF"/>
    <w:rsid w:val="00473D0A"/>
    <w:rsid w:val="004B7663"/>
    <w:rsid w:val="004D0A4F"/>
    <w:rsid w:val="00542A1E"/>
    <w:rsid w:val="00547792"/>
    <w:rsid w:val="00574027"/>
    <w:rsid w:val="00575531"/>
    <w:rsid w:val="005F643B"/>
    <w:rsid w:val="00625107"/>
    <w:rsid w:val="00626616"/>
    <w:rsid w:val="00642736"/>
    <w:rsid w:val="006436A5"/>
    <w:rsid w:val="006528BB"/>
    <w:rsid w:val="006619C1"/>
    <w:rsid w:val="006A0DD2"/>
    <w:rsid w:val="006C4888"/>
    <w:rsid w:val="006F0DFB"/>
    <w:rsid w:val="00715B3D"/>
    <w:rsid w:val="00732193"/>
    <w:rsid w:val="007379B3"/>
    <w:rsid w:val="0076115C"/>
    <w:rsid w:val="00775A2A"/>
    <w:rsid w:val="007E27E1"/>
    <w:rsid w:val="007E5A3A"/>
    <w:rsid w:val="007F1E74"/>
    <w:rsid w:val="007F3C52"/>
    <w:rsid w:val="0082279E"/>
    <w:rsid w:val="008A285F"/>
    <w:rsid w:val="008C0E35"/>
    <w:rsid w:val="00961C6F"/>
    <w:rsid w:val="009A26EF"/>
    <w:rsid w:val="009D78E2"/>
    <w:rsid w:val="00A3469B"/>
    <w:rsid w:val="00A76BB3"/>
    <w:rsid w:val="00AB60E4"/>
    <w:rsid w:val="00B561B4"/>
    <w:rsid w:val="00B56C13"/>
    <w:rsid w:val="00BB292A"/>
    <w:rsid w:val="00BC1064"/>
    <w:rsid w:val="00BC6BC7"/>
    <w:rsid w:val="00BC78C8"/>
    <w:rsid w:val="00C137C7"/>
    <w:rsid w:val="00C76470"/>
    <w:rsid w:val="00CE7656"/>
    <w:rsid w:val="00D12AC8"/>
    <w:rsid w:val="00D35C6D"/>
    <w:rsid w:val="00D44624"/>
    <w:rsid w:val="00D52753"/>
    <w:rsid w:val="00D63C18"/>
    <w:rsid w:val="00D709AA"/>
    <w:rsid w:val="00DA71A1"/>
    <w:rsid w:val="00DD1B26"/>
    <w:rsid w:val="00E13DCD"/>
    <w:rsid w:val="00E766A7"/>
    <w:rsid w:val="00E767F4"/>
    <w:rsid w:val="00EA6645"/>
    <w:rsid w:val="00EB2F01"/>
    <w:rsid w:val="00F07F6A"/>
    <w:rsid w:val="00F553D8"/>
    <w:rsid w:val="00F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2022-11-08T14:20:00Z</cp:lastPrinted>
  <dcterms:created xsi:type="dcterms:W3CDTF">2023-01-11T09:31:00Z</dcterms:created>
  <dcterms:modified xsi:type="dcterms:W3CDTF">2023-01-11T09:31:00Z</dcterms:modified>
</cp:coreProperties>
</file>