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B674" w14:textId="46B27D59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>of Governance &amp; Scrutiny Committee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06EFA831" w:rsidR="00B56C13" w:rsidRDefault="008A285F" w:rsidP="00542A1E">
      <w:pPr>
        <w:jc w:val="both"/>
        <w:rPr>
          <w:rFonts w:asciiTheme="minorHAnsi" w:hAnsiTheme="minorHAnsi" w:cstheme="minorHAnsi"/>
          <w:b/>
          <w:bCs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>of the Governance &amp; Scrutiny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C76470">
        <w:rPr>
          <w:rFonts w:asciiTheme="minorHAnsi" w:hAnsiTheme="minorHAnsi" w:cstheme="minorHAnsi"/>
        </w:rPr>
        <w:t>Tuesday 1</w:t>
      </w:r>
      <w:r w:rsidR="00380C19">
        <w:rPr>
          <w:rFonts w:asciiTheme="minorHAnsi" w:hAnsiTheme="minorHAnsi" w:cstheme="minorHAnsi"/>
        </w:rPr>
        <w:t>9</w:t>
      </w:r>
      <w:r w:rsidR="00380C19" w:rsidRPr="00380C19">
        <w:rPr>
          <w:rFonts w:asciiTheme="minorHAnsi" w:hAnsiTheme="minorHAnsi" w:cstheme="minorHAnsi"/>
          <w:vertAlign w:val="superscript"/>
        </w:rPr>
        <w:t>th</w:t>
      </w:r>
      <w:r w:rsidR="00380C19">
        <w:rPr>
          <w:rFonts w:asciiTheme="minorHAnsi" w:hAnsiTheme="minorHAnsi" w:cstheme="minorHAnsi"/>
        </w:rPr>
        <w:t xml:space="preserve"> July</w:t>
      </w:r>
      <w:r w:rsidR="00C76470">
        <w:rPr>
          <w:rFonts w:asciiTheme="minorHAnsi" w:hAnsiTheme="minorHAnsi" w:cstheme="minorHAnsi"/>
        </w:rPr>
        <w:t xml:space="preserve"> </w:t>
      </w:r>
      <w:r w:rsidR="00B56C13">
        <w:rPr>
          <w:rFonts w:asciiTheme="minorHAnsi" w:hAnsiTheme="minorHAnsi" w:cstheme="minorHAnsi"/>
        </w:rPr>
        <w:t xml:space="preserve">at </w:t>
      </w:r>
      <w:r w:rsidR="00C76470">
        <w:rPr>
          <w:rFonts w:asciiTheme="minorHAnsi" w:hAnsiTheme="minorHAnsi" w:cstheme="minorHAnsi"/>
        </w:rPr>
        <w:t>11am in the West Dean Centre</w:t>
      </w:r>
    </w:p>
    <w:p w14:paraId="69677AC9" w14:textId="77777777" w:rsidR="00B56C13" w:rsidRDefault="00B56C13" w:rsidP="00542A1E">
      <w:pPr>
        <w:jc w:val="both"/>
        <w:rPr>
          <w:rFonts w:asciiTheme="minorHAnsi" w:hAnsiTheme="minorHAnsi" w:cstheme="minorHAnsi"/>
          <w:b/>
          <w:bCs/>
        </w:rPr>
      </w:pP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2765829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2CCEDEEF" w14:textId="77777777" w:rsidR="0076115C" w:rsidRPr="00503E06" w:rsidRDefault="0076115C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70040DB8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Governance &amp; Scrutiny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0D56F476" w14:textId="1333F6CC" w:rsidR="00C76470" w:rsidRPr="00447C3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1C8ED9C1" w14:textId="72546745" w:rsidR="0076115C" w:rsidRPr="00447C3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725C8A2A" w14:textId="46DD8726" w:rsidR="0076115C" w:rsidRPr="00447C3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77777777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Review of Council Policies &amp; Procedures</w:t>
            </w:r>
          </w:p>
          <w:p w14:paraId="3AD00A11" w14:textId="77777777" w:rsidR="00C76470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06E56B06" w14:textId="3BEE5027" w:rsidR="00380C19" w:rsidRDefault="00380C19" w:rsidP="00380C19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Updated Financial Regulations – NALC model as recommended by internal audit</w:t>
            </w:r>
          </w:p>
          <w:p w14:paraId="70FA1FAE" w14:textId="0B761FE7" w:rsidR="00380C19" w:rsidRDefault="00380C19" w:rsidP="00380C19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Privacy notice for staff and councillors</w:t>
            </w:r>
            <w:r w:rsidR="00172297">
              <w:rPr>
                <w:rFonts w:asciiTheme="minorHAnsi" w:hAnsiTheme="minorHAnsi" w:cstheme="minorHAnsi"/>
                <w:iCs/>
              </w:rPr>
              <w:t xml:space="preserve"> – recommendation of internal audit</w:t>
            </w:r>
          </w:p>
          <w:p w14:paraId="0721E2AE" w14:textId="0E62FF36" w:rsidR="00C76470" w:rsidRDefault="00380C19" w:rsidP="00380C19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</w:rPr>
            </w:pPr>
            <w:r w:rsidRPr="00380C19">
              <w:rPr>
                <w:rFonts w:asciiTheme="minorHAnsi" w:hAnsiTheme="minorHAnsi" w:cstheme="minorHAnsi"/>
                <w:iCs/>
              </w:rPr>
              <w:t>Grant Award Policy</w:t>
            </w:r>
          </w:p>
          <w:p w14:paraId="59FB82FA" w14:textId="77777777" w:rsidR="00380C19" w:rsidRDefault="00380C19" w:rsidP="00380C19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Grant Application Form</w:t>
            </w:r>
          </w:p>
          <w:p w14:paraId="06EAB2FF" w14:textId="77777777" w:rsidR="00380C19" w:rsidRDefault="00380C19" w:rsidP="00380C19">
            <w:pPr>
              <w:pStyle w:val="ListParagraph"/>
              <w:ind w:left="1080"/>
              <w:rPr>
                <w:rFonts w:asciiTheme="minorHAnsi" w:hAnsiTheme="minorHAnsi" w:cstheme="minorHAnsi"/>
                <w:iCs/>
              </w:rPr>
            </w:pPr>
          </w:p>
          <w:p w14:paraId="51AD6B7C" w14:textId="79460BC5" w:rsidR="00380C19" w:rsidRPr="00380C19" w:rsidRDefault="00380C19" w:rsidP="00380C19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0E856A63" w14:textId="77777777" w:rsidTr="008C0E35">
        <w:tc>
          <w:tcPr>
            <w:tcW w:w="846" w:type="dxa"/>
            <w:shd w:val="clear" w:color="auto" w:fill="auto"/>
          </w:tcPr>
          <w:p w14:paraId="1CF09C55" w14:textId="522F6B67" w:rsidR="0076115C" w:rsidRPr="0076115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76115C"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</w:tc>
        <w:tc>
          <w:tcPr>
            <w:tcW w:w="8890" w:type="dxa"/>
            <w:shd w:val="clear" w:color="auto" w:fill="auto"/>
          </w:tcPr>
          <w:p w14:paraId="051F0CA0" w14:textId="77777777" w:rsidR="007F3C52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Council Committees</w:t>
            </w:r>
          </w:p>
          <w:p w14:paraId="45367FAF" w14:textId="77777777" w:rsidR="00C76470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51BD0684" w14:textId="0F3E7A5B" w:rsidR="007379B3" w:rsidRDefault="007379B3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Review of committees and terms of reference.</w:t>
            </w:r>
          </w:p>
          <w:p w14:paraId="6AE8BD36" w14:textId="62768991" w:rsidR="00380C19" w:rsidRPr="00380C19" w:rsidRDefault="00380C19" w:rsidP="00380C1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West Dean Centre</w:t>
            </w:r>
          </w:p>
          <w:p w14:paraId="79BE2459" w14:textId="752619E9" w:rsidR="007379B3" w:rsidRPr="007379B3" w:rsidRDefault="007379B3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0CC80904" w14:textId="77777777" w:rsidTr="008C0E35">
        <w:tc>
          <w:tcPr>
            <w:tcW w:w="846" w:type="dxa"/>
            <w:shd w:val="clear" w:color="auto" w:fill="auto"/>
          </w:tcPr>
          <w:p w14:paraId="2F4F1BC7" w14:textId="003823FE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6</w:t>
            </w:r>
          </w:p>
        </w:tc>
        <w:tc>
          <w:tcPr>
            <w:tcW w:w="8890" w:type="dxa"/>
            <w:shd w:val="clear" w:color="auto" w:fill="auto"/>
          </w:tcPr>
          <w:p w14:paraId="2CF0F82E" w14:textId="77777777" w:rsidR="007F3C52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13E73DC6" w14:textId="77777777" w:rsidR="007379B3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7C9C21C2" w14:textId="04E39D97" w:rsidR="007379B3" w:rsidRPr="007379B3" w:rsidRDefault="007379B3" w:rsidP="00647258">
            <w:pPr>
              <w:rPr>
                <w:rFonts w:asciiTheme="minorHAnsi" w:hAnsiTheme="minorHAnsi" w:cstheme="minorHAnsi"/>
                <w:iCs/>
              </w:rPr>
            </w:pPr>
            <w:r w:rsidRPr="007379B3">
              <w:rPr>
                <w:rFonts w:asciiTheme="minorHAnsi" w:hAnsiTheme="minorHAnsi" w:cstheme="minorHAnsi"/>
                <w:iCs/>
              </w:rPr>
              <w:t>Tuesday 19</w:t>
            </w:r>
            <w:r w:rsidRPr="007379B3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Pr="007379B3">
              <w:rPr>
                <w:rFonts w:asciiTheme="minorHAnsi" w:hAnsiTheme="minorHAnsi" w:cstheme="minorHAnsi"/>
                <w:iCs/>
              </w:rPr>
              <w:t xml:space="preserve"> July 2022 at 11am in the West Dean Centre</w:t>
            </w: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1E7E30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F0462" w14:textId="77777777" w:rsidR="00AC522D" w:rsidRDefault="00AC522D" w:rsidP="00A76BB3">
      <w:r>
        <w:separator/>
      </w:r>
    </w:p>
  </w:endnote>
  <w:endnote w:type="continuationSeparator" w:id="0">
    <w:p w14:paraId="54473ACB" w14:textId="77777777" w:rsidR="00AC522D" w:rsidRDefault="00AC522D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07BBE" w14:textId="77777777" w:rsidR="00AC522D" w:rsidRDefault="00AC522D" w:rsidP="00A76BB3">
      <w:r>
        <w:separator/>
      </w:r>
    </w:p>
  </w:footnote>
  <w:footnote w:type="continuationSeparator" w:id="0">
    <w:p w14:paraId="6E207C9A" w14:textId="77777777" w:rsidR="00AC522D" w:rsidRDefault="00AC522D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FD6BF3F" w:rsidR="003067F4" w:rsidRPr="00A76BB3" w:rsidRDefault="00C76470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FD6BF3F" w:rsidR="003067F4" w:rsidRPr="00A76BB3" w:rsidRDefault="00C76470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648491D"/>
    <w:multiLevelType w:val="hybridMultilevel"/>
    <w:tmpl w:val="4ECAF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2"/>
  </w:num>
  <w:num w:numId="3" w16cid:durableId="168565821">
    <w:abstractNumId w:val="6"/>
  </w:num>
  <w:num w:numId="4" w16cid:durableId="865020890">
    <w:abstractNumId w:val="5"/>
  </w:num>
  <w:num w:numId="5" w16cid:durableId="333991232">
    <w:abstractNumId w:val="3"/>
  </w:num>
  <w:num w:numId="6" w16cid:durableId="1027561954">
    <w:abstractNumId w:val="4"/>
  </w:num>
  <w:num w:numId="7" w16cid:durableId="418139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80EC8"/>
    <w:rsid w:val="0012281E"/>
    <w:rsid w:val="001558EA"/>
    <w:rsid w:val="00172297"/>
    <w:rsid w:val="001B7426"/>
    <w:rsid w:val="001E7E30"/>
    <w:rsid w:val="00216A2E"/>
    <w:rsid w:val="00296E29"/>
    <w:rsid w:val="003067F4"/>
    <w:rsid w:val="00376E58"/>
    <w:rsid w:val="00380C19"/>
    <w:rsid w:val="00411753"/>
    <w:rsid w:val="004415CF"/>
    <w:rsid w:val="00473D0A"/>
    <w:rsid w:val="004D0A4F"/>
    <w:rsid w:val="00542A1E"/>
    <w:rsid w:val="00547792"/>
    <w:rsid w:val="00574027"/>
    <w:rsid w:val="00575531"/>
    <w:rsid w:val="005F643B"/>
    <w:rsid w:val="00625107"/>
    <w:rsid w:val="00626616"/>
    <w:rsid w:val="006528BB"/>
    <w:rsid w:val="006619C1"/>
    <w:rsid w:val="006A0DD2"/>
    <w:rsid w:val="006C4888"/>
    <w:rsid w:val="00715B3D"/>
    <w:rsid w:val="00732193"/>
    <w:rsid w:val="007379B3"/>
    <w:rsid w:val="0076115C"/>
    <w:rsid w:val="007E27E1"/>
    <w:rsid w:val="007E5A3A"/>
    <w:rsid w:val="007F1E74"/>
    <w:rsid w:val="007F3C52"/>
    <w:rsid w:val="0082279E"/>
    <w:rsid w:val="008370E2"/>
    <w:rsid w:val="008A285F"/>
    <w:rsid w:val="008C0E35"/>
    <w:rsid w:val="00961C6F"/>
    <w:rsid w:val="009A26EF"/>
    <w:rsid w:val="00A3469B"/>
    <w:rsid w:val="00A76BB3"/>
    <w:rsid w:val="00AB60E4"/>
    <w:rsid w:val="00AC522D"/>
    <w:rsid w:val="00B56C13"/>
    <w:rsid w:val="00BB292A"/>
    <w:rsid w:val="00BC1064"/>
    <w:rsid w:val="00BC6BC7"/>
    <w:rsid w:val="00BC78C8"/>
    <w:rsid w:val="00C137C7"/>
    <w:rsid w:val="00C76470"/>
    <w:rsid w:val="00CE7656"/>
    <w:rsid w:val="00D12AC8"/>
    <w:rsid w:val="00D52753"/>
    <w:rsid w:val="00D63C18"/>
    <w:rsid w:val="00DD1B26"/>
    <w:rsid w:val="00E13DCD"/>
    <w:rsid w:val="00E766A7"/>
    <w:rsid w:val="00E7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2022-04-07T14:48:00Z</cp:lastPrinted>
  <dcterms:created xsi:type="dcterms:W3CDTF">2022-11-22T14:04:00Z</dcterms:created>
  <dcterms:modified xsi:type="dcterms:W3CDTF">2022-11-22T14:04:00Z</dcterms:modified>
</cp:coreProperties>
</file>