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7B1B36D0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 xml:space="preserve">of </w:t>
      </w:r>
      <w:r w:rsidR="008004E5">
        <w:rPr>
          <w:rFonts w:asciiTheme="minorHAnsi" w:hAnsiTheme="minorHAnsi" w:cstheme="minorHAnsi"/>
        </w:rPr>
        <w:t>Staffing &amp; Finance</w:t>
      </w:r>
      <w:r w:rsidR="00C76470">
        <w:rPr>
          <w:rFonts w:asciiTheme="minorHAnsi" w:hAnsiTheme="minorHAnsi" w:cstheme="minorHAnsi"/>
        </w:rPr>
        <w:t xml:space="preserve">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4E050D4F" w:rsidR="00B56C13" w:rsidRDefault="008A285F" w:rsidP="00542A1E">
      <w:pPr>
        <w:jc w:val="both"/>
        <w:rPr>
          <w:rFonts w:asciiTheme="minorHAnsi" w:hAnsiTheme="minorHAnsi" w:cstheme="minorHAnsi"/>
          <w:b/>
          <w:bCs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 xml:space="preserve">of the </w:t>
      </w:r>
      <w:r w:rsidR="008004E5">
        <w:rPr>
          <w:rFonts w:asciiTheme="minorHAnsi" w:hAnsiTheme="minorHAnsi" w:cstheme="minorHAnsi"/>
        </w:rPr>
        <w:t>Staffing &amp; Finance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8004E5">
        <w:rPr>
          <w:rFonts w:asciiTheme="minorHAnsi" w:hAnsiTheme="minorHAnsi" w:cstheme="minorHAnsi"/>
        </w:rPr>
        <w:t>Wednesday 18</w:t>
      </w:r>
      <w:r w:rsidR="008004E5" w:rsidRPr="008004E5">
        <w:rPr>
          <w:rFonts w:asciiTheme="minorHAnsi" w:hAnsiTheme="minorHAnsi" w:cstheme="minorHAnsi"/>
          <w:vertAlign w:val="superscript"/>
        </w:rPr>
        <w:t>th</w:t>
      </w:r>
      <w:r w:rsidR="008004E5">
        <w:rPr>
          <w:rFonts w:asciiTheme="minorHAnsi" w:hAnsiTheme="minorHAnsi" w:cstheme="minorHAnsi"/>
        </w:rPr>
        <w:t xml:space="preserve"> May 2022 at 2:30pm</w:t>
      </w:r>
      <w:r w:rsidR="00C76470">
        <w:rPr>
          <w:rFonts w:asciiTheme="minorHAnsi" w:hAnsiTheme="minorHAnsi" w:cstheme="minorHAnsi"/>
        </w:rPr>
        <w:t xml:space="preserve"> in the West Dean Centre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2CCEDEEF" w14:textId="77777777" w:rsidR="0076115C" w:rsidRPr="00503E06" w:rsidRDefault="0076115C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6062A2A2" w:rsidR="0076115C" w:rsidRDefault="00714732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Finance &amp; Staffing</w:t>
            </w:r>
            <w:r w:rsidR="00C76470">
              <w:rPr>
                <w:rFonts w:asciiTheme="minorHAnsi" w:hAnsiTheme="minorHAnsi" w:cstheme="minorHAnsi"/>
                <w:b/>
                <w:bCs/>
                <w:iCs/>
                <w:u w:val="single"/>
              </w:rPr>
              <w:t xml:space="preserve">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0D56F476" w14:textId="1333F6CC" w:rsidR="00C76470" w:rsidRPr="00447C3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1C8ED9C1" w14:textId="72546745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725C8A2A" w14:textId="46DD8726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6D09BE04" w:rsidR="0076115C" w:rsidRDefault="008004E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Budget Monitoring</w:t>
            </w:r>
          </w:p>
          <w:p w14:paraId="51AD6B7C" w14:textId="456312AB" w:rsidR="00C76470" w:rsidRPr="008004E5" w:rsidRDefault="00C76470" w:rsidP="008004E5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0E856A63" w14:textId="77777777" w:rsidTr="008C0E35">
        <w:tc>
          <w:tcPr>
            <w:tcW w:w="846" w:type="dxa"/>
            <w:shd w:val="clear" w:color="auto" w:fill="auto"/>
          </w:tcPr>
          <w:p w14:paraId="1CF09C55" w14:textId="522F6B67" w:rsidR="0076115C" w:rsidRPr="0076115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76115C"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8890" w:type="dxa"/>
            <w:shd w:val="clear" w:color="auto" w:fill="auto"/>
          </w:tcPr>
          <w:p w14:paraId="51BD0684" w14:textId="597E7CC3" w:rsidR="007379B3" w:rsidRDefault="008004E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Staff Appraisals </w:t>
            </w:r>
          </w:p>
          <w:p w14:paraId="79BE2459" w14:textId="752619E9" w:rsidR="007379B3" w:rsidRPr="007379B3" w:rsidRDefault="007379B3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8004E5" w14:paraId="0F215B11" w14:textId="77777777" w:rsidTr="008C0E35">
        <w:tc>
          <w:tcPr>
            <w:tcW w:w="846" w:type="dxa"/>
            <w:shd w:val="clear" w:color="auto" w:fill="auto"/>
          </w:tcPr>
          <w:p w14:paraId="13EBA44F" w14:textId="0DAF5579" w:rsidR="008004E5" w:rsidRPr="0076115C" w:rsidRDefault="008004E5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6</w:t>
            </w:r>
          </w:p>
        </w:tc>
        <w:tc>
          <w:tcPr>
            <w:tcW w:w="8890" w:type="dxa"/>
            <w:shd w:val="clear" w:color="auto" w:fill="auto"/>
          </w:tcPr>
          <w:p w14:paraId="42830E33" w14:textId="38C489CD" w:rsidR="008004E5" w:rsidRDefault="008004E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Grant Awards</w:t>
            </w:r>
          </w:p>
          <w:p w14:paraId="66E75E0E" w14:textId="55101E18" w:rsidR="008004E5" w:rsidRDefault="008004E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665F64D8" w14:textId="4A184DC3" w:rsidR="008004E5" w:rsidRPr="008004E5" w:rsidRDefault="008004E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Review of the 13 applications for funding and decision about the monies to be awarded.  A Dropbox link to the applications was sent to Council for review early May to allow time for review of all applications and supporting documents.</w:t>
            </w:r>
          </w:p>
          <w:p w14:paraId="520B1B41" w14:textId="42F16A2D" w:rsidR="008004E5" w:rsidRDefault="008004E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0CC80904" w14:textId="77777777" w:rsidTr="008C0E35">
        <w:tc>
          <w:tcPr>
            <w:tcW w:w="846" w:type="dxa"/>
            <w:shd w:val="clear" w:color="auto" w:fill="auto"/>
          </w:tcPr>
          <w:p w14:paraId="2F4F1BC7" w14:textId="262B3D0C" w:rsidR="0076115C" w:rsidRPr="00447C3C" w:rsidRDefault="008004E5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7</w:t>
            </w:r>
          </w:p>
        </w:tc>
        <w:tc>
          <w:tcPr>
            <w:tcW w:w="8890" w:type="dxa"/>
            <w:shd w:val="clear" w:color="auto" w:fill="auto"/>
          </w:tcPr>
          <w:p w14:paraId="2CF0F82E" w14:textId="77777777" w:rsidR="007F3C52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7C9C21C2" w14:textId="5716D608" w:rsidR="007379B3" w:rsidRPr="007379B3" w:rsidRDefault="007379B3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E7E30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98586" w14:textId="77777777" w:rsidR="004B08DC" w:rsidRDefault="004B08DC" w:rsidP="00A76BB3">
      <w:r>
        <w:separator/>
      </w:r>
    </w:p>
  </w:endnote>
  <w:endnote w:type="continuationSeparator" w:id="0">
    <w:p w14:paraId="5F15EF9B" w14:textId="77777777" w:rsidR="004B08DC" w:rsidRDefault="004B08DC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3804" w14:textId="77777777" w:rsidR="004B08DC" w:rsidRDefault="004B08DC" w:rsidP="00A76BB3">
      <w:r>
        <w:separator/>
      </w:r>
    </w:p>
  </w:footnote>
  <w:footnote w:type="continuationSeparator" w:id="0">
    <w:p w14:paraId="131B90B6" w14:textId="77777777" w:rsidR="004B08DC" w:rsidRDefault="004B08DC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07F8CE16" w:rsidR="003067F4" w:rsidRPr="00A76BB3" w:rsidRDefault="008004E5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STAFFING &amp; FINANCE</w:t>
                          </w:r>
                          <w:r w:rsidR="00C76470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 xml:space="preserve">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07F8CE16" w:rsidR="003067F4" w:rsidRPr="00A76BB3" w:rsidRDefault="008004E5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STAFFING &amp; FINANCE</w:t>
                    </w:r>
                    <w:r w:rsidR="00C76470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 xml:space="preserve">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1"/>
  </w:num>
  <w:num w:numId="3" w16cid:durableId="168565821">
    <w:abstractNumId w:val="5"/>
  </w:num>
  <w:num w:numId="4" w16cid:durableId="865020890">
    <w:abstractNumId w:val="4"/>
  </w:num>
  <w:num w:numId="5" w16cid:durableId="333991232">
    <w:abstractNumId w:val="2"/>
  </w:num>
  <w:num w:numId="6" w16cid:durableId="102756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80EC8"/>
    <w:rsid w:val="0012281E"/>
    <w:rsid w:val="001558EA"/>
    <w:rsid w:val="001B7426"/>
    <w:rsid w:val="001E7E30"/>
    <w:rsid w:val="00216A2E"/>
    <w:rsid w:val="00296E29"/>
    <w:rsid w:val="003067F4"/>
    <w:rsid w:val="0036324B"/>
    <w:rsid w:val="00376E58"/>
    <w:rsid w:val="00411753"/>
    <w:rsid w:val="004415CF"/>
    <w:rsid w:val="00473D0A"/>
    <w:rsid w:val="004B08DC"/>
    <w:rsid w:val="004D0A4F"/>
    <w:rsid w:val="00542A1E"/>
    <w:rsid w:val="00574027"/>
    <w:rsid w:val="005F643B"/>
    <w:rsid w:val="00625107"/>
    <w:rsid w:val="00626616"/>
    <w:rsid w:val="006A0DD2"/>
    <w:rsid w:val="006C4888"/>
    <w:rsid w:val="00714732"/>
    <w:rsid w:val="00715B3D"/>
    <w:rsid w:val="00732193"/>
    <w:rsid w:val="007379B3"/>
    <w:rsid w:val="007458AE"/>
    <w:rsid w:val="0076115C"/>
    <w:rsid w:val="007E27E1"/>
    <w:rsid w:val="007E5A3A"/>
    <w:rsid w:val="007F1E74"/>
    <w:rsid w:val="007F3C52"/>
    <w:rsid w:val="008004E5"/>
    <w:rsid w:val="0082279E"/>
    <w:rsid w:val="008A285F"/>
    <w:rsid w:val="008A540A"/>
    <w:rsid w:val="008C0E35"/>
    <w:rsid w:val="00961C6F"/>
    <w:rsid w:val="009A26EF"/>
    <w:rsid w:val="00A06389"/>
    <w:rsid w:val="00A3469B"/>
    <w:rsid w:val="00A76BB3"/>
    <w:rsid w:val="00AB60E4"/>
    <w:rsid w:val="00B56C13"/>
    <w:rsid w:val="00B75C2C"/>
    <w:rsid w:val="00BB292A"/>
    <w:rsid w:val="00BC1064"/>
    <w:rsid w:val="00BC78C8"/>
    <w:rsid w:val="00C137C7"/>
    <w:rsid w:val="00C76470"/>
    <w:rsid w:val="00CE7656"/>
    <w:rsid w:val="00D12AC8"/>
    <w:rsid w:val="00D52753"/>
    <w:rsid w:val="00D63C18"/>
    <w:rsid w:val="00DD1B26"/>
    <w:rsid w:val="00E13DCD"/>
    <w:rsid w:val="00E766A7"/>
    <w:rsid w:val="00E767F4"/>
    <w:rsid w:val="00F6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180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Dave Kent</cp:lastModifiedBy>
  <cp:revision>3</cp:revision>
  <cp:lastPrinted>2022-04-07T14:48:00Z</cp:lastPrinted>
  <dcterms:created xsi:type="dcterms:W3CDTF">2022-05-09T07:52:00Z</dcterms:created>
  <dcterms:modified xsi:type="dcterms:W3CDTF">2022-05-10T13:32:00Z</dcterms:modified>
</cp:coreProperties>
</file>