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46B27D59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2416415D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C76470">
        <w:rPr>
          <w:rFonts w:asciiTheme="minorHAnsi" w:hAnsiTheme="minorHAnsi" w:cstheme="minorHAnsi"/>
        </w:rPr>
        <w:t xml:space="preserve">Tuesday </w:t>
      </w:r>
      <w:r w:rsidR="00055271">
        <w:rPr>
          <w:rFonts w:asciiTheme="minorHAnsi" w:hAnsiTheme="minorHAnsi" w:cstheme="minorHAnsi"/>
        </w:rPr>
        <w:t>27</w:t>
      </w:r>
      <w:r w:rsidR="00055271" w:rsidRPr="00055271">
        <w:rPr>
          <w:rFonts w:asciiTheme="minorHAnsi" w:hAnsiTheme="minorHAnsi" w:cstheme="minorHAnsi"/>
          <w:vertAlign w:val="superscript"/>
        </w:rPr>
        <w:t>th</w:t>
      </w:r>
      <w:r w:rsidR="00055271">
        <w:rPr>
          <w:rFonts w:asciiTheme="minorHAnsi" w:hAnsiTheme="minorHAnsi" w:cstheme="minorHAnsi"/>
        </w:rPr>
        <w:t xml:space="preserve"> September</w:t>
      </w:r>
      <w:r w:rsidR="00C76470">
        <w:rPr>
          <w:rFonts w:asciiTheme="minorHAnsi" w:hAnsiTheme="minorHAnsi" w:cstheme="minorHAnsi"/>
        </w:rPr>
        <w:t xml:space="preserve"> </w:t>
      </w:r>
      <w:r w:rsidR="00B56C13">
        <w:rPr>
          <w:rFonts w:asciiTheme="minorHAnsi" w:hAnsiTheme="minorHAnsi" w:cstheme="minorHAnsi"/>
        </w:rPr>
        <w:t xml:space="preserve">at </w:t>
      </w:r>
      <w:r w:rsidR="00C76470">
        <w:rPr>
          <w:rFonts w:asciiTheme="minorHAnsi" w:hAnsiTheme="minorHAnsi" w:cstheme="minorHAnsi"/>
        </w:rPr>
        <w:t>1</w:t>
      </w:r>
      <w:r w:rsidR="00384A11">
        <w:rPr>
          <w:rFonts w:asciiTheme="minorHAnsi" w:hAnsiTheme="minorHAnsi" w:cstheme="minorHAnsi"/>
        </w:rPr>
        <w:t>1</w:t>
      </w:r>
      <w:r w:rsidR="00C76470">
        <w:rPr>
          <w:rFonts w:asciiTheme="minorHAnsi" w:hAnsiTheme="minorHAnsi" w:cstheme="minorHAnsi"/>
        </w:rPr>
        <w:t>am in the West Dean Centre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2CCEDEEF" w14:textId="77777777" w:rsidR="0076115C" w:rsidRPr="00503E06" w:rsidRDefault="0076115C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E8F62BF" w14:textId="77777777" w:rsidR="00C76470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65FF1239" w14:textId="77777777" w:rsidR="0076115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447C3C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780C967" w14:textId="77777777" w:rsidR="0076115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5C667367" w14:textId="77777777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agree the minutes of the meeting held on Tuesday 19</w:t>
            </w:r>
            <w:r w:rsidRPr="00F07F6A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iCs/>
              </w:rPr>
              <w:t xml:space="preserve"> July 2022.</w:t>
            </w:r>
          </w:p>
          <w:p w14:paraId="725C8A2A" w14:textId="77E662BA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77777777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3AD00A11" w14:textId="77777777" w:rsidR="00C76470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6456FA54" w14:textId="3FD44339" w:rsidR="00380C19" w:rsidRDefault="006F0DFB" w:rsidP="006F0DF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Training &amp; Development Policy</w:t>
            </w:r>
          </w:p>
          <w:p w14:paraId="745B12BA" w14:textId="77777777" w:rsidR="006F0DFB" w:rsidRDefault="006F0DFB" w:rsidP="006F0DF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Publication Scheme</w:t>
            </w:r>
          </w:p>
          <w:p w14:paraId="33D6EEA4" w14:textId="532EEB9C" w:rsidR="006F0DFB" w:rsidRDefault="006F0DFB" w:rsidP="006F0DF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Initial development of action plan and mission statement</w:t>
            </w:r>
          </w:p>
          <w:p w14:paraId="4A11917E" w14:textId="55EE8F67" w:rsidR="00D35C6D" w:rsidRDefault="00D35C6D" w:rsidP="00D35C6D">
            <w:pPr>
              <w:rPr>
                <w:rFonts w:asciiTheme="minorHAnsi" w:hAnsiTheme="minorHAnsi" w:cstheme="minorHAnsi"/>
                <w:iCs/>
              </w:rPr>
            </w:pPr>
          </w:p>
          <w:p w14:paraId="3C003B95" w14:textId="08A2F496" w:rsidR="00D35C6D" w:rsidRPr="00D35C6D" w:rsidRDefault="00D35C6D" w:rsidP="00D35C6D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agree the documents for review at the November meeting.</w:t>
            </w:r>
          </w:p>
          <w:p w14:paraId="51AD6B7C" w14:textId="6F553B75" w:rsidR="006F0DFB" w:rsidRPr="00380C19" w:rsidRDefault="006F0DFB" w:rsidP="00055271">
            <w:pPr>
              <w:pStyle w:val="ListParagraph"/>
              <w:ind w:left="1080"/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0CC80904" w14:textId="77777777" w:rsidTr="008C0E35">
        <w:tc>
          <w:tcPr>
            <w:tcW w:w="846" w:type="dxa"/>
            <w:shd w:val="clear" w:color="auto" w:fill="auto"/>
          </w:tcPr>
          <w:p w14:paraId="2F4F1BC7" w14:textId="258FEE5F" w:rsidR="0076115C" w:rsidRPr="00447C3C" w:rsidRDefault="00F07F6A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8890" w:type="dxa"/>
            <w:shd w:val="clear" w:color="auto" w:fill="auto"/>
          </w:tcPr>
          <w:p w14:paraId="2CF0F82E" w14:textId="77777777" w:rsidR="007F3C52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3E73DC6" w14:textId="77777777" w:rsidR="007379B3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36874A4A" w14:textId="2CE1E8DA" w:rsidR="007379B3" w:rsidRDefault="007379B3" w:rsidP="00647258">
            <w:pPr>
              <w:rPr>
                <w:rFonts w:asciiTheme="minorHAnsi" w:hAnsiTheme="minorHAnsi" w:cstheme="minorHAnsi"/>
                <w:iCs/>
              </w:rPr>
            </w:pPr>
            <w:r w:rsidRPr="007379B3">
              <w:rPr>
                <w:rFonts w:asciiTheme="minorHAnsi" w:hAnsiTheme="minorHAnsi" w:cstheme="minorHAnsi"/>
                <w:iCs/>
              </w:rPr>
              <w:t xml:space="preserve">Tuesday </w:t>
            </w:r>
            <w:r w:rsidR="00055271">
              <w:rPr>
                <w:rFonts w:asciiTheme="minorHAnsi" w:hAnsiTheme="minorHAnsi" w:cstheme="minorHAnsi"/>
                <w:iCs/>
              </w:rPr>
              <w:t>15</w:t>
            </w:r>
            <w:r w:rsidR="00055271" w:rsidRPr="00055271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055271">
              <w:rPr>
                <w:rFonts w:asciiTheme="minorHAnsi" w:hAnsiTheme="minorHAnsi" w:cstheme="minorHAnsi"/>
                <w:iCs/>
              </w:rPr>
              <w:t xml:space="preserve"> November</w:t>
            </w:r>
            <w:r w:rsidRPr="007379B3">
              <w:rPr>
                <w:rFonts w:asciiTheme="minorHAnsi" w:hAnsiTheme="minorHAnsi" w:cstheme="minorHAnsi"/>
                <w:iCs/>
              </w:rPr>
              <w:t xml:space="preserve"> at 11am in the West Dean Centre</w:t>
            </w:r>
          </w:p>
          <w:p w14:paraId="7C9C21C2" w14:textId="3ACBC668" w:rsidR="003E22FC" w:rsidRPr="007379B3" w:rsidRDefault="003E22FC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E7E30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2696" w14:textId="77777777" w:rsidR="00642736" w:rsidRDefault="00642736" w:rsidP="00A76BB3">
      <w:r>
        <w:separator/>
      </w:r>
    </w:p>
  </w:endnote>
  <w:endnote w:type="continuationSeparator" w:id="0">
    <w:p w14:paraId="54B08E5F" w14:textId="77777777" w:rsidR="00642736" w:rsidRDefault="00642736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0DA7" w14:textId="77777777" w:rsidR="00642736" w:rsidRDefault="00642736" w:rsidP="00A76BB3">
      <w:r>
        <w:separator/>
      </w:r>
    </w:p>
  </w:footnote>
  <w:footnote w:type="continuationSeparator" w:id="0">
    <w:p w14:paraId="780137D3" w14:textId="77777777" w:rsidR="00642736" w:rsidRDefault="00642736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2"/>
  </w:num>
  <w:num w:numId="3" w16cid:durableId="168565821">
    <w:abstractNumId w:val="6"/>
  </w:num>
  <w:num w:numId="4" w16cid:durableId="865020890">
    <w:abstractNumId w:val="5"/>
  </w:num>
  <w:num w:numId="5" w16cid:durableId="333991232">
    <w:abstractNumId w:val="3"/>
  </w:num>
  <w:num w:numId="6" w16cid:durableId="1027561954">
    <w:abstractNumId w:val="4"/>
  </w:num>
  <w:num w:numId="7" w16cid:durableId="41813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80EC8"/>
    <w:rsid w:val="0012281E"/>
    <w:rsid w:val="001558EA"/>
    <w:rsid w:val="00172297"/>
    <w:rsid w:val="001B7426"/>
    <w:rsid w:val="001E7E30"/>
    <w:rsid w:val="00216A2E"/>
    <w:rsid w:val="00296E29"/>
    <w:rsid w:val="003067F4"/>
    <w:rsid w:val="00376E58"/>
    <w:rsid w:val="00380C19"/>
    <w:rsid w:val="00384A11"/>
    <w:rsid w:val="003E22FC"/>
    <w:rsid w:val="00411753"/>
    <w:rsid w:val="004415CF"/>
    <w:rsid w:val="00473D0A"/>
    <w:rsid w:val="004D0A4F"/>
    <w:rsid w:val="00542A1E"/>
    <w:rsid w:val="00547792"/>
    <w:rsid w:val="00574027"/>
    <w:rsid w:val="00575531"/>
    <w:rsid w:val="005F643B"/>
    <w:rsid w:val="00625107"/>
    <w:rsid w:val="00626616"/>
    <w:rsid w:val="00642736"/>
    <w:rsid w:val="006528BB"/>
    <w:rsid w:val="006619C1"/>
    <w:rsid w:val="006A0DD2"/>
    <w:rsid w:val="006C4888"/>
    <w:rsid w:val="006F0DFB"/>
    <w:rsid w:val="00715B3D"/>
    <w:rsid w:val="00732193"/>
    <w:rsid w:val="007379B3"/>
    <w:rsid w:val="0076115C"/>
    <w:rsid w:val="007E27E1"/>
    <w:rsid w:val="007E5A3A"/>
    <w:rsid w:val="007F1E74"/>
    <w:rsid w:val="007F3C52"/>
    <w:rsid w:val="0082279E"/>
    <w:rsid w:val="008A285F"/>
    <w:rsid w:val="008C0E35"/>
    <w:rsid w:val="00961C6F"/>
    <w:rsid w:val="009A26EF"/>
    <w:rsid w:val="00A3469B"/>
    <w:rsid w:val="00A76BB3"/>
    <w:rsid w:val="00AB60E4"/>
    <w:rsid w:val="00B56C13"/>
    <w:rsid w:val="00BB292A"/>
    <w:rsid w:val="00BC1064"/>
    <w:rsid w:val="00BC6BC7"/>
    <w:rsid w:val="00BC78C8"/>
    <w:rsid w:val="00C137C7"/>
    <w:rsid w:val="00C76470"/>
    <w:rsid w:val="00CE7656"/>
    <w:rsid w:val="00D12AC8"/>
    <w:rsid w:val="00D35C6D"/>
    <w:rsid w:val="00D44624"/>
    <w:rsid w:val="00D52753"/>
    <w:rsid w:val="00D63C18"/>
    <w:rsid w:val="00D709AA"/>
    <w:rsid w:val="00DD1B26"/>
    <w:rsid w:val="00E13DCD"/>
    <w:rsid w:val="00E766A7"/>
    <w:rsid w:val="00E767F4"/>
    <w:rsid w:val="00EB2F01"/>
    <w:rsid w:val="00F07F6A"/>
    <w:rsid w:val="00F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2022-04-07T14:48:00Z</cp:lastPrinted>
  <dcterms:created xsi:type="dcterms:W3CDTF">2022-09-21T09:52:00Z</dcterms:created>
  <dcterms:modified xsi:type="dcterms:W3CDTF">2022-09-21T09:52:00Z</dcterms:modified>
</cp:coreProperties>
</file>