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F2EC" w14:textId="77777777" w:rsidR="00626616" w:rsidRDefault="00626616" w:rsidP="00BC1064">
      <w:pPr>
        <w:rPr>
          <w:sz w:val="24"/>
          <w:szCs w:val="24"/>
        </w:rPr>
      </w:pPr>
    </w:p>
    <w:p w14:paraId="4424C380" w14:textId="77777777" w:rsidR="002F1D85" w:rsidRDefault="002F1D85" w:rsidP="003073BC">
      <w:pPr>
        <w:jc w:val="center"/>
        <w:rPr>
          <w:b/>
          <w:bCs/>
          <w:sz w:val="32"/>
          <w:szCs w:val="32"/>
        </w:rPr>
      </w:pPr>
    </w:p>
    <w:p w14:paraId="5B4FF78A" w14:textId="79A182D3" w:rsidR="00626616" w:rsidRPr="007C0733" w:rsidRDefault="003073BC" w:rsidP="003073BC">
      <w:pPr>
        <w:jc w:val="center"/>
        <w:rPr>
          <w:b/>
          <w:bCs/>
          <w:sz w:val="32"/>
          <w:szCs w:val="32"/>
        </w:rPr>
      </w:pPr>
      <w:r w:rsidRPr="007C0733">
        <w:rPr>
          <w:b/>
          <w:bCs/>
          <w:sz w:val="32"/>
          <w:szCs w:val="32"/>
        </w:rPr>
        <w:t>AGENDA</w:t>
      </w:r>
    </w:p>
    <w:p w14:paraId="3C25BA01" w14:textId="3256793A" w:rsidR="003073BC" w:rsidRDefault="003073BC" w:rsidP="003073B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Date of Meeting, </w:t>
      </w:r>
      <w:proofErr w:type="spellStart"/>
      <w:r>
        <w:rPr>
          <w:sz w:val="24"/>
          <w:szCs w:val="24"/>
        </w:rPr>
        <w:t>zia</w:t>
      </w:r>
      <w:proofErr w:type="spellEnd"/>
      <w:r>
        <w:rPr>
          <w:sz w:val="24"/>
          <w:szCs w:val="24"/>
        </w:rPr>
        <w:t xml:space="preserve"> Zoom – </w:t>
      </w:r>
      <w:r w:rsidR="007F3B85">
        <w:rPr>
          <w:sz w:val="24"/>
          <w:szCs w:val="24"/>
        </w:rPr>
        <w:t>23</w:t>
      </w:r>
      <w:r w:rsidR="007F3B85" w:rsidRPr="007F3B85">
        <w:rPr>
          <w:sz w:val="24"/>
          <w:szCs w:val="24"/>
          <w:vertAlign w:val="superscript"/>
        </w:rPr>
        <w:t>rd</w:t>
      </w:r>
      <w:r w:rsidR="007F3B85">
        <w:rPr>
          <w:sz w:val="24"/>
          <w:szCs w:val="24"/>
        </w:rPr>
        <w:t xml:space="preserve"> March 2022</w:t>
      </w:r>
    </w:p>
    <w:p w14:paraId="473AD124" w14:textId="40888F95" w:rsidR="003073BC" w:rsidRDefault="003073BC" w:rsidP="003073BC">
      <w:pPr>
        <w:jc w:val="center"/>
        <w:rPr>
          <w:sz w:val="24"/>
          <w:szCs w:val="24"/>
        </w:rPr>
      </w:pPr>
    </w:p>
    <w:p w14:paraId="51F9162D" w14:textId="16BEED84" w:rsidR="003073BC" w:rsidRDefault="003073BC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Apologies</w:t>
      </w:r>
    </w:p>
    <w:p w14:paraId="35AA9FF8" w14:textId="1A3C237F" w:rsidR="003073BC" w:rsidRDefault="003073BC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Minutes of the last DFG Steering Group Meeting – 8/12/21</w:t>
      </w:r>
    </w:p>
    <w:p w14:paraId="102A8114" w14:textId="41DFF6DB" w:rsidR="003073BC" w:rsidRDefault="003073BC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Planning application update</w:t>
      </w:r>
    </w:p>
    <w:p w14:paraId="480E122A" w14:textId="6C63DABA" w:rsidR="003073BC" w:rsidRDefault="003073BC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Public Consultation/Roadshows/Media/Publicity</w:t>
      </w:r>
    </w:p>
    <w:p w14:paraId="4DCB0F00" w14:textId="5E2A1928" w:rsidR="003073BC" w:rsidRDefault="003073BC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Terms of Reference – timescale/template/nomination for completion</w:t>
      </w:r>
    </w:p>
    <w:p w14:paraId="1013FF0E" w14:textId="36C06212" w:rsidR="003073BC" w:rsidRDefault="003073BC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Project Management – discuss options/timeframe/GANTT</w:t>
      </w:r>
      <w:r w:rsidR="007C0733">
        <w:rPr>
          <w:sz w:val="24"/>
          <w:szCs w:val="24"/>
        </w:rPr>
        <w:t xml:space="preserve"> </w:t>
      </w:r>
      <w:r>
        <w:rPr>
          <w:sz w:val="24"/>
          <w:szCs w:val="24"/>
        </w:rPr>
        <w:t>chart</w:t>
      </w:r>
    </w:p>
    <w:p w14:paraId="5761F985" w14:textId="36242927" w:rsidR="007C0733" w:rsidRDefault="007C0733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Project funding – options/possibilities/timescales</w:t>
      </w:r>
    </w:p>
    <w:p w14:paraId="244B9A02" w14:textId="5B7B4AB8" w:rsidR="007C0733" w:rsidRDefault="007C0733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Steering Group membership – post planning decision</w:t>
      </w:r>
    </w:p>
    <w:p w14:paraId="23EE6623" w14:textId="0E020926" w:rsidR="007C0733" w:rsidRDefault="007C0733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Roles &amp; responsibilities of steering group – discuss/ongoing</w:t>
      </w:r>
    </w:p>
    <w:p w14:paraId="7F25B06C" w14:textId="701B7833" w:rsidR="007C0733" w:rsidRDefault="007C0733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Update re: WDPC discussions/debate on the DFG planning application</w:t>
      </w:r>
    </w:p>
    <w:p w14:paraId="68DF35C2" w14:textId="1A0A7A28" w:rsidR="007C0733" w:rsidRDefault="007C0733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Ownership of the project and professional relationship with Greenways</w:t>
      </w:r>
    </w:p>
    <w:p w14:paraId="1EFD116C" w14:textId="6B7B19B7" w:rsidR="007C0733" w:rsidRDefault="007C0733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Any other business</w:t>
      </w:r>
    </w:p>
    <w:p w14:paraId="621C846F" w14:textId="54D16CDC" w:rsidR="007C0733" w:rsidRPr="003073BC" w:rsidRDefault="007C0733" w:rsidP="002F1D85">
      <w:pPr>
        <w:pStyle w:val="ListParagraph"/>
        <w:numPr>
          <w:ilvl w:val="0"/>
          <w:numId w:val="2"/>
        </w:numPr>
        <w:spacing w:line="480" w:lineRule="auto"/>
        <w:ind w:left="1134" w:hanging="850"/>
        <w:rPr>
          <w:sz w:val="24"/>
          <w:szCs w:val="24"/>
        </w:rPr>
      </w:pPr>
      <w:r>
        <w:rPr>
          <w:sz w:val="24"/>
          <w:szCs w:val="24"/>
        </w:rPr>
        <w:t>Date and time of next meeting</w:t>
      </w:r>
    </w:p>
    <w:sectPr w:rsidR="007C0733" w:rsidRPr="003073BC" w:rsidSect="001B7426">
      <w:headerReference w:type="default" r:id="rId7"/>
      <w:footerReference w:type="default" r:id="rId8"/>
      <w:pgSz w:w="11906" w:h="16838"/>
      <w:pgMar w:top="3119" w:right="1080" w:bottom="851" w:left="1080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A62B3" w14:textId="77777777" w:rsidR="00703A9E" w:rsidRDefault="00703A9E" w:rsidP="00A76BB3">
      <w:r>
        <w:separator/>
      </w:r>
    </w:p>
  </w:endnote>
  <w:endnote w:type="continuationSeparator" w:id="0">
    <w:p w14:paraId="0CA9347D" w14:textId="77777777" w:rsidR="00703A9E" w:rsidRDefault="00703A9E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4750A6C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591DB603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FF5BE" w14:textId="77777777" w:rsidR="00703A9E" w:rsidRDefault="00703A9E" w:rsidP="00A76BB3">
      <w:r>
        <w:separator/>
      </w:r>
    </w:p>
  </w:footnote>
  <w:footnote w:type="continuationSeparator" w:id="0">
    <w:p w14:paraId="7CC546B7" w14:textId="77777777" w:rsidR="00703A9E" w:rsidRDefault="00703A9E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2DBA" w14:textId="433EB2A5" w:rsidR="00A76BB3" w:rsidRDefault="007719A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7972894" wp14:editId="74020DF5">
              <wp:simplePos x="0" y="0"/>
              <wp:positionH relativeFrom="column">
                <wp:posOffset>442595</wp:posOffset>
              </wp:positionH>
              <wp:positionV relativeFrom="paragraph">
                <wp:posOffset>1579245</wp:posOffset>
              </wp:positionV>
              <wp:extent cx="5245100" cy="352425"/>
              <wp:effectExtent l="4445" t="0" r="0" b="0"/>
              <wp:wrapSquare wrapText="bothSides"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24187" w14:textId="0D2FF3B5" w:rsidR="001B7426" w:rsidRPr="00A76BB3" w:rsidRDefault="003073BC" w:rsidP="00DD1B2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sz w:val="36"/>
                              <w:u w:val="single"/>
                            </w:rPr>
                            <w:t>DEAN FOREST GREENWAY STEERING GROUP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7289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4.85pt;margin-top:124.35pt;width:413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" stroked="f">
              <v:textbox>
                <w:txbxContent>
                  <w:p w14:paraId="16C24187" w14:textId="0D2FF3B5" w:rsidR="001B7426" w:rsidRPr="00A76BB3" w:rsidRDefault="003073BC" w:rsidP="00DD1B26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sz w:val="36"/>
                        <w:u w:val="single"/>
                      </w:rPr>
                      <w:t>DEAN FOREST GREENWAY STEERING GROUP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FC7215" wp14:editId="7B95C5B4">
              <wp:simplePos x="0" y="0"/>
              <wp:positionH relativeFrom="column">
                <wp:posOffset>1014095</wp:posOffset>
              </wp:positionH>
              <wp:positionV relativeFrom="paragraph">
                <wp:posOffset>-261620</wp:posOffset>
              </wp:positionV>
              <wp:extent cx="5245100" cy="504825"/>
              <wp:effectExtent l="4445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53090" w14:textId="77777777" w:rsidR="00A76BB3" w:rsidRPr="00D52753" w:rsidRDefault="00A76BB3" w:rsidP="00DD1B26">
                          <w:pPr>
                            <w:jc w:val="center"/>
                            <w:rPr>
                              <w:b/>
                              <w:sz w:val="50"/>
                            </w:rPr>
                          </w:pPr>
                          <w:r w:rsidRPr="00D52753">
                            <w:rPr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D54C80C" w14:textId="77777777" w:rsidR="00A76BB3" w:rsidRPr="00A76BB3" w:rsidRDefault="00A76BB3" w:rsidP="00DD1B2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C7215" id="Text Box 2" o:spid="_x0000_s1027" type="#_x0000_t202" style="position:absolute;margin-left:79.85pt;margin-top:-20.6pt;width:413pt;height:3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" stroked="f">
              <v:textbox>
                <w:txbxContent>
                  <w:p w14:paraId="24F53090" w14:textId="77777777" w:rsidR="00A76BB3" w:rsidRPr="00D52753" w:rsidRDefault="00A76BB3" w:rsidP="00DD1B26">
                    <w:pPr>
                      <w:jc w:val="center"/>
                      <w:rPr>
                        <w:b/>
                        <w:sz w:val="50"/>
                      </w:rPr>
                    </w:pPr>
                    <w:r w:rsidRPr="00D52753">
                      <w:rPr>
                        <w:b/>
                        <w:sz w:val="50"/>
                      </w:rPr>
                      <w:t>WEST DEAN PARISH COUNCIL</w:t>
                    </w:r>
                  </w:p>
                  <w:p w14:paraId="6D54C80C" w14:textId="77777777" w:rsidR="00A76BB3" w:rsidRPr="00A76BB3" w:rsidRDefault="00A76BB3" w:rsidP="00DD1B2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B171F0" wp14:editId="4F590C01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8B7C7" w14:textId="77777777" w:rsidR="003073BC" w:rsidRDefault="003073BC" w:rsidP="00DD1B26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Kim Carpenter</w:t>
                          </w:r>
                          <w:r w:rsidR="0062661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626616">
                            <w:rPr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sz w:val="20"/>
                              <w:szCs w:val="20"/>
                            </w:rPr>
                            <w:t>Phil Holland</w:t>
                          </w:r>
                        </w:p>
                        <w:p w14:paraId="446EBED3" w14:textId="6B2137DB" w:rsidR="001B7426" w:rsidRDefault="00DD1B26" w:rsidP="00DD1B2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D1B26">
                            <w:rPr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626616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679B7E6A" w14:textId="77777777" w:rsidR="00DD1B26" w:rsidRPr="00DD1B26" w:rsidRDefault="00DD1B26" w:rsidP="00DD1B2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Tel. Parish Office: 01594 564484</w:t>
                          </w:r>
                          <w:r w:rsidR="00D52753">
                            <w:rPr>
                              <w:sz w:val="20"/>
                              <w:szCs w:val="20"/>
                            </w:rPr>
                            <w:t xml:space="preserve"> (9.00am – 4.00pm)</w:t>
                          </w: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5275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52753">
                              <w:rPr>
                                <w:rStyle w:val="Hyperlink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534D9993" w14:textId="77777777" w:rsidR="00DD1B26" w:rsidRPr="00A76BB3" w:rsidRDefault="00DD1B26" w:rsidP="00DD1B2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171F0" id="Text Box 3" o:spid="_x0000_s1028" type="#_x0000_t202" style="position:absolute;margin-left:87.8pt;margin-top:15.4pt;width:245pt;height:8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468B7C7" w14:textId="77777777" w:rsidR="003073BC" w:rsidRDefault="003073BC" w:rsidP="00DD1B2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Kim Carpenter</w:t>
                    </w:r>
                    <w:r w:rsidR="00626616">
                      <w:rPr>
                        <w:sz w:val="20"/>
                        <w:szCs w:val="20"/>
                      </w:rPr>
                      <w:tab/>
                    </w:r>
                    <w:r w:rsidR="00626616"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>Phil Holland</w:t>
                    </w:r>
                  </w:p>
                  <w:p w14:paraId="446EBED3" w14:textId="6B2137DB" w:rsidR="001B7426" w:rsidRDefault="00DD1B26" w:rsidP="00DD1B26">
                    <w:pPr>
                      <w:rPr>
                        <w:b/>
                        <w:sz w:val="20"/>
                        <w:szCs w:val="20"/>
                      </w:rPr>
                    </w:pPr>
                    <w:r w:rsidRPr="00DD1B26">
                      <w:rPr>
                        <w:b/>
                        <w:sz w:val="20"/>
                        <w:szCs w:val="20"/>
                      </w:rPr>
                      <w:t>Clerk to the Council</w:t>
                    </w:r>
                    <w:r w:rsidR="00626616">
                      <w:rPr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679B7E6A" w14:textId="77777777" w:rsidR="00DD1B26" w:rsidRPr="00DD1B26" w:rsidRDefault="00DD1B26" w:rsidP="00DD1B26">
                    <w:pPr>
                      <w:rPr>
                        <w:sz w:val="20"/>
                        <w:szCs w:val="20"/>
                      </w:rPr>
                    </w:pPr>
                    <w:r w:rsidRPr="00DD1B26">
                      <w:rPr>
                        <w:sz w:val="20"/>
                        <w:szCs w:val="20"/>
                      </w:rPr>
                      <w:br/>
                      <w:t>Tel. Parish Office: 01594 564484</w:t>
                    </w:r>
                    <w:r w:rsidR="00D52753">
                      <w:rPr>
                        <w:sz w:val="20"/>
                        <w:szCs w:val="20"/>
                      </w:rPr>
                      <w:t xml:space="preserve"> (9.00am – 4.00pm)</w:t>
                    </w:r>
                    <w:r w:rsidRPr="00DD1B26">
                      <w:rPr>
                        <w:sz w:val="20"/>
                        <w:szCs w:val="20"/>
                      </w:rPr>
                      <w:br/>
                      <w:t>Email:</w:t>
                    </w:r>
                    <w:r w:rsidRPr="00D52753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52753">
                        <w:rPr>
                          <w:rStyle w:val="Hyperlink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D1B26">
                      <w:rPr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534D9993" w14:textId="77777777" w:rsidR="00DD1B26" w:rsidRPr="00A76BB3" w:rsidRDefault="00DD1B26" w:rsidP="00DD1B2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B7426">
      <w:rPr>
        <w:noProof/>
      </w:rPr>
      <w:drawing>
        <wp:anchor distT="0" distB="0" distL="114300" distR="114300" simplePos="0" relativeHeight="251658240" behindDoc="1" locked="0" layoutInCell="1" allowOverlap="1" wp14:anchorId="316CC3A7" wp14:editId="349AB1BD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6" name="Pictur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A171DC" wp14:editId="0206F2EE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6D3DB" w14:textId="77777777" w:rsidR="00D52753" w:rsidRPr="00D52753" w:rsidRDefault="00D52753" w:rsidP="00BC1064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Parish Office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1E4A6E33" w14:textId="77777777" w:rsidR="00D52753" w:rsidRDefault="00D5275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A171DC" id="Text Box 4" o:spid="_x0000_s1029" type="#_x0000_t202" style="position:absolute;margin-left:367.85pt;margin-top:14.9pt;width:121pt;height:8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D96D3DB" w14:textId="77777777" w:rsidR="00D52753" w:rsidRPr="00D52753" w:rsidRDefault="00D52753" w:rsidP="00BC1064">
                    <w:pPr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Parish Office</w:t>
                    </w:r>
                    <w:r>
                      <w:rPr>
                        <w:sz w:val="20"/>
                        <w:szCs w:val="20"/>
                      </w:rPr>
                      <w:br/>
                      <w:t>West Dean Centre</w:t>
                    </w:r>
                    <w:r>
                      <w:rPr>
                        <w:sz w:val="20"/>
                        <w:szCs w:val="20"/>
                      </w:rPr>
                      <w:br/>
                      <w:t>High Street</w:t>
                    </w:r>
                    <w:r>
                      <w:rPr>
                        <w:sz w:val="20"/>
                        <w:szCs w:val="20"/>
                      </w:rPr>
                      <w:br/>
                      <w:t>Bream</w:t>
                    </w:r>
                    <w:r>
                      <w:rPr>
                        <w:sz w:val="20"/>
                        <w:szCs w:val="20"/>
                      </w:rPr>
                      <w:br/>
                      <w:t>Glos.</w:t>
                    </w:r>
                    <w:r>
                      <w:rPr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1E4A6E33" w14:textId="77777777" w:rsidR="00D52753" w:rsidRDefault="00D52753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BD30932"/>
    <w:multiLevelType w:val="hybridMultilevel"/>
    <w:tmpl w:val="068ED30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36885278">
    <w:abstractNumId w:val="0"/>
  </w:num>
  <w:num w:numId="2" w16cid:durableId="333455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BC"/>
    <w:rsid w:val="001558EA"/>
    <w:rsid w:val="001B7426"/>
    <w:rsid w:val="00216A2E"/>
    <w:rsid w:val="002F1D85"/>
    <w:rsid w:val="003073BC"/>
    <w:rsid w:val="00473D0A"/>
    <w:rsid w:val="004F016D"/>
    <w:rsid w:val="005B06B9"/>
    <w:rsid w:val="005C31F8"/>
    <w:rsid w:val="00626616"/>
    <w:rsid w:val="00703A9E"/>
    <w:rsid w:val="007719A7"/>
    <w:rsid w:val="007C0733"/>
    <w:rsid w:val="007F3B85"/>
    <w:rsid w:val="00A76BB3"/>
    <w:rsid w:val="00BB292A"/>
    <w:rsid w:val="00BC1064"/>
    <w:rsid w:val="00BC78C8"/>
    <w:rsid w:val="00C137C7"/>
    <w:rsid w:val="00D52753"/>
    <w:rsid w:val="00DD1B26"/>
    <w:rsid w:val="00E13DCD"/>
    <w:rsid w:val="00E7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95C45"/>
  <w15:docId w15:val="{C6BA2BA7-D187-4FC4-850F-FB185186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92A"/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suppressAutoHyphens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suppressAutoHyphens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3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0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COUNCIL%20TEMPLATES\WDPC%20Planning%20Committe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WDPC Planning Committee Template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dcterms:created xsi:type="dcterms:W3CDTF">2022-09-20T10:30:00Z</dcterms:created>
  <dcterms:modified xsi:type="dcterms:W3CDTF">2022-09-20T10:30:00Z</dcterms:modified>
</cp:coreProperties>
</file>