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56830BCA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5A3267">
        <w:rPr>
          <w:rFonts w:asciiTheme="minorHAnsi" w:eastAsia="Calibri" w:hAnsiTheme="minorHAnsi" w:cstheme="minorHAnsi"/>
          <w:b/>
          <w:bCs/>
        </w:rPr>
        <w:t>3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 xml:space="preserve">Tuesday </w:t>
      </w:r>
      <w:r w:rsidR="00760440">
        <w:rPr>
          <w:rFonts w:asciiTheme="minorHAnsi" w:eastAsia="Calibri" w:hAnsiTheme="minorHAnsi" w:cstheme="minorHAnsi"/>
          <w:b/>
          <w:bCs/>
        </w:rPr>
        <w:t>5</w:t>
      </w:r>
      <w:r w:rsidR="00760440" w:rsidRPr="00760440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760440">
        <w:rPr>
          <w:rFonts w:asciiTheme="minorHAnsi" w:eastAsia="Calibri" w:hAnsiTheme="minorHAnsi" w:cstheme="minorHAnsi"/>
          <w:b/>
          <w:bCs/>
        </w:rPr>
        <w:t xml:space="preserve"> July</w:t>
      </w:r>
      <w:r w:rsidR="00C97A02">
        <w:rPr>
          <w:rFonts w:asciiTheme="minorHAnsi" w:eastAsia="Calibri" w:hAnsiTheme="minorHAnsi" w:cstheme="minorHAnsi"/>
          <w:b/>
          <w:bCs/>
        </w:rPr>
        <w:t xml:space="preserve"> 2022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268E7F3F" w14:textId="44546E98" w:rsidR="00991605" w:rsidRDefault="00991605" w:rsidP="00443A9C">
      <w:pPr>
        <w:jc w:val="center"/>
        <w:rPr>
          <w:rFonts w:asciiTheme="minorHAnsi" w:eastAsia="Calibri" w:hAnsiTheme="minorHAnsi" w:cstheme="minorHAnsi"/>
        </w:rPr>
      </w:pPr>
      <w:r>
        <w:rPr>
          <w:rFonts w:asciiTheme="minorHAnsi" w:hAnsiTheme="minorHAnsi" w:cstheme="minorHAnsi"/>
          <w:b/>
        </w:rPr>
        <w:t>This meeting will also be held under current covid guidelines.</w:t>
      </w:r>
    </w:p>
    <w:p w14:paraId="79B6D22A" w14:textId="77777777" w:rsidR="00443A9C" w:rsidRDefault="00443A9C" w:rsidP="00443A9C">
      <w:pPr>
        <w:jc w:val="both"/>
        <w:rPr>
          <w:rFonts w:asciiTheme="minorHAnsi" w:eastAsia="Calibri" w:hAnsiTheme="minorHAnsi" w:cstheme="minorHAnsi"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64B6168A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211FD5">
        <w:rPr>
          <w:rFonts w:asciiTheme="minorHAnsi" w:eastAsia="Calibri" w:hAnsiTheme="minorHAnsi" w:cstheme="minorHAnsi"/>
          <w:b/>
        </w:rPr>
        <w:t>21</w:t>
      </w:r>
      <w:r w:rsidR="00211FD5" w:rsidRPr="00211FD5">
        <w:rPr>
          <w:rFonts w:asciiTheme="minorHAnsi" w:eastAsia="Calibri" w:hAnsiTheme="minorHAnsi" w:cstheme="minorHAnsi"/>
          <w:b/>
          <w:vertAlign w:val="superscript"/>
        </w:rPr>
        <w:t>st</w:t>
      </w:r>
      <w:r w:rsidR="00211FD5">
        <w:rPr>
          <w:rFonts w:asciiTheme="minorHAnsi" w:eastAsia="Calibri" w:hAnsiTheme="minorHAnsi" w:cstheme="minorHAnsi"/>
          <w:b/>
        </w:rPr>
        <w:t xml:space="preserve"> </w:t>
      </w:r>
      <w:r w:rsidR="00C87382">
        <w:rPr>
          <w:rFonts w:asciiTheme="minorHAnsi" w:eastAsia="Calibri" w:hAnsiTheme="minorHAnsi" w:cstheme="minorHAnsi"/>
          <w:b/>
        </w:rPr>
        <w:t>June</w:t>
      </w:r>
      <w:r w:rsidR="004264D9">
        <w:rPr>
          <w:rFonts w:asciiTheme="minorHAnsi" w:eastAsia="Calibri" w:hAnsiTheme="minorHAnsi" w:cstheme="minorHAnsi"/>
          <w:b/>
        </w:rPr>
        <w:t xml:space="preserve"> </w:t>
      </w:r>
      <w:r w:rsidR="000461D1">
        <w:rPr>
          <w:rFonts w:asciiTheme="minorHAnsi" w:eastAsia="Calibri" w:hAnsiTheme="minorHAnsi" w:cstheme="minorHAnsi"/>
          <w:b/>
        </w:rPr>
        <w:t>2022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0597CB13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1FA12933" w14:textId="4CDE3DDC" w:rsidR="00B95AF8" w:rsidRDefault="00B95AF8" w:rsidP="00443A9C">
      <w:pPr>
        <w:pStyle w:val="NoSpacing"/>
        <w:rPr>
          <w:rFonts w:asciiTheme="minorHAnsi" w:hAnsiTheme="minorHAnsi" w:cstheme="minorHAnsi"/>
          <w:b/>
        </w:rPr>
      </w:pPr>
    </w:p>
    <w:p w14:paraId="10F113CE" w14:textId="77777777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</w:p>
    <w:p w14:paraId="0B9183E1" w14:textId="3AB537DA" w:rsidR="00443A9C" w:rsidRPr="00756404" w:rsidRDefault="00D20C89" w:rsidP="00443A9C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3EEA57D3" w14:textId="4EEAD1FC" w:rsidR="00902A7C" w:rsidRDefault="00443A9C" w:rsidP="00443A9C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05E4DD28" w14:textId="5E866B73" w:rsidR="005A3267" w:rsidRDefault="005A3267" w:rsidP="00F60527">
      <w:pPr>
        <w:rPr>
          <w:rFonts w:asciiTheme="minorHAnsi" w:eastAsia="MS Mincho" w:hAnsiTheme="minorHAnsi" w:cstheme="minorHAnsi"/>
          <w:bCs/>
        </w:rPr>
      </w:pPr>
      <w:bookmarkStart w:id="0" w:name="_Hlk517875270"/>
    </w:p>
    <w:p w14:paraId="407D5A74" w14:textId="24421332" w:rsidR="00CB0354" w:rsidRDefault="009B100D" w:rsidP="00CB0354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 xml:space="preserve">P0761/22/FUL – </w:t>
      </w:r>
      <w:proofErr w:type="spellStart"/>
      <w:r>
        <w:rPr>
          <w:rFonts w:asciiTheme="minorHAnsi" w:eastAsia="MS Mincho" w:hAnsiTheme="minorHAnsi" w:cstheme="minorHAnsi"/>
          <w:b/>
        </w:rPr>
        <w:t>Pathwell</w:t>
      </w:r>
      <w:proofErr w:type="spellEnd"/>
      <w:r>
        <w:rPr>
          <w:rFonts w:asciiTheme="minorHAnsi" w:eastAsia="MS Mincho" w:hAnsiTheme="minorHAnsi" w:cstheme="minorHAnsi"/>
          <w:b/>
        </w:rPr>
        <w:t xml:space="preserve"> Bungalow, </w:t>
      </w:r>
      <w:proofErr w:type="spellStart"/>
      <w:r>
        <w:rPr>
          <w:rFonts w:asciiTheme="minorHAnsi" w:eastAsia="MS Mincho" w:hAnsiTheme="minorHAnsi" w:cstheme="minorHAnsi"/>
          <w:b/>
        </w:rPr>
        <w:t>Parawell</w:t>
      </w:r>
      <w:proofErr w:type="spellEnd"/>
      <w:r>
        <w:rPr>
          <w:rFonts w:asciiTheme="minorHAnsi" w:eastAsia="MS Mincho" w:hAnsiTheme="minorHAnsi" w:cstheme="minorHAnsi"/>
          <w:b/>
        </w:rPr>
        <w:t xml:space="preserve"> Lane, Bream</w:t>
      </w:r>
    </w:p>
    <w:p w14:paraId="326D11F5" w14:textId="09C3FC4C" w:rsidR="009B100D" w:rsidRDefault="009B100D" w:rsidP="00CB0354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Erection of Loft extension to provide additional accommodation and internal alterations.</w:t>
      </w:r>
    </w:p>
    <w:p w14:paraId="3EB29A3E" w14:textId="64D423EC" w:rsidR="002D2910" w:rsidRDefault="002D2910" w:rsidP="00CB0354">
      <w:pPr>
        <w:rPr>
          <w:rFonts w:asciiTheme="minorHAnsi" w:eastAsia="MS Mincho" w:hAnsiTheme="minorHAnsi" w:cstheme="minorHAnsi"/>
          <w:bCs/>
        </w:rPr>
      </w:pPr>
    </w:p>
    <w:p w14:paraId="3973080D" w14:textId="28D5EA87" w:rsidR="002D2910" w:rsidRDefault="002D2910" w:rsidP="00CB0354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P1340/21/FUL – Mile Merchants, High Street, Bream</w:t>
      </w:r>
    </w:p>
    <w:p w14:paraId="69F37CB2" w14:textId="134E5308" w:rsidR="00770BA1" w:rsidRDefault="002D2910" w:rsidP="00CB0354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 xml:space="preserve">Erection of building to provide 4 units and 1 further single unity requiring mixed uses.  </w:t>
      </w:r>
      <w:r w:rsidR="00770BA1">
        <w:rPr>
          <w:rFonts w:asciiTheme="minorHAnsi" w:eastAsia="MS Mincho" w:hAnsiTheme="minorHAnsi" w:cstheme="minorHAnsi"/>
          <w:bCs/>
        </w:rPr>
        <w:t xml:space="preserve">Change of use of existing building to create 2 no. 2 bed cottages and 1 no. studio apartment.  </w:t>
      </w:r>
      <w:r w:rsidR="00770BA1">
        <w:rPr>
          <w:rFonts w:asciiTheme="minorHAnsi" w:eastAsia="MS Mincho" w:hAnsiTheme="minorHAnsi" w:cstheme="minorHAnsi"/>
          <w:bCs/>
        </w:rPr>
        <w:t>Demolition of existing buildings</w:t>
      </w:r>
      <w:r w:rsidR="00770BA1">
        <w:rPr>
          <w:rFonts w:asciiTheme="minorHAnsi" w:eastAsia="MS Mincho" w:hAnsiTheme="minorHAnsi" w:cstheme="minorHAnsi"/>
          <w:bCs/>
        </w:rPr>
        <w:t>.</w:t>
      </w:r>
    </w:p>
    <w:p w14:paraId="3ED42163" w14:textId="6B11B7BE" w:rsidR="00770BA1" w:rsidRDefault="00770BA1" w:rsidP="00CB0354">
      <w:pPr>
        <w:rPr>
          <w:rFonts w:asciiTheme="minorHAnsi" w:eastAsia="MS Mincho" w:hAnsiTheme="minorHAnsi" w:cstheme="minorHAnsi"/>
          <w:bCs/>
        </w:rPr>
      </w:pPr>
    </w:p>
    <w:p w14:paraId="21C2D9A1" w14:textId="5D080460" w:rsidR="00770BA1" w:rsidRDefault="00770BA1" w:rsidP="00CB0354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 xml:space="preserve">P0736/22/FUL – 12A </w:t>
      </w:r>
      <w:proofErr w:type="spellStart"/>
      <w:r>
        <w:rPr>
          <w:rFonts w:asciiTheme="minorHAnsi" w:eastAsia="MS Mincho" w:hAnsiTheme="minorHAnsi" w:cstheme="minorHAnsi"/>
          <w:b/>
        </w:rPr>
        <w:t>Ryelands</w:t>
      </w:r>
      <w:proofErr w:type="spellEnd"/>
      <w:r>
        <w:rPr>
          <w:rFonts w:asciiTheme="minorHAnsi" w:eastAsia="MS Mincho" w:hAnsiTheme="minorHAnsi" w:cstheme="minorHAnsi"/>
          <w:b/>
        </w:rPr>
        <w:t xml:space="preserve"> Road, Bream, Lydney, GL15 6LD</w:t>
      </w:r>
    </w:p>
    <w:p w14:paraId="179CB0CB" w14:textId="03EB22FE" w:rsidR="00770BA1" w:rsidRPr="00770BA1" w:rsidRDefault="00770BA1" w:rsidP="00CB0354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Erection of single storey rear extension to benefit disabled person.</w:t>
      </w:r>
    </w:p>
    <w:p w14:paraId="4572BC02" w14:textId="77777777" w:rsidR="009B100D" w:rsidRPr="009B100D" w:rsidRDefault="009B100D" w:rsidP="00CB0354">
      <w:pPr>
        <w:rPr>
          <w:rFonts w:asciiTheme="minorHAnsi" w:eastAsia="MS Mincho" w:hAnsiTheme="minorHAnsi" w:cstheme="minorHAnsi"/>
          <w:bCs/>
        </w:rPr>
      </w:pPr>
    </w:p>
    <w:p w14:paraId="1096B6D7" w14:textId="2BB82B72" w:rsidR="00443A9C" w:rsidRPr="00756404" w:rsidRDefault="00D20C89" w:rsidP="00443A9C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Ward</w:t>
      </w:r>
    </w:p>
    <w:p w14:paraId="00F10F21" w14:textId="2C0253E0" w:rsidR="00443A9C" w:rsidRDefault="00443A9C" w:rsidP="00443A9C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70587357" w14:textId="388BA392" w:rsidR="008A45C5" w:rsidRDefault="008A45C5" w:rsidP="00443A9C">
      <w:pPr>
        <w:rPr>
          <w:rFonts w:asciiTheme="minorHAnsi" w:eastAsia="MS Mincho" w:hAnsiTheme="minorHAnsi" w:cstheme="minorHAnsi"/>
          <w:b/>
          <w:i/>
        </w:rPr>
      </w:pPr>
    </w:p>
    <w:p w14:paraId="600EE00B" w14:textId="5AB22F34" w:rsidR="00211FD5" w:rsidRDefault="00211FD5" w:rsidP="00443A9C">
      <w:pPr>
        <w:rPr>
          <w:rFonts w:asciiTheme="minorHAnsi" w:eastAsia="MS Mincho" w:hAnsiTheme="minorHAnsi" w:cstheme="minorHAnsi"/>
          <w:b/>
          <w:iCs/>
        </w:rPr>
      </w:pPr>
      <w:r>
        <w:rPr>
          <w:rFonts w:asciiTheme="minorHAnsi" w:eastAsia="MS Mincho" w:hAnsiTheme="minorHAnsi" w:cstheme="minorHAnsi"/>
          <w:b/>
          <w:iCs/>
        </w:rPr>
        <w:t>P0755/22/PIP – Land at Watery Farm (Plot 1), Nine Wells Road, Berry Hill, Coleford</w:t>
      </w:r>
    </w:p>
    <w:p w14:paraId="00C9BBC8" w14:textId="293A1142" w:rsidR="00211FD5" w:rsidRDefault="00211FD5" w:rsidP="00443A9C">
      <w:pPr>
        <w:rPr>
          <w:rFonts w:asciiTheme="minorHAnsi" w:eastAsia="MS Mincho" w:hAnsiTheme="minorHAnsi" w:cstheme="minorHAnsi"/>
          <w:bCs/>
          <w:iCs/>
        </w:rPr>
      </w:pPr>
      <w:r>
        <w:rPr>
          <w:rFonts w:asciiTheme="minorHAnsi" w:eastAsia="MS Mincho" w:hAnsiTheme="minorHAnsi" w:cstheme="minorHAnsi"/>
          <w:bCs/>
          <w:iCs/>
        </w:rPr>
        <w:t>Permission in principle for the erection of a single dwelling.</w:t>
      </w:r>
    </w:p>
    <w:p w14:paraId="33B4CBCC" w14:textId="39FB1B24" w:rsidR="00211FD5" w:rsidRDefault="00211FD5" w:rsidP="00443A9C">
      <w:pPr>
        <w:rPr>
          <w:rFonts w:asciiTheme="minorHAnsi" w:eastAsia="MS Mincho" w:hAnsiTheme="minorHAnsi" w:cstheme="minorHAnsi"/>
          <w:bCs/>
          <w:iCs/>
        </w:rPr>
      </w:pPr>
    </w:p>
    <w:p w14:paraId="714CF93C" w14:textId="533F651C" w:rsidR="00211FD5" w:rsidRDefault="00211FD5" w:rsidP="00443A9C">
      <w:pPr>
        <w:rPr>
          <w:rFonts w:asciiTheme="minorHAnsi" w:eastAsia="MS Mincho" w:hAnsiTheme="minorHAnsi" w:cstheme="minorHAnsi"/>
          <w:b/>
          <w:iCs/>
        </w:rPr>
      </w:pPr>
      <w:r>
        <w:rPr>
          <w:rFonts w:asciiTheme="minorHAnsi" w:eastAsia="MS Mincho" w:hAnsiTheme="minorHAnsi" w:cstheme="minorHAnsi"/>
          <w:b/>
          <w:iCs/>
        </w:rPr>
        <w:lastRenderedPageBreak/>
        <w:t>P0756/22/PIP – Land at Watery Farm (Plot 2), Nine Wells Road, Berry Hill, Coleford</w:t>
      </w:r>
    </w:p>
    <w:p w14:paraId="4216C40E" w14:textId="6A98CCE8" w:rsidR="00211FD5" w:rsidRPr="00211FD5" w:rsidRDefault="00211FD5" w:rsidP="00443A9C">
      <w:pPr>
        <w:rPr>
          <w:rFonts w:asciiTheme="minorHAnsi" w:eastAsia="MS Mincho" w:hAnsiTheme="minorHAnsi" w:cstheme="minorHAnsi"/>
          <w:bCs/>
          <w:iCs/>
        </w:rPr>
      </w:pPr>
      <w:r>
        <w:rPr>
          <w:rFonts w:asciiTheme="minorHAnsi" w:eastAsia="MS Mincho" w:hAnsiTheme="minorHAnsi" w:cstheme="minorHAnsi"/>
          <w:bCs/>
          <w:iCs/>
        </w:rPr>
        <w:t>Permission in principle for the erection of a single dwelling.</w:t>
      </w:r>
    </w:p>
    <w:p w14:paraId="7EB13F0F" w14:textId="77777777" w:rsidR="00EF0275" w:rsidRPr="00EF0275" w:rsidRDefault="00EF0275" w:rsidP="00443A9C">
      <w:pPr>
        <w:rPr>
          <w:rFonts w:asciiTheme="minorHAnsi" w:eastAsia="MS Mincho" w:hAnsiTheme="minorHAnsi" w:cstheme="minorHAnsi"/>
          <w:bCs/>
          <w:iCs/>
        </w:rPr>
      </w:pPr>
    </w:p>
    <w:p w14:paraId="003D0DFC" w14:textId="5840665F" w:rsidR="00443A9C" w:rsidRDefault="00D20C89" w:rsidP="00443A9C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14E21F0" w14:textId="28790F10" w:rsidR="00A171A6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47439F9F" w14:textId="1323383B" w:rsidR="003F2BF4" w:rsidRDefault="003F2BF4" w:rsidP="00A171A6">
      <w:pPr>
        <w:rPr>
          <w:rFonts w:asciiTheme="minorHAnsi" w:eastAsia="MS Mincho" w:hAnsiTheme="minorHAnsi" w:cstheme="minorHAnsi"/>
          <w:b/>
          <w:i/>
        </w:rPr>
      </w:pPr>
    </w:p>
    <w:p w14:paraId="5328C7D0" w14:textId="77777777" w:rsidR="00C87382" w:rsidRPr="00C87382" w:rsidRDefault="00C87382" w:rsidP="00443A9C">
      <w:pPr>
        <w:rPr>
          <w:rFonts w:asciiTheme="minorHAnsi" w:eastAsia="MS Mincho" w:hAnsiTheme="minorHAnsi" w:cstheme="minorHAnsi"/>
          <w:bCs/>
          <w:iCs/>
        </w:rPr>
      </w:pPr>
    </w:p>
    <w:p w14:paraId="094683CE" w14:textId="6700AF18" w:rsidR="00F60527" w:rsidRDefault="00D20C89" w:rsidP="00443A9C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204A2854" w14:textId="2EF6D3CA" w:rsidR="009A5D45" w:rsidRDefault="009A5D45" w:rsidP="00443A9C">
      <w:pPr>
        <w:rPr>
          <w:rFonts w:asciiTheme="minorHAnsi" w:hAnsiTheme="minorHAnsi" w:cstheme="minorHAnsi"/>
          <w:b/>
          <w:u w:val="single"/>
        </w:rPr>
      </w:pPr>
    </w:p>
    <w:p w14:paraId="63D6C3DF" w14:textId="5B8EBF2C" w:rsidR="00A20EA3" w:rsidRDefault="007D09A1" w:rsidP="00CB0354">
      <w:pPr>
        <w:rPr>
          <w:rFonts w:asciiTheme="minorHAnsi" w:hAnsiTheme="minorHAnsi" w:cstheme="minorHAnsi"/>
          <w:b/>
          <w:color w:val="auto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shd w:val="clear" w:color="auto" w:fill="FFFFFF"/>
        </w:rPr>
        <w:t>P0812/22/FUL – Bailey House, Bailer Hill, Yorkley</w:t>
      </w:r>
    </w:p>
    <w:p w14:paraId="0E48D593" w14:textId="0CD3FB41" w:rsidR="007D09A1" w:rsidRDefault="007D09A1" w:rsidP="00CB0354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  <w:r>
        <w:rPr>
          <w:rFonts w:asciiTheme="minorHAnsi" w:hAnsiTheme="minorHAnsi" w:cstheme="minorHAnsi"/>
          <w:bCs/>
          <w:color w:val="auto"/>
          <w:shd w:val="clear" w:color="auto" w:fill="FFFFFF"/>
        </w:rPr>
        <w:t>Erection of a two-storey rear extension with associated works.</w:t>
      </w:r>
    </w:p>
    <w:p w14:paraId="3B5A923A" w14:textId="1CA89BF4" w:rsidR="002D2910" w:rsidRDefault="002D2910" w:rsidP="00CB0354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</w:p>
    <w:p w14:paraId="0B73B42A" w14:textId="132ECCE1" w:rsidR="002D2910" w:rsidRDefault="002D2910" w:rsidP="00CB0354">
      <w:pPr>
        <w:rPr>
          <w:rFonts w:asciiTheme="minorHAnsi" w:hAnsiTheme="minorHAnsi" w:cstheme="minorHAnsi"/>
          <w:b/>
          <w:color w:val="auto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shd w:val="clear" w:color="auto" w:fill="FFFFFF"/>
        </w:rPr>
        <w:t xml:space="preserve">P0489/22/FUL – 1 </w:t>
      </w:r>
      <w:proofErr w:type="spellStart"/>
      <w:r>
        <w:rPr>
          <w:rFonts w:asciiTheme="minorHAnsi" w:hAnsiTheme="minorHAnsi" w:cstheme="minorHAnsi"/>
          <w:b/>
          <w:color w:val="auto"/>
          <w:shd w:val="clear" w:color="auto" w:fill="FFFFFF"/>
        </w:rPr>
        <w:t>Rockleaze</w:t>
      </w:r>
      <w:proofErr w:type="spellEnd"/>
      <w:r>
        <w:rPr>
          <w:rFonts w:asciiTheme="minorHAnsi" w:hAnsiTheme="minorHAnsi" w:cstheme="minorHAnsi"/>
          <w:b/>
          <w:color w:val="auto"/>
          <w:shd w:val="clear" w:color="auto" w:fill="FFFFFF"/>
        </w:rPr>
        <w:t>, Wesley Road, Whitecroft</w:t>
      </w:r>
    </w:p>
    <w:p w14:paraId="05767DDA" w14:textId="357CA49D" w:rsidR="002D2910" w:rsidRPr="002D2910" w:rsidRDefault="002D2910" w:rsidP="00CB0354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  <w:r>
        <w:rPr>
          <w:rFonts w:asciiTheme="minorHAnsi" w:hAnsiTheme="minorHAnsi" w:cstheme="minorHAnsi"/>
          <w:bCs/>
          <w:color w:val="auto"/>
          <w:shd w:val="clear" w:color="auto" w:fill="FFFFFF"/>
        </w:rPr>
        <w:t>Erection of a single storey extension with associated works</w:t>
      </w:r>
    </w:p>
    <w:p w14:paraId="0DA52355" w14:textId="77777777" w:rsidR="007D09A1" w:rsidRPr="007D09A1" w:rsidRDefault="007D09A1" w:rsidP="00CB0354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</w:p>
    <w:p w14:paraId="27B8FC18" w14:textId="38710B99" w:rsidR="00CB0354" w:rsidRDefault="00CB0354" w:rsidP="00CB0354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 xml:space="preserve">4e) </w:t>
      </w:r>
      <w:r w:rsidRPr="000E6251"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>Parkend Ward</w:t>
      </w:r>
    </w:p>
    <w:p w14:paraId="7EABEC59" w14:textId="77777777" w:rsidR="00CB0354" w:rsidRDefault="00CB0354" w:rsidP="00CB0354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</w:p>
    <w:p w14:paraId="661E8C41" w14:textId="4CCF755A" w:rsidR="00CB0354" w:rsidRDefault="00760440" w:rsidP="00443A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P0724/22/ADV – Dean Field Study Centre, New Road, Parkend</w:t>
      </w:r>
    </w:p>
    <w:p w14:paraId="4DD5EEFD" w14:textId="39B2C322" w:rsidR="00760440" w:rsidRDefault="00760440" w:rsidP="00443A9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Advertisement consent for the erection of timber sign.</w:t>
      </w:r>
    </w:p>
    <w:p w14:paraId="19F4B57D" w14:textId="5BE3307C" w:rsidR="00760440" w:rsidRDefault="00760440" w:rsidP="00443A9C">
      <w:pPr>
        <w:rPr>
          <w:rFonts w:asciiTheme="minorHAnsi" w:hAnsiTheme="minorHAnsi" w:cstheme="minorHAnsi"/>
          <w:bCs/>
        </w:rPr>
      </w:pPr>
    </w:p>
    <w:p w14:paraId="35C7E81A" w14:textId="7DC8F659" w:rsidR="00760440" w:rsidRDefault="00760440" w:rsidP="00443A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P0725/22/LBC – Dean Field Study Centre, New Road, Parkend</w:t>
      </w:r>
    </w:p>
    <w:p w14:paraId="219FA7E0" w14:textId="650C6E41" w:rsidR="00760440" w:rsidRDefault="00760440" w:rsidP="00443A9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Listed building consent for internal alterations to the second and third floor of Block A, internal alterations to Block D and door and window replacement.</w:t>
      </w:r>
    </w:p>
    <w:p w14:paraId="28EE9E03" w14:textId="6530B03B" w:rsidR="00452BF5" w:rsidRDefault="00452BF5" w:rsidP="00443A9C">
      <w:pPr>
        <w:rPr>
          <w:rFonts w:asciiTheme="minorHAnsi" w:hAnsiTheme="minorHAnsi" w:cstheme="minorHAnsi"/>
          <w:bCs/>
        </w:rPr>
      </w:pPr>
    </w:p>
    <w:p w14:paraId="17E5AACB" w14:textId="0517572D" w:rsidR="00452BF5" w:rsidRDefault="00452BF5" w:rsidP="00443A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P0789/22/FUL – Saunders Green Farm, Saunders Green, Whitecroft, Lydney</w:t>
      </w:r>
    </w:p>
    <w:p w14:paraId="6B780D45" w14:textId="7B4B99B1" w:rsidR="00452BF5" w:rsidRPr="00452BF5" w:rsidRDefault="00452BF5" w:rsidP="00443A9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Erection of a two-storey rear and first floor side extension with internal alterations and detached garage with home study above.</w:t>
      </w:r>
    </w:p>
    <w:p w14:paraId="7501D7C1" w14:textId="62BEF2EF" w:rsidR="00CB0354" w:rsidRDefault="00CB0354" w:rsidP="00443A9C">
      <w:pPr>
        <w:rPr>
          <w:rFonts w:asciiTheme="minorHAnsi" w:hAnsiTheme="minorHAnsi" w:cstheme="minorHAnsi"/>
          <w:bCs/>
        </w:rPr>
      </w:pPr>
    </w:p>
    <w:p w14:paraId="7075D7F1" w14:textId="7FDFE8EB" w:rsidR="00443A9C" w:rsidRDefault="00D20C89" w:rsidP="00443A9C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="00443A9C" w:rsidRPr="00E5464B">
        <w:rPr>
          <w:rFonts w:asciiTheme="minorHAnsi" w:eastAsia="MS Mincho" w:hAnsiTheme="minorHAnsi" w:cstheme="minorHAnsi"/>
          <w:b/>
          <w:u w:val="single"/>
        </w:rPr>
        <w:t>Sling &amp; Ellwood</w:t>
      </w:r>
      <w:bookmarkEnd w:id="0"/>
      <w:r w:rsidR="00443A9C" w:rsidRPr="00E5464B">
        <w:rPr>
          <w:rFonts w:asciiTheme="minorHAnsi" w:eastAsia="MS Mincho" w:hAnsiTheme="minorHAnsi" w:cstheme="minorHAnsi"/>
          <w:b/>
          <w:u w:val="single"/>
        </w:rPr>
        <w:t xml:space="preserve"> Ward</w:t>
      </w:r>
    </w:p>
    <w:p w14:paraId="3C6AA9B2" w14:textId="1E4AE047" w:rsidR="00CE150B" w:rsidRDefault="00CE150B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398AD76A" w14:textId="05CDA34A" w:rsidR="00C87382" w:rsidRDefault="00211FD5" w:rsidP="00443A9C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 xml:space="preserve">P0760/22/FUL – Land adjacent to 12 Strathmore Gardens, Sling, Coleford </w:t>
      </w:r>
    </w:p>
    <w:p w14:paraId="3CFDF718" w14:textId="2023E161" w:rsidR="00211FD5" w:rsidRPr="00211FD5" w:rsidRDefault="00211FD5" w:rsidP="00443A9C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Erection of a bungalow with associated works, Demolition of 4 no existing garages.</w:t>
      </w:r>
    </w:p>
    <w:p w14:paraId="4E86D625" w14:textId="77777777" w:rsidR="00C87382" w:rsidRDefault="00C87382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6B4758E2" w14:textId="77785D7C" w:rsidR="00732193" w:rsidRPr="00443A9C" w:rsidRDefault="00E20DF7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5</w:t>
      </w:r>
      <w:r w:rsidR="00443A9C">
        <w:rPr>
          <w:rFonts w:asciiTheme="minorHAnsi" w:hAnsiTheme="minorHAnsi" w:cstheme="minorHAnsi"/>
          <w:b/>
        </w:rPr>
        <w:t xml:space="preserve">. </w:t>
      </w:r>
      <w:r w:rsidR="00443A9C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01464F">
        <w:rPr>
          <w:rFonts w:asciiTheme="minorHAnsi" w:hAnsiTheme="minorHAnsi" w:cstheme="minorHAnsi"/>
          <w:b/>
        </w:rPr>
        <w:t>3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7D09A1">
        <w:rPr>
          <w:rFonts w:asciiTheme="minorHAnsi" w:hAnsiTheme="minorHAnsi" w:cstheme="minorHAnsi"/>
          <w:b/>
        </w:rPr>
        <w:t>19</w:t>
      </w:r>
      <w:r w:rsidR="007D09A1" w:rsidRPr="007D09A1">
        <w:rPr>
          <w:rFonts w:asciiTheme="minorHAnsi" w:hAnsiTheme="minorHAnsi" w:cstheme="minorHAnsi"/>
          <w:b/>
          <w:vertAlign w:val="superscript"/>
        </w:rPr>
        <w:t>th</w:t>
      </w:r>
      <w:r w:rsidR="007D09A1">
        <w:rPr>
          <w:rFonts w:asciiTheme="minorHAnsi" w:hAnsiTheme="minorHAnsi" w:cstheme="minorHAnsi"/>
          <w:b/>
        </w:rPr>
        <w:t xml:space="preserve"> July</w:t>
      </w:r>
      <w:r w:rsidR="004264D9">
        <w:rPr>
          <w:rFonts w:asciiTheme="minorHAnsi" w:hAnsiTheme="minorHAnsi" w:cstheme="minorHAnsi"/>
          <w:b/>
        </w:rPr>
        <w:t xml:space="preserve"> </w:t>
      </w:r>
      <w:r w:rsidR="005A3267">
        <w:rPr>
          <w:rFonts w:asciiTheme="minorHAnsi" w:hAnsiTheme="minorHAnsi" w:cstheme="minorHAnsi"/>
          <w:b/>
        </w:rPr>
        <w:t>2022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3A119" w14:textId="77777777" w:rsidR="00A424A6" w:rsidRDefault="00A424A6" w:rsidP="00A76BB3">
      <w:r>
        <w:separator/>
      </w:r>
    </w:p>
  </w:endnote>
  <w:endnote w:type="continuationSeparator" w:id="0">
    <w:p w14:paraId="34AE4EB0" w14:textId="77777777" w:rsidR="00A424A6" w:rsidRDefault="00A424A6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Meiry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8542" w14:textId="77777777" w:rsidR="00A424A6" w:rsidRDefault="00A424A6" w:rsidP="00A76BB3">
      <w:r>
        <w:separator/>
      </w:r>
    </w:p>
  </w:footnote>
  <w:footnote w:type="continuationSeparator" w:id="0">
    <w:p w14:paraId="1CD7EBD6" w14:textId="77777777" w:rsidR="00A424A6" w:rsidRDefault="00A424A6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43DB0"/>
    <w:rsid w:val="000461D1"/>
    <w:rsid w:val="0004684D"/>
    <w:rsid w:val="0005367D"/>
    <w:rsid w:val="0005515D"/>
    <w:rsid w:val="00062B91"/>
    <w:rsid w:val="00065DD8"/>
    <w:rsid w:val="000713CF"/>
    <w:rsid w:val="000B50A0"/>
    <w:rsid w:val="000B542E"/>
    <w:rsid w:val="000C4DF6"/>
    <w:rsid w:val="000D3D75"/>
    <w:rsid w:val="000D64CD"/>
    <w:rsid w:val="000E6251"/>
    <w:rsid w:val="00102AD1"/>
    <w:rsid w:val="00110F4C"/>
    <w:rsid w:val="001114F1"/>
    <w:rsid w:val="00126E89"/>
    <w:rsid w:val="0013590A"/>
    <w:rsid w:val="001558EA"/>
    <w:rsid w:val="00156A03"/>
    <w:rsid w:val="00186BAA"/>
    <w:rsid w:val="00191F9D"/>
    <w:rsid w:val="001A163E"/>
    <w:rsid w:val="001A25F3"/>
    <w:rsid w:val="001A7DE0"/>
    <w:rsid w:val="001B7426"/>
    <w:rsid w:val="001E46B2"/>
    <w:rsid w:val="001F5CF3"/>
    <w:rsid w:val="00204E05"/>
    <w:rsid w:val="00211FD5"/>
    <w:rsid w:val="00216A2E"/>
    <w:rsid w:val="002179E1"/>
    <w:rsid w:val="00225DB4"/>
    <w:rsid w:val="00232071"/>
    <w:rsid w:val="00236289"/>
    <w:rsid w:val="00261560"/>
    <w:rsid w:val="00263BC3"/>
    <w:rsid w:val="0027242A"/>
    <w:rsid w:val="0027531A"/>
    <w:rsid w:val="00275C18"/>
    <w:rsid w:val="0027644B"/>
    <w:rsid w:val="0029510C"/>
    <w:rsid w:val="00297A58"/>
    <w:rsid w:val="002B2DE3"/>
    <w:rsid w:val="002B4819"/>
    <w:rsid w:val="002D2910"/>
    <w:rsid w:val="002D37D3"/>
    <w:rsid w:val="002D3E23"/>
    <w:rsid w:val="002D4764"/>
    <w:rsid w:val="002E4A29"/>
    <w:rsid w:val="002E5560"/>
    <w:rsid w:val="002F0EFD"/>
    <w:rsid w:val="00305BEB"/>
    <w:rsid w:val="00332875"/>
    <w:rsid w:val="003367B4"/>
    <w:rsid w:val="00340AB8"/>
    <w:rsid w:val="00362D9D"/>
    <w:rsid w:val="003763C8"/>
    <w:rsid w:val="003814B3"/>
    <w:rsid w:val="00384977"/>
    <w:rsid w:val="003865B3"/>
    <w:rsid w:val="003A7DBC"/>
    <w:rsid w:val="003C75DB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65A7"/>
    <w:rsid w:val="004264D9"/>
    <w:rsid w:val="004415CF"/>
    <w:rsid w:val="00443A9C"/>
    <w:rsid w:val="00444546"/>
    <w:rsid w:val="0045046D"/>
    <w:rsid w:val="00452BF5"/>
    <w:rsid w:val="00455463"/>
    <w:rsid w:val="004669D8"/>
    <w:rsid w:val="00473D0A"/>
    <w:rsid w:val="00484FD6"/>
    <w:rsid w:val="00485D7B"/>
    <w:rsid w:val="004875C8"/>
    <w:rsid w:val="004906F2"/>
    <w:rsid w:val="0049673B"/>
    <w:rsid w:val="00496FEF"/>
    <w:rsid w:val="004A16D8"/>
    <w:rsid w:val="004A2AB8"/>
    <w:rsid w:val="004B13BC"/>
    <w:rsid w:val="004C1A27"/>
    <w:rsid w:val="004C36A2"/>
    <w:rsid w:val="004C3763"/>
    <w:rsid w:val="004D5DEC"/>
    <w:rsid w:val="004E2D22"/>
    <w:rsid w:val="004F3935"/>
    <w:rsid w:val="004F760F"/>
    <w:rsid w:val="004F775D"/>
    <w:rsid w:val="00503E26"/>
    <w:rsid w:val="0050700E"/>
    <w:rsid w:val="005105F3"/>
    <w:rsid w:val="00513FF0"/>
    <w:rsid w:val="005166D3"/>
    <w:rsid w:val="00521C28"/>
    <w:rsid w:val="005465D7"/>
    <w:rsid w:val="005603DB"/>
    <w:rsid w:val="00561912"/>
    <w:rsid w:val="00565F7F"/>
    <w:rsid w:val="00574027"/>
    <w:rsid w:val="0059300E"/>
    <w:rsid w:val="00594B77"/>
    <w:rsid w:val="00596C6D"/>
    <w:rsid w:val="005A25C3"/>
    <w:rsid w:val="005A3267"/>
    <w:rsid w:val="005A7219"/>
    <w:rsid w:val="005C4BE6"/>
    <w:rsid w:val="005D61D5"/>
    <w:rsid w:val="005D62F8"/>
    <w:rsid w:val="005E049E"/>
    <w:rsid w:val="005E2033"/>
    <w:rsid w:val="005F03DD"/>
    <w:rsid w:val="00610417"/>
    <w:rsid w:val="0061268D"/>
    <w:rsid w:val="00622F50"/>
    <w:rsid w:val="00624750"/>
    <w:rsid w:val="00624E70"/>
    <w:rsid w:val="00626616"/>
    <w:rsid w:val="00627CD4"/>
    <w:rsid w:val="00654DAE"/>
    <w:rsid w:val="006606F7"/>
    <w:rsid w:val="0067251C"/>
    <w:rsid w:val="006734EB"/>
    <w:rsid w:val="00675250"/>
    <w:rsid w:val="0067685A"/>
    <w:rsid w:val="006C4E9C"/>
    <w:rsid w:val="006C6AF2"/>
    <w:rsid w:val="006E0E0D"/>
    <w:rsid w:val="00715B3D"/>
    <w:rsid w:val="00732193"/>
    <w:rsid w:val="007444F6"/>
    <w:rsid w:val="007526C3"/>
    <w:rsid w:val="007545EF"/>
    <w:rsid w:val="0075508B"/>
    <w:rsid w:val="00756404"/>
    <w:rsid w:val="00757441"/>
    <w:rsid w:val="00760440"/>
    <w:rsid w:val="00770BA1"/>
    <w:rsid w:val="00796736"/>
    <w:rsid w:val="00797A79"/>
    <w:rsid w:val="007B5F1E"/>
    <w:rsid w:val="007B74B5"/>
    <w:rsid w:val="007C0125"/>
    <w:rsid w:val="007C0E6A"/>
    <w:rsid w:val="007D09A1"/>
    <w:rsid w:val="007D4421"/>
    <w:rsid w:val="007E582E"/>
    <w:rsid w:val="007F5F8A"/>
    <w:rsid w:val="00802579"/>
    <w:rsid w:val="00806B9D"/>
    <w:rsid w:val="00817115"/>
    <w:rsid w:val="00835D90"/>
    <w:rsid w:val="00840D80"/>
    <w:rsid w:val="0086615D"/>
    <w:rsid w:val="00891362"/>
    <w:rsid w:val="008A1CF4"/>
    <w:rsid w:val="008A216B"/>
    <w:rsid w:val="008A2241"/>
    <w:rsid w:val="008A45C5"/>
    <w:rsid w:val="008B13DA"/>
    <w:rsid w:val="008B25A8"/>
    <w:rsid w:val="008B47CC"/>
    <w:rsid w:val="008B5BED"/>
    <w:rsid w:val="008E2352"/>
    <w:rsid w:val="008E307C"/>
    <w:rsid w:val="008E3931"/>
    <w:rsid w:val="008F03A6"/>
    <w:rsid w:val="008F7F43"/>
    <w:rsid w:val="00902A7C"/>
    <w:rsid w:val="00910913"/>
    <w:rsid w:val="009163E5"/>
    <w:rsid w:val="009165FD"/>
    <w:rsid w:val="00944C28"/>
    <w:rsid w:val="00945DAE"/>
    <w:rsid w:val="00970277"/>
    <w:rsid w:val="00984A5A"/>
    <w:rsid w:val="00991605"/>
    <w:rsid w:val="009948F9"/>
    <w:rsid w:val="009A26EF"/>
    <w:rsid w:val="009A5CF0"/>
    <w:rsid w:val="009A5D45"/>
    <w:rsid w:val="009B100D"/>
    <w:rsid w:val="009B5FB5"/>
    <w:rsid w:val="009C094A"/>
    <w:rsid w:val="009C2EF5"/>
    <w:rsid w:val="009C5728"/>
    <w:rsid w:val="009C5FA6"/>
    <w:rsid w:val="009D3E59"/>
    <w:rsid w:val="009D7B85"/>
    <w:rsid w:val="009F05B2"/>
    <w:rsid w:val="009F0E9C"/>
    <w:rsid w:val="00A0106D"/>
    <w:rsid w:val="00A11CDE"/>
    <w:rsid w:val="00A12D76"/>
    <w:rsid w:val="00A171A6"/>
    <w:rsid w:val="00A20EA3"/>
    <w:rsid w:val="00A40036"/>
    <w:rsid w:val="00A424A6"/>
    <w:rsid w:val="00A726D6"/>
    <w:rsid w:val="00A76BB3"/>
    <w:rsid w:val="00A813C3"/>
    <w:rsid w:val="00A96DF8"/>
    <w:rsid w:val="00AA29B4"/>
    <w:rsid w:val="00AA2D00"/>
    <w:rsid w:val="00AB02BF"/>
    <w:rsid w:val="00AB2231"/>
    <w:rsid w:val="00AC2DAA"/>
    <w:rsid w:val="00AC405B"/>
    <w:rsid w:val="00AD6CD4"/>
    <w:rsid w:val="00AD79A5"/>
    <w:rsid w:val="00AE027A"/>
    <w:rsid w:val="00AE0551"/>
    <w:rsid w:val="00AE192E"/>
    <w:rsid w:val="00AF6E44"/>
    <w:rsid w:val="00B057F0"/>
    <w:rsid w:val="00B14610"/>
    <w:rsid w:val="00B153C7"/>
    <w:rsid w:val="00B276FD"/>
    <w:rsid w:val="00B408DA"/>
    <w:rsid w:val="00B4512D"/>
    <w:rsid w:val="00B45C12"/>
    <w:rsid w:val="00B47414"/>
    <w:rsid w:val="00B65567"/>
    <w:rsid w:val="00B66B38"/>
    <w:rsid w:val="00B77C50"/>
    <w:rsid w:val="00B92478"/>
    <w:rsid w:val="00B95AF8"/>
    <w:rsid w:val="00B971AA"/>
    <w:rsid w:val="00BA42A5"/>
    <w:rsid w:val="00BA6776"/>
    <w:rsid w:val="00BA74B6"/>
    <w:rsid w:val="00BB0E89"/>
    <w:rsid w:val="00BB292A"/>
    <w:rsid w:val="00BB4294"/>
    <w:rsid w:val="00BC1064"/>
    <w:rsid w:val="00BC78C8"/>
    <w:rsid w:val="00BD3073"/>
    <w:rsid w:val="00BD3FB9"/>
    <w:rsid w:val="00BE7D11"/>
    <w:rsid w:val="00BF6C5E"/>
    <w:rsid w:val="00C10735"/>
    <w:rsid w:val="00C137C7"/>
    <w:rsid w:val="00C21411"/>
    <w:rsid w:val="00C45D9B"/>
    <w:rsid w:val="00C46425"/>
    <w:rsid w:val="00C552CD"/>
    <w:rsid w:val="00C618D2"/>
    <w:rsid w:val="00C84A80"/>
    <w:rsid w:val="00C87382"/>
    <w:rsid w:val="00C97A02"/>
    <w:rsid w:val="00CA4E4B"/>
    <w:rsid w:val="00CA704E"/>
    <w:rsid w:val="00CB0354"/>
    <w:rsid w:val="00CB0F94"/>
    <w:rsid w:val="00CB6C6D"/>
    <w:rsid w:val="00CC4C7A"/>
    <w:rsid w:val="00CC6A3E"/>
    <w:rsid w:val="00CD5452"/>
    <w:rsid w:val="00CE150B"/>
    <w:rsid w:val="00CE21B1"/>
    <w:rsid w:val="00CE497A"/>
    <w:rsid w:val="00CF55D1"/>
    <w:rsid w:val="00D12F79"/>
    <w:rsid w:val="00D16D2F"/>
    <w:rsid w:val="00D20532"/>
    <w:rsid w:val="00D20C89"/>
    <w:rsid w:val="00D3415A"/>
    <w:rsid w:val="00D35C1B"/>
    <w:rsid w:val="00D40F49"/>
    <w:rsid w:val="00D52753"/>
    <w:rsid w:val="00D60DB5"/>
    <w:rsid w:val="00D66ADF"/>
    <w:rsid w:val="00D73B4F"/>
    <w:rsid w:val="00D74B76"/>
    <w:rsid w:val="00D8424F"/>
    <w:rsid w:val="00D90BA4"/>
    <w:rsid w:val="00D9559F"/>
    <w:rsid w:val="00DA40C6"/>
    <w:rsid w:val="00DA7769"/>
    <w:rsid w:val="00DB78A5"/>
    <w:rsid w:val="00DD05E9"/>
    <w:rsid w:val="00DD1B26"/>
    <w:rsid w:val="00DD5F63"/>
    <w:rsid w:val="00DF1D5F"/>
    <w:rsid w:val="00DF460E"/>
    <w:rsid w:val="00DF7890"/>
    <w:rsid w:val="00E01669"/>
    <w:rsid w:val="00E0186C"/>
    <w:rsid w:val="00E120C5"/>
    <w:rsid w:val="00E13DCD"/>
    <w:rsid w:val="00E20B22"/>
    <w:rsid w:val="00E20DF7"/>
    <w:rsid w:val="00E21394"/>
    <w:rsid w:val="00E2573B"/>
    <w:rsid w:val="00E402E6"/>
    <w:rsid w:val="00E44197"/>
    <w:rsid w:val="00E5464B"/>
    <w:rsid w:val="00E677F6"/>
    <w:rsid w:val="00E766A7"/>
    <w:rsid w:val="00ED1D34"/>
    <w:rsid w:val="00ED7BB7"/>
    <w:rsid w:val="00EF0275"/>
    <w:rsid w:val="00EF1C61"/>
    <w:rsid w:val="00EF446B"/>
    <w:rsid w:val="00F157BB"/>
    <w:rsid w:val="00F23D45"/>
    <w:rsid w:val="00F3353F"/>
    <w:rsid w:val="00F42CF6"/>
    <w:rsid w:val="00F60527"/>
    <w:rsid w:val="00F64BDE"/>
    <w:rsid w:val="00F74668"/>
    <w:rsid w:val="00F85CEF"/>
    <w:rsid w:val="00F91D0A"/>
    <w:rsid w:val="00FA6C1A"/>
    <w:rsid w:val="00FC22D0"/>
    <w:rsid w:val="00FD77D7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18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10</cp:revision>
  <cp:lastPrinted>2022-06-06T08:12:00Z</cp:lastPrinted>
  <dcterms:created xsi:type="dcterms:W3CDTF">2022-06-20T07:20:00Z</dcterms:created>
  <dcterms:modified xsi:type="dcterms:W3CDTF">2022-06-27T11:36:00Z</dcterms:modified>
</cp:coreProperties>
</file>