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EF1B1" w14:textId="1A0A84E8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</w:rPr>
        <w:t xml:space="preserve">A meeting of West Dean Parish Council Planning Committee will be held at the West Dean Centre, High Street, Bream at </w:t>
      </w:r>
      <w:r>
        <w:rPr>
          <w:rFonts w:asciiTheme="minorHAnsi" w:eastAsia="Calibri" w:hAnsiTheme="minorHAnsi" w:cstheme="minorHAnsi"/>
          <w:b/>
          <w:bCs/>
        </w:rPr>
        <w:t>5.</w:t>
      </w:r>
      <w:r w:rsidR="005A3267">
        <w:rPr>
          <w:rFonts w:asciiTheme="minorHAnsi" w:eastAsia="Calibri" w:hAnsiTheme="minorHAnsi" w:cstheme="minorHAnsi"/>
          <w:b/>
          <w:bCs/>
        </w:rPr>
        <w:t>3</w:t>
      </w:r>
      <w:r w:rsidR="003F1C9C">
        <w:rPr>
          <w:rFonts w:asciiTheme="minorHAnsi" w:eastAsia="Calibri" w:hAnsiTheme="minorHAnsi" w:cstheme="minorHAnsi"/>
          <w:b/>
          <w:bCs/>
        </w:rPr>
        <w:t>0</w:t>
      </w:r>
      <w:r>
        <w:rPr>
          <w:rFonts w:asciiTheme="minorHAnsi" w:eastAsia="Calibri" w:hAnsiTheme="minorHAnsi" w:cstheme="minorHAnsi"/>
          <w:b/>
          <w:bCs/>
        </w:rPr>
        <w:t xml:space="preserve">pm, </w:t>
      </w:r>
      <w:r w:rsidR="003865B3">
        <w:rPr>
          <w:rFonts w:asciiTheme="minorHAnsi" w:eastAsia="Calibri" w:hAnsiTheme="minorHAnsi" w:cstheme="minorHAnsi"/>
          <w:b/>
          <w:bCs/>
        </w:rPr>
        <w:t xml:space="preserve">Tuesday </w:t>
      </w:r>
      <w:r w:rsidR="004E5C47">
        <w:rPr>
          <w:rFonts w:asciiTheme="minorHAnsi" w:eastAsia="Calibri" w:hAnsiTheme="minorHAnsi" w:cstheme="minorHAnsi"/>
          <w:b/>
          <w:bCs/>
        </w:rPr>
        <w:t>19</w:t>
      </w:r>
      <w:r w:rsidR="00760440" w:rsidRPr="00760440">
        <w:rPr>
          <w:rFonts w:asciiTheme="minorHAnsi" w:eastAsia="Calibri" w:hAnsiTheme="minorHAnsi" w:cstheme="minorHAnsi"/>
          <w:b/>
          <w:bCs/>
          <w:vertAlign w:val="superscript"/>
        </w:rPr>
        <w:t>th</w:t>
      </w:r>
      <w:r w:rsidR="00760440">
        <w:rPr>
          <w:rFonts w:asciiTheme="minorHAnsi" w:eastAsia="Calibri" w:hAnsiTheme="minorHAnsi" w:cstheme="minorHAnsi"/>
          <w:b/>
          <w:bCs/>
        </w:rPr>
        <w:t xml:space="preserve"> July</w:t>
      </w:r>
      <w:r w:rsidR="00C97A02">
        <w:rPr>
          <w:rFonts w:asciiTheme="minorHAnsi" w:eastAsia="Calibri" w:hAnsiTheme="minorHAnsi" w:cstheme="minorHAnsi"/>
          <w:b/>
          <w:bCs/>
        </w:rPr>
        <w:t xml:space="preserve"> 2022</w:t>
      </w:r>
    </w:p>
    <w:p w14:paraId="45AAE4E6" w14:textId="77777777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</w:p>
    <w:p w14:paraId="481C1DFA" w14:textId="3937B5A3" w:rsidR="00443A9C" w:rsidRDefault="00443A9C" w:rsidP="00443A9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PLEASE NOTE THAT THIS MEETING MAY BE AUDIO OR VIDEO RECORDED</w:t>
      </w:r>
    </w:p>
    <w:p w14:paraId="293FF28D" w14:textId="1548D7E1" w:rsidR="00991605" w:rsidRDefault="00991605" w:rsidP="00443A9C">
      <w:pPr>
        <w:jc w:val="center"/>
        <w:rPr>
          <w:rFonts w:asciiTheme="minorHAnsi" w:hAnsiTheme="minorHAnsi" w:cstheme="minorHAnsi"/>
          <w:b/>
        </w:rPr>
      </w:pPr>
    </w:p>
    <w:p w14:paraId="268E7F3F" w14:textId="44546E98" w:rsidR="00991605" w:rsidRDefault="00991605" w:rsidP="00443A9C">
      <w:pPr>
        <w:jc w:val="center"/>
        <w:rPr>
          <w:rFonts w:asciiTheme="minorHAnsi" w:eastAsia="Calibri" w:hAnsiTheme="minorHAnsi" w:cstheme="minorHAnsi"/>
        </w:rPr>
      </w:pPr>
      <w:r>
        <w:rPr>
          <w:rFonts w:asciiTheme="minorHAnsi" w:hAnsiTheme="minorHAnsi" w:cstheme="minorHAnsi"/>
          <w:b/>
        </w:rPr>
        <w:t>This meeting will also be held under current covid guidelines.</w:t>
      </w:r>
    </w:p>
    <w:p w14:paraId="79B6D22A" w14:textId="77777777" w:rsidR="00443A9C" w:rsidRDefault="00443A9C" w:rsidP="00443A9C">
      <w:pPr>
        <w:jc w:val="both"/>
        <w:rPr>
          <w:rFonts w:asciiTheme="minorHAnsi" w:eastAsia="Calibri" w:hAnsiTheme="minorHAnsi" w:cstheme="minorHAnsi"/>
        </w:rPr>
      </w:pPr>
    </w:p>
    <w:p w14:paraId="75A986FF" w14:textId="1C9D03E7" w:rsidR="00443A9C" w:rsidRDefault="00B95AF8" w:rsidP="00443A9C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Kim Carpenter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55463">
        <w:rPr>
          <w:rFonts w:asciiTheme="minorHAnsi" w:eastAsia="Calibri" w:hAnsiTheme="minorHAnsi" w:cstheme="minorHAnsi"/>
        </w:rPr>
        <w:t>–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43A9C">
        <w:rPr>
          <w:rFonts w:asciiTheme="minorHAnsi" w:eastAsia="Calibri" w:hAnsiTheme="minorHAnsi" w:cstheme="minorHAnsi"/>
        </w:rPr>
        <w:t>Clerk</w:t>
      </w:r>
    </w:p>
    <w:p w14:paraId="03ACDAA7" w14:textId="77777777" w:rsidR="00443A9C" w:rsidRDefault="00443A9C" w:rsidP="00443A9C">
      <w:pPr>
        <w:rPr>
          <w:rFonts w:asciiTheme="minorHAnsi" w:eastAsia="Calibri" w:hAnsiTheme="minorHAnsi" w:cstheme="minorHAnsi"/>
        </w:rPr>
      </w:pPr>
    </w:p>
    <w:p w14:paraId="5A467A1D" w14:textId="478489C5" w:rsidR="00443A9C" w:rsidRDefault="00C552CD" w:rsidP="00C84A80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b/>
        </w:rPr>
        <w:t xml:space="preserve"> </w:t>
      </w:r>
      <w:r w:rsidR="00443A9C">
        <w:rPr>
          <w:rFonts w:asciiTheme="minorHAnsi" w:eastAsia="Calibri" w:hAnsiTheme="minorHAnsi" w:cstheme="minorHAnsi"/>
        </w:rPr>
        <w:t>AGENDA</w:t>
      </w:r>
    </w:p>
    <w:p w14:paraId="5CC7893E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1 </w:t>
      </w:r>
      <w:r>
        <w:rPr>
          <w:rFonts w:asciiTheme="minorHAnsi" w:eastAsia="Calibri" w:hAnsiTheme="minorHAnsi" w:cstheme="minorHAnsi"/>
          <w:b/>
        </w:rPr>
        <w:tab/>
        <w:t>Apologies.</w:t>
      </w:r>
    </w:p>
    <w:p w14:paraId="6DE90023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6FE2ECD" w14:textId="2F2E0D31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2 </w:t>
      </w:r>
      <w:r>
        <w:rPr>
          <w:rFonts w:asciiTheme="minorHAnsi" w:eastAsia="Calibri" w:hAnsiTheme="minorHAnsi" w:cstheme="minorHAnsi"/>
          <w:b/>
        </w:rPr>
        <w:tab/>
        <w:t>Declarations of Interest.</w:t>
      </w:r>
    </w:p>
    <w:p w14:paraId="14BCDA15" w14:textId="77777777" w:rsidR="005A25C3" w:rsidRDefault="005A25C3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DD2EC98" w14:textId="1302A61C" w:rsidR="007E582E" w:rsidRPr="00BF22B3" w:rsidRDefault="00443A9C" w:rsidP="007E582E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3</w:t>
      </w:r>
      <w:r>
        <w:rPr>
          <w:rFonts w:asciiTheme="minorHAnsi" w:eastAsia="Calibri" w:hAnsiTheme="minorHAnsi" w:cstheme="minorHAnsi"/>
          <w:b/>
        </w:rPr>
        <w:tab/>
      </w:r>
      <w:r w:rsidR="007E582E" w:rsidRPr="00BF22B3">
        <w:rPr>
          <w:rFonts w:asciiTheme="minorHAnsi" w:eastAsia="Calibri" w:hAnsiTheme="minorHAnsi" w:cstheme="minorHAnsi"/>
          <w:b/>
        </w:rPr>
        <w:t>Minutes of last meeting</w:t>
      </w:r>
      <w:r w:rsidR="0067251C">
        <w:rPr>
          <w:rFonts w:asciiTheme="minorHAnsi" w:eastAsia="Calibri" w:hAnsiTheme="minorHAnsi" w:cstheme="minorHAnsi"/>
          <w:b/>
        </w:rPr>
        <w:t xml:space="preserve"> (</w:t>
      </w:r>
      <w:r w:rsidR="00BE5D12">
        <w:rPr>
          <w:rFonts w:asciiTheme="minorHAnsi" w:eastAsia="Calibri" w:hAnsiTheme="minorHAnsi" w:cstheme="minorHAnsi"/>
          <w:b/>
        </w:rPr>
        <w:t>5</w:t>
      </w:r>
      <w:r w:rsidR="00BE5D12" w:rsidRPr="00BE5D12">
        <w:rPr>
          <w:rFonts w:asciiTheme="minorHAnsi" w:eastAsia="Calibri" w:hAnsiTheme="minorHAnsi" w:cstheme="minorHAnsi"/>
          <w:b/>
          <w:vertAlign w:val="superscript"/>
        </w:rPr>
        <w:t>th</w:t>
      </w:r>
      <w:r w:rsidR="00BE5D12">
        <w:rPr>
          <w:rFonts w:asciiTheme="minorHAnsi" w:eastAsia="Calibri" w:hAnsiTheme="minorHAnsi" w:cstheme="minorHAnsi"/>
          <w:b/>
        </w:rPr>
        <w:t xml:space="preserve"> July</w:t>
      </w:r>
      <w:r w:rsidR="004264D9">
        <w:rPr>
          <w:rFonts w:asciiTheme="minorHAnsi" w:eastAsia="Calibri" w:hAnsiTheme="minorHAnsi" w:cstheme="minorHAnsi"/>
          <w:b/>
        </w:rPr>
        <w:t xml:space="preserve"> </w:t>
      </w:r>
      <w:r w:rsidR="000461D1">
        <w:rPr>
          <w:rFonts w:asciiTheme="minorHAnsi" w:eastAsia="Calibri" w:hAnsiTheme="minorHAnsi" w:cstheme="minorHAnsi"/>
          <w:b/>
        </w:rPr>
        <w:t>2022</w:t>
      </w:r>
      <w:r w:rsidR="0067251C">
        <w:rPr>
          <w:rFonts w:asciiTheme="minorHAnsi" w:eastAsia="Calibri" w:hAnsiTheme="minorHAnsi" w:cstheme="minorHAnsi"/>
          <w:b/>
        </w:rPr>
        <w:t>)</w:t>
      </w:r>
      <w:r w:rsidR="007E582E" w:rsidRPr="00BF22B3">
        <w:rPr>
          <w:rFonts w:asciiTheme="minorHAnsi" w:eastAsia="Calibri" w:hAnsiTheme="minorHAnsi" w:cstheme="minorHAnsi"/>
          <w:b/>
        </w:rPr>
        <w:t xml:space="preserve"> </w:t>
      </w:r>
    </w:p>
    <w:p w14:paraId="05752CDB" w14:textId="77777777" w:rsidR="007E582E" w:rsidRDefault="007E582E" w:rsidP="00443A9C">
      <w:pPr>
        <w:pStyle w:val="NoSpacing"/>
        <w:rPr>
          <w:rFonts w:asciiTheme="minorHAnsi" w:hAnsiTheme="minorHAnsi" w:cstheme="minorHAnsi"/>
          <w:b/>
        </w:rPr>
      </w:pPr>
    </w:p>
    <w:p w14:paraId="63A01FCE" w14:textId="0597CB13" w:rsidR="00443A9C" w:rsidRDefault="00443A9C" w:rsidP="00443A9C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 </w:t>
      </w:r>
      <w:r>
        <w:rPr>
          <w:rFonts w:asciiTheme="minorHAnsi" w:hAnsiTheme="minorHAnsi" w:cstheme="minorHAnsi"/>
          <w:b/>
        </w:rPr>
        <w:tab/>
        <w:t>Planning Applications and consultation – For consideration.</w:t>
      </w:r>
    </w:p>
    <w:p w14:paraId="1FA12933" w14:textId="4CDE3DDC" w:rsidR="00B95AF8" w:rsidRDefault="00B95AF8" w:rsidP="00443A9C">
      <w:pPr>
        <w:pStyle w:val="NoSpacing"/>
        <w:rPr>
          <w:rFonts w:asciiTheme="minorHAnsi" w:hAnsiTheme="minorHAnsi" w:cstheme="minorHAnsi"/>
          <w:b/>
        </w:rPr>
      </w:pPr>
    </w:p>
    <w:p w14:paraId="10F113CE" w14:textId="77777777" w:rsidR="00443A9C" w:rsidRDefault="00443A9C" w:rsidP="00443A9C">
      <w:pPr>
        <w:pStyle w:val="NoSpacing"/>
        <w:rPr>
          <w:rFonts w:asciiTheme="minorHAnsi" w:hAnsiTheme="minorHAnsi" w:cstheme="minorHAnsi"/>
          <w:b/>
        </w:rPr>
      </w:pPr>
    </w:p>
    <w:p w14:paraId="0B9183E1" w14:textId="3AB537DA" w:rsidR="00443A9C" w:rsidRPr="00756404" w:rsidRDefault="00D20C89" w:rsidP="00443A9C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4a) </w:t>
      </w:r>
      <w:r w:rsidR="003C75DB" w:rsidRPr="00756404">
        <w:rPr>
          <w:rFonts w:asciiTheme="minorHAnsi" w:hAnsiTheme="minorHAnsi" w:cstheme="minorHAnsi"/>
          <w:b/>
          <w:u w:val="single"/>
        </w:rPr>
        <w:t>B</w:t>
      </w:r>
      <w:r w:rsidR="00443A9C" w:rsidRPr="00756404">
        <w:rPr>
          <w:rFonts w:asciiTheme="minorHAnsi" w:hAnsiTheme="minorHAnsi" w:cstheme="minorHAnsi"/>
          <w:b/>
          <w:u w:val="single"/>
        </w:rPr>
        <w:t>ream Ward</w:t>
      </w:r>
    </w:p>
    <w:p w14:paraId="3EEA57D3" w14:textId="4C13A3AE" w:rsidR="00902A7C" w:rsidRDefault="00443A9C" w:rsidP="00443A9C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Please note that for Bream planning applications the Parish Council policy is that for new developments consisting of two or more dwellings, a cattle (sheep) grid must be provided.</w:t>
      </w:r>
    </w:p>
    <w:p w14:paraId="287B2E9E" w14:textId="18B8262A" w:rsidR="00D20D21" w:rsidRDefault="00D20D21" w:rsidP="00443A9C">
      <w:pPr>
        <w:rPr>
          <w:rFonts w:asciiTheme="minorHAnsi" w:hAnsiTheme="minorHAnsi" w:cstheme="minorHAnsi"/>
          <w:b/>
          <w:i/>
        </w:rPr>
      </w:pPr>
    </w:p>
    <w:p w14:paraId="7C9C3D0D" w14:textId="77777777" w:rsidR="00D20D21" w:rsidRPr="00D20D21" w:rsidRDefault="00D20D21" w:rsidP="00D20D21">
      <w:pPr>
        <w:rPr>
          <w:rFonts w:asciiTheme="minorHAnsi" w:eastAsia="MS Mincho" w:hAnsiTheme="minorHAnsi" w:cstheme="minorHAnsi"/>
          <w:b/>
          <w:i/>
          <w:iCs/>
        </w:rPr>
      </w:pPr>
      <w:r w:rsidRPr="00D20D21">
        <w:rPr>
          <w:rFonts w:asciiTheme="minorHAnsi" w:eastAsia="MS Mincho" w:hAnsiTheme="minorHAnsi" w:cstheme="minorHAnsi"/>
          <w:b/>
          <w:i/>
          <w:iCs/>
        </w:rPr>
        <w:t>P1340/21/FUL – Mile Merchants, High Street, Bream</w:t>
      </w:r>
    </w:p>
    <w:p w14:paraId="10DF1DBA" w14:textId="77777777" w:rsidR="00D20D21" w:rsidRPr="009E3373" w:rsidRDefault="00D20D21" w:rsidP="00D20D21">
      <w:pPr>
        <w:rPr>
          <w:rFonts w:asciiTheme="minorHAnsi" w:eastAsia="MS Mincho" w:hAnsiTheme="minorHAnsi" w:cstheme="minorHAnsi"/>
          <w:bCs/>
          <w:i/>
          <w:iCs/>
        </w:rPr>
      </w:pPr>
      <w:r w:rsidRPr="00D20D21">
        <w:rPr>
          <w:rFonts w:asciiTheme="minorHAnsi" w:eastAsia="MS Mincho" w:hAnsiTheme="minorHAnsi" w:cstheme="minorHAnsi"/>
          <w:bCs/>
          <w:i/>
          <w:iCs/>
        </w:rPr>
        <w:t>Erection of building to provide 4 units and 1 further single unity requiring mixed uses.  Change of use of existing building to create 2 no. 2 bed cottages and 1 no. studio apartment.  Demolition of existing buildings.</w:t>
      </w:r>
    </w:p>
    <w:p w14:paraId="5A8421BD" w14:textId="77777777" w:rsidR="00D20D21" w:rsidRDefault="00D20D21" w:rsidP="00D20D21">
      <w:pPr>
        <w:rPr>
          <w:rFonts w:asciiTheme="minorHAnsi" w:eastAsia="MS Mincho" w:hAnsiTheme="minorHAnsi" w:cstheme="minorHAnsi"/>
          <w:bCs/>
        </w:rPr>
      </w:pPr>
    </w:p>
    <w:p w14:paraId="1096B6D7" w14:textId="2BB82B72" w:rsidR="00443A9C" w:rsidRPr="00756404" w:rsidRDefault="00D20C89" w:rsidP="00443A9C">
      <w:pPr>
        <w:rPr>
          <w:rFonts w:asciiTheme="minorHAnsi" w:eastAsia="MS Mincho" w:hAnsiTheme="minorHAnsi" w:cstheme="minorHAnsi"/>
          <w:b/>
          <w:u w:val="single"/>
        </w:rPr>
      </w:pPr>
      <w:bookmarkStart w:id="0" w:name="_Hlk517875270"/>
      <w:r>
        <w:rPr>
          <w:rFonts w:asciiTheme="minorHAnsi" w:eastAsia="MS Mincho" w:hAnsiTheme="minorHAnsi" w:cstheme="minorHAnsi"/>
          <w:b/>
          <w:u w:val="single"/>
        </w:rPr>
        <w:t xml:space="preserve">4b) </w:t>
      </w:r>
      <w:r w:rsidR="00CA704E" w:rsidRPr="00756404">
        <w:rPr>
          <w:rFonts w:asciiTheme="minorHAnsi" w:eastAsia="MS Mincho" w:hAnsiTheme="minorHAnsi" w:cstheme="minorHAnsi"/>
          <w:b/>
          <w:u w:val="single"/>
        </w:rPr>
        <w:t>B</w:t>
      </w:r>
      <w:r w:rsidR="00443A9C" w:rsidRPr="00756404">
        <w:rPr>
          <w:rFonts w:asciiTheme="minorHAnsi" w:eastAsia="MS Mincho" w:hAnsiTheme="minorHAnsi" w:cstheme="minorHAnsi"/>
          <w:b/>
          <w:u w:val="single"/>
        </w:rPr>
        <w:t>erry Hill Ward</w:t>
      </w:r>
    </w:p>
    <w:p w14:paraId="00F10F21" w14:textId="310268CD" w:rsidR="00443A9C" w:rsidRDefault="00443A9C" w:rsidP="00443A9C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447B5AD6" w14:textId="4B589FD4" w:rsidR="004E5C47" w:rsidRDefault="004E5C47" w:rsidP="00443A9C">
      <w:pPr>
        <w:rPr>
          <w:rFonts w:asciiTheme="minorHAnsi" w:eastAsia="MS Mincho" w:hAnsiTheme="minorHAnsi" w:cstheme="minorHAnsi"/>
          <w:b/>
          <w:i/>
        </w:rPr>
      </w:pPr>
    </w:p>
    <w:p w14:paraId="21F86AEC" w14:textId="2AC77BF2" w:rsidR="004E5C47" w:rsidRDefault="004E5C47" w:rsidP="00443A9C">
      <w:pPr>
        <w:rPr>
          <w:rFonts w:asciiTheme="minorHAnsi" w:eastAsia="MS Mincho" w:hAnsiTheme="minorHAnsi" w:cstheme="minorHAnsi"/>
          <w:b/>
          <w:iCs/>
        </w:rPr>
      </w:pPr>
      <w:r>
        <w:rPr>
          <w:rFonts w:asciiTheme="minorHAnsi" w:eastAsia="MS Mincho" w:hAnsiTheme="minorHAnsi" w:cstheme="minorHAnsi"/>
          <w:b/>
          <w:iCs/>
        </w:rPr>
        <w:t>P0659/22/FUL – 34 Marians Walk, Berry Hill, Coleford</w:t>
      </w:r>
    </w:p>
    <w:p w14:paraId="41EAC902" w14:textId="5ED60977" w:rsidR="004E5C47" w:rsidRDefault="004E5C47" w:rsidP="00443A9C">
      <w:pPr>
        <w:rPr>
          <w:rFonts w:asciiTheme="minorHAnsi" w:eastAsia="MS Mincho" w:hAnsiTheme="minorHAnsi" w:cstheme="minorHAnsi"/>
          <w:bCs/>
          <w:iCs/>
        </w:rPr>
      </w:pPr>
      <w:r>
        <w:rPr>
          <w:rFonts w:asciiTheme="minorHAnsi" w:eastAsia="MS Mincho" w:hAnsiTheme="minorHAnsi" w:cstheme="minorHAnsi"/>
          <w:bCs/>
          <w:iCs/>
        </w:rPr>
        <w:t>Erection of a first-floor extension and single storey rear extension with associated works.</w:t>
      </w:r>
    </w:p>
    <w:p w14:paraId="01007F07" w14:textId="77777777" w:rsidR="004E5C47" w:rsidRPr="004E5C47" w:rsidRDefault="004E5C47" w:rsidP="00443A9C">
      <w:pPr>
        <w:rPr>
          <w:rFonts w:asciiTheme="minorHAnsi" w:eastAsia="MS Mincho" w:hAnsiTheme="minorHAnsi" w:cstheme="minorHAnsi"/>
          <w:bCs/>
          <w:iCs/>
        </w:rPr>
      </w:pPr>
    </w:p>
    <w:p w14:paraId="70587357" w14:textId="388BA392" w:rsidR="008A45C5" w:rsidRDefault="008A45C5" w:rsidP="00443A9C">
      <w:pPr>
        <w:rPr>
          <w:rFonts w:asciiTheme="minorHAnsi" w:eastAsia="MS Mincho" w:hAnsiTheme="minorHAnsi" w:cstheme="minorHAnsi"/>
          <w:b/>
          <w:i/>
        </w:rPr>
      </w:pPr>
    </w:p>
    <w:p w14:paraId="003D0DFC" w14:textId="5840665F" w:rsidR="00443A9C" w:rsidRDefault="00D20C89" w:rsidP="00443A9C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4c) </w:t>
      </w:r>
      <w:r w:rsidR="00CA704E">
        <w:rPr>
          <w:rFonts w:asciiTheme="minorHAnsi" w:eastAsia="MS Mincho" w:hAnsiTheme="minorHAnsi" w:cstheme="minorHAnsi"/>
          <w:b/>
          <w:u w:val="single"/>
        </w:rPr>
        <w:t>C</w:t>
      </w:r>
      <w:r w:rsidR="00443A9C">
        <w:rPr>
          <w:rFonts w:asciiTheme="minorHAnsi" w:eastAsia="MS Mincho" w:hAnsiTheme="minorHAnsi" w:cstheme="minorHAnsi"/>
          <w:b/>
          <w:u w:val="single"/>
        </w:rPr>
        <w:t>hristchurch Ward</w:t>
      </w:r>
    </w:p>
    <w:p w14:paraId="414E21F0" w14:textId="28790F10" w:rsidR="00A171A6" w:rsidRDefault="00A171A6" w:rsidP="00A171A6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47439F9F" w14:textId="1323383B" w:rsidR="003F2BF4" w:rsidRDefault="003F2BF4" w:rsidP="00A171A6">
      <w:pPr>
        <w:rPr>
          <w:rFonts w:asciiTheme="minorHAnsi" w:eastAsia="MS Mincho" w:hAnsiTheme="minorHAnsi" w:cstheme="minorHAnsi"/>
          <w:b/>
          <w:i/>
        </w:rPr>
      </w:pPr>
    </w:p>
    <w:p w14:paraId="5328C7D0" w14:textId="77777777" w:rsidR="00C87382" w:rsidRPr="00C87382" w:rsidRDefault="00C87382" w:rsidP="00443A9C">
      <w:pPr>
        <w:rPr>
          <w:rFonts w:asciiTheme="minorHAnsi" w:eastAsia="MS Mincho" w:hAnsiTheme="minorHAnsi" w:cstheme="minorHAnsi"/>
          <w:bCs/>
          <w:iCs/>
        </w:rPr>
      </w:pPr>
    </w:p>
    <w:p w14:paraId="094683CE" w14:textId="6700AF18" w:rsidR="00F60527" w:rsidRDefault="00D20C89" w:rsidP="00443A9C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lastRenderedPageBreak/>
        <w:t xml:space="preserve">4d) </w:t>
      </w:r>
      <w:r w:rsidR="00443A9C" w:rsidRPr="00E5464B">
        <w:rPr>
          <w:rFonts w:asciiTheme="minorHAnsi" w:hAnsiTheme="minorHAnsi" w:cstheme="minorHAnsi"/>
          <w:b/>
          <w:u w:val="single"/>
        </w:rPr>
        <w:t>Pillowell Ward</w:t>
      </w:r>
    </w:p>
    <w:p w14:paraId="204A2854" w14:textId="417DE45D" w:rsidR="009A5D45" w:rsidRDefault="009A5D45" w:rsidP="00443A9C">
      <w:pPr>
        <w:rPr>
          <w:rFonts w:asciiTheme="minorHAnsi" w:hAnsiTheme="minorHAnsi" w:cstheme="minorHAnsi"/>
          <w:b/>
          <w:u w:val="single"/>
        </w:rPr>
      </w:pPr>
    </w:p>
    <w:p w14:paraId="64E50BB0" w14:textId="77777777" w:rsidR="009E0764" w:rsidRDefault="009E0764" w:rsidP="009E076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P0569/22/FUL – </w:t>
      </w:r>
      <w:proofErr w:type="spellStart"/>
      <w:r>
        <w:rPr>
          <w:rFonts w:asciiTheme="minorHAnsi" w:hAnsiTheme="minorHAnsi" w:cstheme="minorHAnsi"/>
          <w:b/>
        </w:rPr>
        <w:t>Oakdene</w:t>
      </w:r>
      <w:proofErr w:type="spellEnd"/>
      <w:r>
        <w:rPr>
          <w:rFonts w:asciiTheme="minorHAnsi" w:hAnsiTheme="minorHAnsi" w:cstheme="minorHAnsi"/>
          <w:b/>
        </w:rPr>
        <w:t>, Park Hill, Whitecroft, Lydney</w:t>
      </w:r>
    </w:p>
    <w:p w14:paraId="41FE38DA" w14:textId="77777777" w:rsidR="009E0764" w:rsidRPr="00C84311" w:rsidRDefault="009E0764" w:rsidP="009E0764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Erection of two storey side extension to existing dwelling and erection of detached two storey garage/storage/study building with all associated landscaping, parking area and works.  Demolition of existing garage.</w:t>
      </w:r>
    </w:p>
    <w:p w14:paraId="50D7DBD6" w14:textId="77777777" w:rsidR="009E0764" w:rsidRDefault="009E0764" w:rsidP="009E0764">
      <w:pPr>
        <w:rPr>
          <w:rFonts w:asciiTheme="minorHAnsi" w:hAnsiTheme="minorHAnsi" w:cstheme="minorHAnsi"/>
          <w:b/>
          <w:u w:val="single"/>
        </w:rPr>
      </w:pPr>
    </w:p>
    <w:p w14:paraId="27B8FC18" w14:textId="38710B99" w:rsidR="00CB0354" w:rsidRDefault="00CB0354" w:rsidP="00CB0354">
      <w:pPr>
        <w:rPr>
          <w:rFonts w:asciiTheme="minorHAnsi" w:hAnsiTheme="minorHAnsi" w:cstheme="minorHAnsi"/>
          <w:b/>
          <w:color w:val="auto"/>
          <w:u w:val="single"/>
          <w:shd w:val="clear" w:color="auto" w:fill="FFFFFF"/>
        </w:rPr>
      </w:pPr>
      <w:r>
        <w:rPr>
          <w:rFonts w:asciiTheme="minorHAnsi" w:hAnsiTheme="minorHAnsi" w:cstheme="minorHAnsi"/>
          <w:b/>
          <w:color w:val="auto"/>
          <w:u w:val="single"/>
          <w:shd w:val="clear" w:color="auto" w:fill="FFFFFF"/>
        </w:rPr>
        <w:t xml:space="preserve">4e) </w:t>
      </w:r>
      <w:r w:rsidRPr="000E6251">
        <w:rPr>
          <w:rFonts w:asciiTheme="minorHAnsi" w:hAnsiTheme="minorHAnsi" w:cstheme="minorHAnsi"/>
          <w:b/>
          <w:color w:val="auto"/>
          <w:u w:val="single"/>
          <w:shd w:val="clear" w:color="auto" w:fill="FFFFFF"/>
        </w:rPr>
        <w:t>Parkend Ward</w:t>
      </w:r>
    </w:p>
    <w:p w14:paraId="7EABEC59" w14:textId="77777777" w:rsidR="00CB0354" w:rsidRDefault="00CB0354" w:rsidP="00CB0354">
      <w:pPr>
        <w:rPr>
          <w:rFonts w:asciiTheme="minorHAnsi" w:hAnsiTheme="minorHAnsi" w:cstheme="minorHAnsi"/>
          <w:b/>
          <w:color w:val="auto"/>
          <w:u w:val="single"/>
          <w:shd w:val="clear" w:color="auto" w:fill="FFFFFF"/>
        </w:rPr>
      </w:pPr>
    </w:p>
    <w:p w14:paraId="7501D7C1" w14:textId="62BEF2EF" w:rsidR="00CB0354" w:rsidRDefault="00CB0354" w:rsidP="00443A9C">
      <w:pPr>
        <w:rPr>
          <w:rFonts w:asciiTheme="minorHAnsi" w:hAnsiTheme="minorHAnsi" w:cstheme="minorHAnsi"/>
          <w:bCs/>
        </w:rPr>
      </w:pPr>
    </w:p>
    <w:p w14:paraId="7075D7F1" w14:textId="7FDFE8EB" w:rsidR="00443A9C" w:rsidRDefault="00D20C89" w:rsidP="00443A9C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4f) </w:t>
      </w:r>
      <w:r w:rsidR="00443A9C" w:rsidRPr="00E5464B">
        <w:rPr>
          <w:rFonts w:asciiTheme="minorHAnsi" w:eastAsia="MS Mincho" w:hAnsiTheme="minorHAnsi" w:cstheme="minorHAnsi"/>
          <w:b/>
          <w:u w:val="single"/>
        </w:rPr>
        <w:t>Sling &amp; Ellwood</w:t>
      </w:r>
      <w:bookmarkEnd w:id="0"/>
      <w:r w:rsidR="00443A9C" w:rsidRPr="00E5464B">
        <w:rPr>
          <w:rFonts w:asciiTheme="minorHAnsi" w:eastAsia="MS Mincho" w:hAnsiTheme="minorHAnsi" w:cstheme="minorHAnsi"/>
          <w:b/>
          <w:u w:val="single"/>
        </w:rPr>
        <w:t xml:space="preserve"> Ward</w:t>
      </w:r>
    </w:p>
    <w:p w14:paraId="3C6AA9B2" w14:textId="4657E4F2" w:rsidR="00CE150B" w:rsidRDefault="00CE150B" w:rsidP="00443A9C">
      <w:pPr>
        <w:rPr>
          <w:rFonts w:asciiTheme="minorHAnsi" w:eastAsia="MS Mincho" w:hAnsiTheme="minorHAnsi" w:cstheme="minorHAnsi"/>
          <w:b/>
          <w:u w:val="single"/>
        </w:rPr>
      </w:pPr>
    </w:p>
    <w:p w14:paraId="34F6F0B5" w14:textId="007D0C9A" w:rsidR="00E05ADF" w:rsidRDefault="00E05ADF" w:rsidP="00443A9C">
      <w:pPr>
        <w:rPr>
          <w:rFonts w:asciiTheme="minorHAnsi" w:eastAsia="MS Mincho" w:hAnsiTheme="minorHAnsi" w:cstheme="minorHAnsi"/>
          <w:b/>
          <w:u w:val="single"/>
        </w:rPr>
      </w:pPr>
    </w:p>
    <w:p w14:paraId="58590FF0" w14:textId="6BC55988" w:rsidR="00E05ADF" w:rsidRDefault="00E05ADF" w:rsidP="00443A9C">
      <w:pPr>
        <w:rPr>
          <w:rFonts w:asciiTheme="minorHAnsi" w:eastAsia="MS Mincho" w:hAnsiTheme="minorHAnsi" w:cstheme="minorHAnsi"/>
          <w:b/>
          <w:u w:val="single"/>
        </w:rPr>
      </w:pPr>
    </w:p>
    <w:p w14:paraId="0D089891" w14:textId="5E34C1D4" w:rsidR="00E05ADF" w:rsidRPr="00E05ADF" w:rsidRDefault="00E05ADF" w:rsidP="00443A9C">
      <w:pPr>
        <w:rPr>
          <w:rFonts w:asciiTheme="minorHAnsi" w:eastAsia="MS Mincho" w:hAnsiTheme="minorHAnsi" w:cstheme="minorHAnsi"/>
          <w:bCs/>
        </w:rPr>
      </w:pPr>
      <w:r w:rsidRPr="00E05ADF">
        <w:rPr>
          <w:rFonts w:asciiTheme="minorHAnsi" w:eastAsia="MS Mincho" w:hAnsiTheme="minorHAnsi" w:cstheme="minorHAnsi"/>
          <w:bCs/>
        </w:rPr>
        <w:t xml:space="preserve">Marians Walk, </w:t>
      </w:r>
      <w:r>
        <w:rPr>
          <w:rFonts w:asciiTheme="minorHAnsi" w:eastAsia="MS Mincho" w:hAnsiTheme="minorHAnsi" w:cstheme="minorHAnsi"/>
          <w:bCs/>
        </w:rPr>
        <w:t>S106 monies – re-traffic calming</w:t>
      </w:r>
    </w:p>
    <w:p w14:paraId="4E86D625" w14:textId="77777777" w:rsidR="00C87382" w:rsidRDefault="00C87382" w:rsidP="00443A9C">
      <w:pPr>
        <w:rPr>
          <w:rFonts w:asciiTheme="minorHAnsi" w:eastAsia="MS Mincho" w:hAnsiTheme="minorHAnsi" w:cstheme="minorHAnsi"/>
          <w:b/>
          <w:u w:val="single"/>
        </w:rPr>
      </w:pPr>
    </w:p>
    <w:p w14:paraId="6B4758E2" w14:textId="57A35BB7" w:rsidR="00732193" w:rsidRPr="00443A9C" w:rsidRDefault="00E20DF7" w:rsidP="00797A79">
      <w:pPr>
        <w:ind w:left="720" w:hanging="720"/>
        <w:rPr>
          <w:rFonts w:eastAsia="Calibri"/>
        </w:rPr>
      </w:pPr>
      <w:r>
        <w:rPr>
          <w:rFonts w:asciiTheme="minorHAnsi" w:hAnsiTheme="minorHAnsi" w:cstheme="minorHAnsi"/>
          <w:b/>
        </w:rPr>
        <w:t>5</w:t>
      </w:r>
      <w:r w:rsidR="00443A9C">
        <w:rPr>
          <w:rFonts w:asciiTheme="minorHAnsi" w:hAnsiTheme="minorHAnsi" w:cstheme="minorHAnsi"/>
          <w:b/>
        </w:rPr>
        <w:t xml:space="preserve">. </w:t>
      </w:r>
      <w:r w:rsidR="00443A9C">
        <w:rPr>
          <w:rFonts w:asciiTheme="minorHAnsi" w:hAnsiTheme="minorHAnsi" w:cstheme="minorHAnsi"/>
          <w:b/>
        </w:rPr>
        <w:tab/>
      </w:r>
      <w:r w:rsidR="00AC2DAA">
        <w:rPr>
          <w:rFonts w:asciiTheme="minorHAnsi" w:hAnsiTheme="minorHAnsi" w:cstheme="minorHAnsi"/>
          <w:b/>
        </w:rPr>
        <w:t>N</w:t>
      </w:r>
      <w:r w:rsidR="00797A79">
        <w:rPr>
          <w:rFonts w:asciiTheme="minorHAnsi" w:hAnsiTheme="minorHAnsi" w:cstheme="minorHAnsi"/>
          <w:b/>
        </w:rPr>
        <w:t>ext meeting</w:t>
      </w:r>
      <w:r w:rsidR="00443A9C">
        <w:rPr>
          <w:rFonts w:asciiTheme="minorHAnsi" w:hAnsiTheme="minorHAnsi" w:cstheme="minorHAnsi"/>
          <w:b/>
        </w:rPr>
        <w:t>: 5.</w:t>
      </w:r>
      <w:r w:rsidR="0001464F">
        <w:rPr>
          <w:rFonts w:asciiTheme="minorHAnsi" w:hAnsiTheme="minorHAnsi" w:cstheme="minorHAnsi"/>
          <w:b/>
        </w:rPr>
        <w:t>3</w:t>
      </w:r>
      <w:r w:rsidR="00443A9C">
        <w:rPr>
          <w:rFonts w:asciiTheme="minorHAnsi" w:hAnsiTheme="minorHAnsi" w:cstheme="minorHAnsi"/>
          <w:b/>
        </w:rPr>
        <w:t xml:space="preserve">0 pm, </w:t>
      </w:r>
      <w:r w:rsidR="00AC2DAA">
        <w:rPr>
          <w:rFonts w:asciiTheme="minorHAnsi" w:hAnsiTheme="minorHAnsi" w:cstheme="minorHAnsi"/>
          <w:b/>
        </w:rPr>
        <w:t>Tues</w:t>
      </w:r>
      <w:r w:rsidR="00B47414">
        <w:rPr>
          <w:rFonts w:asciiTheme="minorHAnsi" w:hAnsiTheme="minorHAnsi" w:cstheme="minorHAnsi"/>
          <w:b/>
        </w:rPr>
        <w:t>day</w:t>
      </w:r>
      <w:r w:rsidR="000D3D75">
        <w:rPr>
          <w:rFonts w:asciiTheme="minorHAnsi" w:hAnsiTheme="minorHAnsi" w:cstheme="minorHAnsi"/>
          <w:b/>
        </w:rPr>
        <w:t xml:space="preserve"> </w:t>
      </w:r>
      <w:r w:rsidR="004E5C47">
        <w:rPr>
          <w:rFonts w:asciiTheme="minorHAnsi" w:hAnsiTheme="minorHAnsi" w:cstheme="minorHAnsi"/>
          <w:b/>
        </w:rPr>
        <w:t>2</w:t>
      </w:r>
      <w:r w:rsidR="004E5C47" w:rsidRPr="004E5C47">
        <w:rPr>
          <w:rFonts w:asciiTheme="minorHAnsi" w:hAnsiTheme="minorHAnsi" w:cstheme="minorHAnsi"/>
          <w:b/>
          <w:vertAlign w:val="superscript"/>
        </w:rPr>
        <w:t>nd</w:t>
      </w:r>
      <w:r w:rsidR="004E5C47">
        <w:rPr>
          <w:rFonts w:asciiTheme="minorHAnsi" w:hAnsiTheme="minorHAnsi" w:cstheme="minorHAnsi"/>
          <w:b/>
        </w:rPr>
        <w:t xml:space="preserve"> August</w:t>
      </w:r>
      <w:r w:rsidR="004264D9">
        <w:rPr>
          <w:rFonts w:asciiTheme="minorHAnsi" w:hAnsiTheme="minorHAnsi" w:cstheme="minorHAnsi"/>
          <w:b/>
        </w:rPr>
        <w:t xml:space="preserve"> </w:t>
      </w:r>
      <w:r w:rsidR="005A3267">
        <w:rPr>
          <w:rFonts w:asciiTheme="minorHAnsi" w:hAnsiTheme="minorHAnsi" w:cstheme="minorHAnsi"/>
          <w:b/>
        </w:rPr>
        <w:t>2022</w:t>
      </w:r>
      <w:r w:rsidR="00B47414">
        <w:rPr>
          <w:rFonts w:asciiTheme="minorHAnsi" w:hAnsiTheme="minorHAnsi" w:cstheme="minorHAnsi"/>
          <w:b/>
        </w:rPr>
        <w:t xml:space="preserve"> </w:t>
      </w:r>
      <w:r w:rsidR="00443A9C">
        <w:rPr>
          <w:rFonts w:asciiTheme="minorHAnsi" w:hAnsiTheme="minorHAnsi" w:cstheme="minorHAnsi"/>
          <w:b/>
        </w:rPr>
        <w:t xml:space="preserve">at the West Dean Centre, Bream.  </w:t>
      </w:r>
    </w:p>
    <w:sectPr w:rsidR="00732193" w:rsidRPr="00443A9C" w:rsidSect="00B45C12">
      <w:footerReference w:type="default" r:id="rId8"/>
      <w:headerReference w:type="first" r:id="rId9"/>
      <w:pgSz w:w="11906" w:h="16838"/>
      <w:pgMar w:top="851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BC331" w14:textId="77777777" w:rsidR="00786239" w:rsidRDefault="00786239" w:rsidP="00A76BB3">
      <w:r>
        <w:separator/>
      </w:r>
    </w:p>
  </w:endnote>
  <w:endnote w:type="continuationSeparator" w:id="0">
    <w:p w14:paraId="3005671E" w14:textId="77777777" w:rsidR="00786239" w:rsidRDefault="00786239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804C82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4303E84D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F704C" w14:textId="77777777" w:rsidR="00786239" w:rsidRDefault="00786239" w:rsidP="00A76BB3">
      <w:r>
        <w:separator/>
      </w:r>
    </w:p>
  </w:footnote>
  <w:footnote w:type="continuationSeparator" w:id="0">
    <w:p w14:paraId="7BA7FC1A" w14:textId="77777777" w:rsidR="00786239" w:rsidRDefault="00786239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6FB04" w14:textId="7CBC3512" w:rsidR="00B45C12" w:rsidRDefault="00A171A6" w:rsidP="00B45C1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46C90D5" wp14:editId="03FD2ACD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5DFB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PLANNING COMMITTEE AGENDA</w:t>
                          </w:r>
                        </w:p>
                        <w:p w14:paraId="1975150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6C90D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5.05pt;margin-top:91.9pt;width:486.65pt;height:2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2055DFB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PLANNING COMMITTEE AGENDA</w:t>
                    </w:r>
                  </w:p>
                  <w:p w14:paraId="1975150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25FB1D9" wp14:editId="4C368E39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054F8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7CD89185" w14:textId="77777777" w:rsidR="00B45C12" w:rsidRPr="00A76BB3" w:rsidRDefault="00B45C12" w:rsidP="00B45C12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5FB1D9" id="Text Box 2" o:spid="_x0000_s1027" type="#_x0000_t202" style="position:absolute;margin-left:36.2pt;margin-top:-20.6pt;width:450.65pt;height:3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385054F8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7CD89185" w14:textId="77777777" w:rsidR="00B45C12" w:rsidRPr="00A76BB3" w:rsidRDefault="00B45C12" w:rsidP="00B45C12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3FB09FB" wp14:editId="30BAC3E4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8ACAE" w14:textId="0763031B" w:rsidR="00B45C12" w:rsidRPr="00D90BA4" w:rsidRDefault="00B95AF8" w:rsidP="00B45C12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  <w:t>Phil Holland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</w:r>
                          <w:r w:rsidR="005465D7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eputy Clerk</w:t>
                          </w:r>
                        </w:p>
                        <w:p w14:paraId="54C574F6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CA4E4B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90BA4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90BA4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3624F4FC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B09FB" id="Text Box 12" o:spid="_x0000_s1028" type="#_x0000_t202" style="position:absolute;margin-left:87.8pt;margin-top:15.4pt;width:245pt;height:8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1B8ACAE" w14:textId="0763031B" w:rsidR="00B45C12" w:rsidRPr="00D90BA4" w:rsidRDefault="00B95AF8" w:rsidP="00B45C12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</w:t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  <w:t>Phil Holland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</w:r>
                    <w:r w:rsidR="005465D7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D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eputy Clerk</w:t>
                    </w:r>
                  </w:p>
                  <w:p w14:paraId="54C574F6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CA4E4B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90BA4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90BA4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3624F4FC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45C12">
      <w:rPr>
        <w:noProof/>
      </w:rPr>
      <w:drawing>
        <wp:anchor distT="0" distB="0" distL="114300" distR="114300" simplePos="0" relativeHeight="251669504" behindDoc="1" locked="0" layoutInCell="1" allowOverlap="1" wp14:anchorId="07F9D647" wp14:editId="169E0A1B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7F67D02" wp14:editId="56268F57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414E0" w14:textId="77777777" w:rsidR="00B45C12" w:rsidRPr="00D90BA4" w:rsidRDefault="00B45C12" w:rsidP="00B45C12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4761B163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67D02" id="Text Box 13" o:spid="_x0000_s1029" type="#_x0000_t202" style="position:absolute;margin-left:367.85pt;margin-top:14.9pt;width:121pt;height:81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52C414E0" w14:textId="77777777" w:rsidR="00B45C12" w:rsidRPr="00D90BA4" w:rsidRDefault="00B45C12" w:rsidP="00B45C12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4761B163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4B89136" w14:textId="77777777" w:rsidR="00B45C12" w:rsidRDefault="00B45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13A06CE"/>
    <w:multiLevelType w:val="hybridMultilevel"/>
    <w:tmpl w:val="9E7E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38084">
    <w:abstractNumId w:val="0"/>
  </w:num>
  <w:num w:numId="2" w16cid:durableId="25803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D7"/>
    <w:rsid w:val="00000584"/>
    <w:rsid w:val="000025CC"/>
    <w:rsid w:val="000035FF"/>
    <w:rsid w:val="000067B9"/>
    <w:rsid w:val="0001464F"/>
    <w:rsid w:val="00043DB0"/>
    <w:rsid w:val="000461D1"/>
    <w:rsid w:val="0004684D"/>
    <w:rsid w:val="0005367D"/>
    <w:rsid w:val="0005515D"/>
    <w:rsid w:val="00062B91"/>
    <w:rsid w:val="00065DD8"/>
    <w:rsid w:val="000713CF"/>
    <w:rsid w:val="000B50A0"/>
    <w:rsid w:val="000B542E"/>
    <w:rsid w:val="000C4DF6"/>
    <w:rsid w:val="000D3D75"/>
    <w:rsid w:val="000D64CD"/>
    <w:rsid w:val="000E6251"/>
    <w:rsid w:val="00102AD1"/>
    <w:rsid w:val="00110F4C"/>
    <w:rsid w:val="001114F1"/>
    <w:rsid w:val="00126E89"/>
    <w:rsid w:val="0013590A"/>
    <w:rsid w:val="001558EA"/>
    <w:rsid w:val="00156A03"/>
    <w:rsid w:val="00186BAA"/>
    <w:rsid w:val="00191F9D"/>
    <w:rsid w:val="001A163E"/>
    <w:rsid w:val="001A25F3"/>
    <w:rsid w:val="001A7DE0"/>
    <w:rsid w:val="001B7426"/>
    <w:rsid w:val="001E46B2"/>
    <w:rsid w:val="001F5CF3"/>
    <w:rsid w:val="00204E05"/>
    <w:rsid w:val="00211FD5"/>
    <w:rsid w:val="00216A2E"/>
    <w:rsid w:val="002179E1"/>
    <w:rsid w:val="00225DB4"/>
    <w:rsid w:val="00232071"/>
    <w:rsid w:val="00236289"/>
    <w:rsid w:val="00261560"/>
    <w:rsid w:val="00263BC3"/>
    <w:rsid w:val="0027242A"/>
    <w:rsid w:val="0027531A"/>
    <w:rsid w:val="00275C18"/>
    <w:rsid w:val="0027644B"/>
    <w:rsid w:val="0029510C"/>
    <w:rsid w:val="00297A58"/>
    <w:rsid w:val="002B2DE3"/>
    <w:rsid w:val="002B4819"/>
    <w:rsid w:val="002D2910"/>
    <w:rsid w:val="002D37D3"/>
    <w:rsid w:val="002D3E23"/>
    <w:rsid w:val="002D4764"/>
    <w:rsid w:val="002E4A29"/>
    <w:rsid w:val="002E5560"/>
    <w:rsid w:val="002F0EFD"/>
    <w:rsid w:val="00305BEB"/>
    <w:rsid w:val="00332875"/>
    <w:rsid w:val="003367B4"/>
    <w:rsid w:val="00340AB8"/>
    <w:rsid w:val="00362D9D"/>
    <w:rsid w:val="003763C8"/>
    <w:rsid w:val="003814B3"/>
    <w:rsid w:val="00384977"/>
    <w:rsid w:val="003865B3"/>
    <w:rsid w:val="003A7DBC"/>
    <w:rsid w:val="003C75DB"/>
    <w:rsid w:val="003E482C"/>
    <w:rsid w:val="003E531C"/>
    <w:rsid w:val="003F00E7"/>
    <w:rsid w:val="003F1C9C"/>
    <w:rsid w:val="003F2BF4"/>
    <w:rsid w:val="003F488B"/>
    <w:rsid w:val="003F79ED"/>
    <w:rsid w:val="00401435"/>
    <w:rsid w:val="00407D60"/>
    <w:rsid w:val="004165A7"/>
    <w:rsid w:val="00421118"/>
    <w:rsid w:val="004264D9"/>
    <w:rsid w:val="004415CF"/>
    <w:rsid w:val="00443A9C"/>
    <w:rsid w:val="00444546"/>
    <w:rsid w:val="0045046D"/>
    <w:rsid w:val="00452BF5"/>
    <w:rsid w:val="00455463"/>
    <w:rsid w:val="004669D8"/>
    <w:rsid w:val="00473D0A"/>
    <w:rsid w:val="00484FD6"/>
    <w:rsid w:val="00485D7B"/>
    <w:rsid w:val="004875C8"/>
    <w:rsid w:val="004906F2"/>
    <w:rsid w:val="0049673B"/>
    <w:rsid w:val="00496FEF"/>
    <w:rsid w:val="004A16D8"/>
    <w:rsid w:val="004A2AB8"/>
    <w:rsid w:val="004B13BC"/>
    <w:rsid w:val="004C1A27"/>
    <w:rsid w:val="004C36A2"/>
    <w:rsid w:val="004C3763"/>
    <w:rsid w:val="004D5DEC"/>
    <w:rsid w:val="004E0D31"/>
    <w:rsid w:val="004E2D22"/>
    <w:rsid w:val="004E5C47"/>
    <w:rsid w:val="004F3935"/>
    <w:rsid w:val="004F760F"/>
    <w:rsid w:val="004F775D"/>
    <w:rsid w:val="00503E26"/>
    <w:rsid w:val="0050700E"/>
    <w:rsid w:val="005105F3"/>
    <w:rsid w:val="00513FF0"/>
    <w:rsid w:val="005166D3"/>
    <w:rsid w:val="00521C28"/>
    <w:rsid w:val="005465D7"/>
    <w:rsid w:val="005603DB"/>
    <w:rsid w:val="00561912"/>
    <w:rsid w:val="00565F7F"/>
    <w:rsid w:val="00574027"/>
    <w:rsid w:val="0059300E"/>
    <w:rsid w:val="00594B77"/>
    <w:rsid w:val="00596C6D"/>
    <w:rsid w:val="005A25C3"/>
    <w:rsid w:val="005A3267"/>
    <w:rsid w:val="005A7219"/>
    <w:rsid w:val="005C4BE6"/>
    <w:rsid w:val="005D61D5"/>
    <w:rsid w:val="005D62F8"/>
    <w:rsid w:val="005E049E"/>
    <w:rsid w:val="005E2033"/>
    <w:rsid w:val="005F03DD"/>
    <w:rsid w:val="00610417"/>
    <w:rsid w:val="0061268D"/>
    <w:rsid w:val="00622F50"/>
    <w:rsid w:val="00624750"/>
    <w:rsid w:val="00624E70"/>
    <w:rsid w:val="00626616"/>
    <w:rsid w:val="00627CD4"/>
    <w:rsid w:val="00654DAE"/>
    <w:rsid w:val="006606F7"/>
    <w:rsid w:val="0067251C"/>
    <w:rsid w:val="006734EB"/>
    <w:rsid w:val="00675250"/>
    <w:rsid w:val="0067685A"/>
    <w:rsid w:val="006C4E9C"/>
    <w:rsid w:val="006C6AF2"/>
    <w:rsid w:val="006E0E0D"/>
    <w:rsid w:val="00715B3D"/>
    <w:rsid w:val="00732193"/>
    <w:rsid w:val="007444F6"/>
    <w:rsid w:val="007526C3"/>
    <w:rsid w:val="007545EF"/>
    <w:rsid w:val="0075508B"/>
    <w:rsid w:val="00756404"/>
    <w:rsid w:val="00757441"/>
    <w:rsid w:val="00760440"/>
    <w:rsid w:val="00770BA1"/>
    <w:rsid w:val="00786239"/>
    <w:rsid w:val="00796736"/>
    <w:rsid w:val="00797A79"/>
    <w:rsid w:val="007B5F1E"/>
    <w:rsid w:val="007B74B5"/>
    <w:rsid w:val="007C0125"/>
    <w:rsid w:val="007C0E6A"/>
    <w:rsid w:val="007D09A1"/>
    <w:rsid w:val="007D4421"/>
    <w:rsid w:val="007E582E"/>
    <w:rsid w:val="007F5F8A"/>
    <w:rsid w:val="00802579"/>
    <w:rsid w:val="00806B9D"/>
    <w:rsid w:val="00817115"/>
    <w:rsid w:val="00835D90"/>
    <w:rsid w:val="00840D80"/>
    <w:rsid w:val="00844550"/>
    <w:rsid w:val="0086615D"/>
    <w:rsid w:val="00891362"/>
    <w:rsid w:val="008A1CF4"/>
    <w:rsid w:val="008A216B"/>
    <w:rsid w:val="008A2241"/>
    <w:rsid w:val="008A45C5"/>
    <w:rsid w:val="008B13DA"/>
    <w:rsid w:val="008B25A8"/>
    <w:rsid w:val="008B47CC"/>
    <w:rsid w:val="008B5BED"/>
    <w:rsid w:val="008E2352"/>
    <w:rsid w:val="008E307C"/>
    <w:rsid w:val="008E3931"/>
    <w:rsid w:val="008F03A6"/>
    <w:rsid w:val="008F7F43"/>
    <w:rsid w:val="00902A7C"/>
    <w:rsid w:val="00910913"/>
    <w:rsid w:val="009163E5"/>
    <w:rsid w:val="009165FD"/>
    <w:rsid w:val="00944C28"/>
    <w:rsid w:val="00945DAE"/>
    <w:rsid w:val="00970277"/>
    <w:rsid w:val="00984A5A"/>
    <w:rsid w:val="00991605"/>
    <w:rsid w:val="009948F9"/>
    <w:rsid w:val="009A26EF"/>
    <w:rsid w:val="009A5CF0"/>
    <w:rsid w:val="009A5D45"/>
    <w:rsid w:val="009B100D"/>
    <w:rsid w:val="009B5FB5"/>
    <w:rsid w:val="009C094A"/>
    <w:rsid w:val="009C2EF5"/>
    <w:rsid w:val="009C5728"/>
    <w:rsid w:val="009C5FA6"/>
    <w:rsid w:val="009D3E59"/>
    <w:rsid w:val="009D7B85"/>
    <w:rsid w:val="009E0764"/>
    <w:rsid w:val="009F05B2"/>
    <w:rsid w:val="009F0E9C"/>
    <w:rsid w:val="00A0106D"/>
    <w:rsid w:val="00A11CDE"/>
    <w:rsid w:val="00A12D76"/>
    <w:rsid w:val="00A171A6"/>
    <w:rsid w:val="00A20EA3"/>
    <w:rsid w:val="00A40036"/>
    <w:rsid w:val="00A424A6"/>
    <w:rsid w:val="00A726D6"/>
    <w:rsid w:val="00A76BB3"/>
    <w:rsid w:val="00A813C3"/>
    <w:rsid w:val="00A96DF8"/>
    <w:rsid w:val="00AA29B4"/>
    <w:rsid w:val="00AA2D00"/>
    <w:rsid w:val="00AB02BF"/>
    <w:rsid w:val="00AB2231"/>
    <w:rsid w:val="00AC2DAA"/>
    <w:rsid w:val="00AC405B"/>
    <w:rsid w:val="00AD6CD4"/>
    <w:rsid w:val="00AD79A5"/>
    <w:rsid w:val="00AE027A"/>
    <w:rsid w:val="00AE0551"/>
    <w:rsid w:val="00AE192E"/>
    <w:rsid w:val="00AF6E44"/>
    <w:rsid w:val="00B057F0"/>
    <w:rsid w:val="00B14610"/>
    <w:rsid w:val="00B153C7"/>
    <w:rsid w:val="00B276FD"/>
    <w:rsid w:val="00B32744"/>
    <w:rsid w:val="00B408DA"/>
    <w:rsid w:val="00B4512D"/>
    <w:rsid w:val="00B45C12"/>
    <w:rsid w:val="00B47414"/>
    <w:rsid w:val="00B65567"/>
    <w:rsid w:val="00B66B38"/>
    <w:rsid w:val="00B77C50"/>
    <w:rsid w:val="00B92478"/>
    <w:rsid w:val="00B95AF8"/>
    <w:rsid w:val="00B971AA"/>
    <w:rsid w:val="00BA42A5"/>
    <w:rsid w:val="00BA6776"/>
    <w:rsid w:val="00BA74B6"/>
    <w:rsid w:val="00BB0E89"/>
    <w:rsid w:val="00BB292A"/>
    <w:rsid w:val="00BB4294"/>
    <w:rsid w:val="00BC1064"/>
    <w:rsid w:val="00BC78C8"/>
    <w:rsid w:val="00BD3073"/>
    <w:rsid w:val="00BD3FB9"/>
    <w:rsid w:val="00BE5D12"/>
    <w:rsid w:val="00BE7D11"/>
    <w:rsid w:val="00BF6C5E"/>
    <w:rsid w:val="00C10735"/>
    <w:rsid w:val="00C137C7"/>
    <w:rsid w:val="00C21411"/>
    <w:rsid w:val="00C45D9B"/>
    <w:rsid w:val="00C46425"/>
    <w:rsid w:val="00C552CD"/>
    <w:rsid w:val="00C618D2"/>
    <w:rsid w:val="00C84A80"/>
    <w:rsid w:val="00C87382"/>
    <w:rsid w:val="00C97A02"/>
    <w:rsid w:val="00CA4E4B"/>
    <w:rsid w:val="00CA704E"/>
    <w:rsid w:val="00CB0354"/>
    <w:rsid w:val="00CB0F94"/>
    <w:rsid w:val="00CB6C6D"/>
    <w:rsid w:val="00CC4C7A"/>
    <w:rsid w:val="00CC6A3E"/>
    <w:rsid w:val="00CD5452"/>
    <w:rsid w:val="00CE150B"/>
    <w:rsid w:val="00CE21B1"/>
    <w:rsid w:val="00CE497A"/>
    <w:rsid w:val="00CF55D1"/>
    <w:rsid w:val="00D12F79"/>
    <w:rsid w:val="00D16D2F"/>
    <w:rsid w:val="00D20532"/>
    <w:rsid w:val="00D20C89"/>
    <w:rsid w:val="00D20D21"/>
    <w:rsid w:val="00D3415A"/>
    <w:rsid w:val="00D35C1B"/>
    <w:rsid w:val="00D40F49"/>
    <w:rsid w:val="00D52753"/>
    <w:rsid w:val="00D60DB5"/>
    <w:rsid w:val="00D66ADF"/>
    <w:rsid w:val="00D73B4F"/>
    <w:rsid w:val="00D74B76"/>
    <w:rsid w:val="00D8424F"/>
    <w:rsid w:val="00D90BA4"/>
    <w:rsid w:val="00D9559F"/>
    <w:rsid w:val="00DA40C6"/>
    <w:rsid w:val="00DA7769"/>
    <w:rsid w:val="00DB78A5"/>
    <w:rsid w:val="00DD05E9"/>
    <w:rsid w:val="00DD1B26"/>
    <w:rsid w:val="00DD5F63"/>
    <w:rsid w:val="00DF1D5F"/>
    <w:rsid w:val="00DF460E"/>
    <w:rsid w:val="00DF7890"/>
    <w:rsid w:val="00E01669"/>
    <w:rsid w:val="00E0186C"/>
    <w:rsid w:val="00E05ADF"/>
    <w:rsid w:val="00E120C5"/>
    <w:rsid w:val="00E13DCD"/>
    <w:rsid w:val="00E20B22"/>
    <w:rsid w:val="00E20DF7"/>
    <w:rsid w:val="00E21394"/>
    <w:rsid w:val="00E2573B"/>
    <w:rsid w:val="00E402E6"/>
    <w:rsid w:val="00E44197"/>
    <w:rsid w:val="00E5464B"/>
    <w:rsid w:val="00E677F6"/>
    <w:rsid w:val="00E766A7"/>
    <w:rsid w:val="00ED1D34"/>
    <w:rsid w:val="00ED7BB7"/>
    <w:rsid w:val="00EE67B0"/>
    <w:rsid w:val="00EF0275"/>
    <w:rsid w:val="00EF1C61"/>
    <w:rsid w:val="00EF446B"/>
    <w:rsid w:val="00F157BB"/>
    <w:rsid w:val="00F23D45"/>
    <w:rsid w:val="00F3353F"/>
    <w:rsid w:val="00F42CF6"/>
    <w:rsid w:val="00F60527"/>
    <w:rsid w:val="00F64BDE"/>
    <w:rsid w:val="00F74668"/>
    <w:rsid w:val="00F85CEF"/>
    <w:rsid w:val="00F91D0A"/>
    <w:rsid w:val="00FA6C1A"/>
    <w:rsid w:val="00FC22D0"/>
    <w:rsid w:val="00FD77D7"/>
    <w:rsid w:val="00FF755B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BE14E"/>
  <w15:docId w15:val="{88B4F22B-5FC9-49F9-8368-E22F645E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193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table" w:styleId="TableGridLight">
    <w:name w:val="Grid Table Light"/>
    <w:basedOn w:val="TableNormal"/>
    <w:uiPriority w:val="40"/>
    <w:rsid w:val="00443A9C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605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0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D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D21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PLANNING\PLANNING%20AGENDA\Planning%20Committee%20Agenda%2017th%20March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B908C-9B31-4562-ADC5-B9C90F5E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Planning Committee Agenda 17th March 2020</Template>
  <TotalTime>3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7</cp:revision>
  <cp:lastPrinted>2022-06-06T08:12:00Z</cp:lastPrinted>
  <dcterms:created xsi:type="dcterms:W3CDTF">2022-06-29T11:36:00Z</dcterms:created>
  <dcterms:modified xsi:type="dcterms:W3CDTF">2022-07-13T06:48:00Z</dcterms:modified>
</cp:coreProperties>
</file>