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D3BA3" w14:textId="7728A46F" w:rsidR="008A285F" w:rsidRDefault="00DE4A09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16</w:t>
      </w:r>
      <w:r w:rsidRPr="00DE4A09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November</w:t>
      </w:r>
      <w:r w:rsidR="002121E8">
        <w:rPr>
          <w:rFonts w:asciiTheme="minorHAnsi" w:hAnsiTheme="minorHAnsi" w:cstheme="minorHAnsi"/>
        </w:rPr>
        <w:t xml:space="preserve"> </w:t>
      </w:r>
      <w:r w:rsidR="000E4BD6">
        <w:rPr>
          <w:rFonts w:asciiTheme="minorHAnsi" w:hAnsiTheme="minorHAnsi" w:cstheme="minorHAnsi"/>
        </w:rPr>
        <w:t>2021</w:t>
      </w:r>
    </w:p>
    <w:p w14:paraId="24A9A815" w14:textId="77777777" w:rsidR="007A654E" w:rsidRPr="00503E06" w:rsidRDefault="007A654E" w:rsidP="008A285F">
      <w:pPr>
        <w:rPr>
          <w:rFonts w:asciiTheme="minorHAnsi" w:hAnsiTheme="minorHAnsi" w:cstheme="minorHAnsi"/>
        </w:rPr>
      </w:pPr>
    </w:p>
    <w:p w14:paraId="06B9BE6E" w14:textId="5EA6EAAB" w:rsidR="007A654E" w:rsidRDefault="008A285F" w:rsidP="007A654E">
      <w:pPr>
        <w:jc w:val="both"/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I summon all members to attend </w:t>
      </w:r>
      <w:r w:rsidR="00312DB8">
        <w:rPr>
          <w:rFonts w:asciiTheme="minorHAnsi" w:hAnsiTheme="minorHAnsi" w:cstheme="minorHAnsi"/>
        </w:rPr>
        <w:t>a m</w:t>
      </w:r>
      <w:r w:rsidR="007A654E">
        <w:rPr>
          <w:rFonts w:asciiTheme="minorHAnsi" w:hAnsiTheme="minorHAnsi" w:cstheme="minorHAnsi"/>
        </w:rPr>
        <w:t>eeting</w:t>
      </w:r>
      <w:r>
        <w:rPr>
          <w:rFonts w:asciiTheme="minorHAnsi" w:hAnsiTheme="minorHAnsi" w:cstheme="minorHAnsi"/>
        </w:rPr>
        <w:t xml:space="preserve"> </w:t>
      </w:r>
      <w:r w:rsidRPr="00503E06">
        <w:rPr>
          <w:rFonts w:asciiTheme="minorHAnsi" w:hAnsiTheme="minorHAnsi" w:cstheme="minorHAnsi"/>
        </w:rPr>
        <w:t xml:space="preserve">of West Dean Parish Council to be held </w:t>
      </w:r>
      <w:r w:rsidR="005D0DBE">
        <w:rPr>
          <w:rFonts w:asciiTheme="minorHAnsi" w:hAnsiTheme="minorHAnsi" w:cstheme="minorHAnsi"/>
        </w:rPr>
        <w:t xml:space="preserve">at 7.00pm </w:t>
      </w:r>
      <w:r w:rsidRPr="00503E06">
        <w:rPr>
          <w:rFonts w:asciiTheme="minorHAnsi" w:hAnsiTheme="minorHAnsi" w:cstheme="minorHAnsi"/>
        </w:rPr>
        <w:t>on Wednesday</w:t>
      </w:r>
      <w:r w:rsidR="0081027C">
        <w:rPr>
          <w:rFonts w:asciiTheme="minorHAnsi" w:hAnsiTheme="minorHAnsi" w:cstheme="minorHAnsi"/>
        </w:rPr>
        <w:t xml:space="preserve"> </w:t>
      </w:r>
      <w:r w:rsidR="00DE4A09">
        <w:rPr>
          <w:rFonts w:asciiTheme="minorHAnsi" w:hAnsiTheme="minorHAnsi" w:cstheme="minorHAnsi"/>
        </w:rPr>
        <w:t>24</w:t>
      </w:r>
      <w:r w:rsidR="00DE4A09" w:rsidRPr="00DE4A09">
        <w:rPr>
          <w:rFonts w:asciiTheme="minorHAnsi" w:hAnsiTheme="minorHAnsi" w:cstheme="minorHAnsi"/>
          <w:vertAlign w:val="superscript"/>
        </w:rPr>
        <w:t>th</w:t>
      </w:r>
      <w:r w:rsidR="00DE4A09">
        <w:rPr>
          <w:rFonts w:asciiTheme="minorHAnsi" w:hAnsiTheme="minorHAnsi" w:cstheme="minorHAnsi"/>
        </w:rPr>
        <w:t xml:space="preserve"> November</w:t>
      </w:r>
      <w:r w:rsidR="006B4E6E">
        <w:rPr>
          <w:rFonts w:asciiTheme="minorHAnsi" w:hAnsiTheme="minorHAnsi" w:cstheme="minorHAnsi"/>
        </w:rPr>
        <w:t xml:space="preserve"> </w:t>
      </w:r>
      <w:r w:rsidR="000E4BD6">
        <w:rPr>
          <w:rFonts w:asciiTheme="minorHAnsi" w:hAnsiTheme="minorHAnsi" w:cstheme="minorHAnsi"/>
        </w:rPr>
        <w:t>2021</w:t>
      </w:r>
      <w:r w:rsidR="004B240A">
        <w:rPr>
          <w:rFonts w:asciiTheme="minorHAnsi" w:hAnsiTheme="minorHAnsi" w:cstheme="minorHAnsi"/>
        </w:rPr>
        <w:t xml:space="preserve"> at the West Dean Centre, Bream</w:t>
      </w:r>
      <w:r w:rsidR="007A654E">
        <w:rPr>
          <w:rFonts w:asciiTheme="minorHAnsi" w:hAnsiTheme="minorHAnsi" w:cstheme="minorHAnsi"/>
        </w:rPr>
        <w:t>.</w:t>
      </w:r>
    </w:p>
    <w:p w14:paraId="489A94D4" w14:textId="77777777" w:rsidR="002121E8" w:rsidRDefault="002121E8" w:rsidP="007A654E">
      <w:pPr>
        <w:jc w:val="both"/>
        <w:rPr>
          <w:rFonts w:asciiTheme="minorHAnsi" w:hAnsiTheme="minorHAnsi" w:cstheme="minorHAnsi"/>
        </w:rPr>
      </w:pPr>
    </w:p>
    <w:p w14:paraId="59ED5060" w14:textId="77777777" w:rsidR="00DE4A09" w:rsidRDefault="00312DB8" w:rsidP="00DE6F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Covid Restrictions no longer apply, but all attending are requested to observe social distancing and to wear masks </w:t>
      </w:r>
      <w:r w:rsidR="00DE4A09">
        <w:rPr>
          <w:rFonts w:asciiTheme="minorHAnsi" w:hAnsiTheme="minorHAnsi" w:cstheme="minorHAnsi"/>
        </w:rPr>
        <w:t>whilst in attendance and whilst not speaking</w:t>
      </w:r>
      <w:r>
        <w:rPr>
          <w:rFonts w:asciiTheme="minorHAnsi" w:hAnsiTheme="minorHAnsi" w:cstheme="minorHAnsi"/>
        </w:rPr>
        <w:t xml:space="preserve">. </w:t>
      </w:r>
    </w:p>
    <w:p w14:paraId="01CB5274" w14:textId="77777777" w:rsidR="00DE4A09" w:rsidRDefault="00DE4A09" w:rsidP="00DE6FEE">
      <w:pPr>
        <w:rPr>
          <w:rFonts w:asciiTheme="minorHAnsi" w:hAnsiTheme="minorHAnsi" w:cstheme="minorHAnsi"/>
        </w:rPr>
      </w:pPr>
    </w:p>
    <w:p w14:paraId="4ADAA8C5" w14:textId="003163B9" w:rsidR="00DE6FEE" w:rsidRDefault="00DE6FEE" w:rsidP="00DE6F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</w:t>
      </w:r>
      <w:r w:rsidRPr="00DE6FEE">
        <w:rPr>
          <w:rFonts w:asciiTheme="minorHAnsi" w:hAnsiTheme="minorHAnsi" w:cstheme="minorHAnsi"/>
        </w:rPr>
        <w:t>uestion</w:t>
      </w:r>
      <w:r>
        <w:rPr>
          <w:rFonts w:asciiTheme="minorHAnsi" w:hAnsiTheme="minorHAnsi" w:cstheme="minorHAnsi"/>
        </w:rPr>
        <w:t>s</w:t>
      </w:r>
      <w:r w:rsidRPr="00DE6FEE">
        <w:rPr>
          <w:rFonts w:asciiTheme="minorHAnsi" w:hAnsiTheme="minorHAnsi" w:cstheme="minorHAnsi"/>
        </w:rPr>
        <w:t xml:space="preserve"> for the Council</w:t>
      </w:r>
      <w:r>
        <w:rPr>
          <w:rFonts w:asciiTheme="minorHAnsi" w:hAnsiTheme="minorHAnsi" w:cstheme="minorHAnsi"/>
        </w:rPr>
        <w:t xml:space="preserve"> from members of the public should be submitted to</w:t>
      </w:r>
      <w:r w:rsidRPr="00DE6FEE">
        <w:rPr>
          <w:rFonts w:asciiTheme="minorHAnsi" w:hAnsiTheme="minorHAnsi" w:cstheme="minorHAnsi"/>
        </w:rPr>
        <w:t xml:space="preserve"> the Council in advance or </w:t>
      </w:r>
      <w:r w:rsidR="00FE0208">
        <w:rPr>
          <w:rFonts w:asciiTheme="minorHAnsi" w:hAnsiTheme="minorHAnsi" w:cstheme="minorHAnsi"/>
        </w:rPr>
        <w:t>at the Public Forum by members on the public attending the meeting</w:t>
      </w:r>
      <w:r w:rsidRPr="00DE6FEE">
        <w:rPr>
          <w:rFonts w:asciiTheme="minorHAnsi" w:hAnsiTheme="minorHAnsi" w:cstheme="minorHAnsi"/>
        </w:rPr>
        <w:t>.</w:t>
      </w:r>
    </w:p>
    <w:p w14:paraId="28D4E213" w14:textId="77777777" w:rsidR="002121E8" w:rsidRPr="00DE6FEE" w:rsidRDefault="002121E8" w:rsidP="00DE6FEE">
      <w:pPr>
        <w:rPr>
          <w:rFonts w:asciiTheme="minorHAnsi" w:hAnsiTheme="minorHAnsi" w:cstheme="minorHAnsi"/>
        </w:rPr>
      </w:pPr>
    </w:p>
    <w:p w14:paraId="4EA06751" w14:textId="2CE9F161" w:rsidR="007A654E" w:rsidRPr="00503E06" w:rsidRDefault="00516A38" w:rsidP="007A65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note that interventions</w:t>
      </w:r>
      <w:r w:rsidR="000E4BD6">
        <w:rPr>
          <w:rFonts w:asciiTheme="minorHAnsi" w:hAnsiTheme="minorHAnsi" w:cstheme="minorHAnsi"/>
        </w:rPr>
        <w:t xml:space="preserve"> during the formal business of the meeting</w:t>
      </w:r>
      <w:r>
        <w:rPr>
          <w:rFonts w:asciiTheme="minorHAnsi" w:hAnsiTheme="minorHAnsi" w:cstheme="minorHAnsi"/>
        </w:rPr>
        <w:t xml:space="preserve"> will not be permitted.</w:t>
      </w:r>
      <w:r w:rsidR="007A654E">
        <w:rPr>
          <w:rFonts w:asciiTheme="minorHAnsi" w:hAnsiTheme="minorHAnsi" w:cstheme="minorHAnsi"/>
        </w:rPr>
        <w:t xml:space="preserve">  </w:t>
      </w:r>
    </w:p>
    <w:p w14:paraId="6CB03A5F" w14:textId="77777777" w:rsidR="008A285F" w:rsidRPr="00503E06" w:rsidRDefault="008A285F" w:rsidP="008A285F">
      <w:pPr>
        <w:jc w:val="center"/>
        <w:rPr>
          <w:rFonts w:asciiTheme="minorHAnsi" w:hAnsiTheme="minorHAnsi" w:cstheme="minorHAnsi"/>
        </w:rPr>
      </w:pPr>
    </w:p>
    <w:p w14:paraId="3FBC5289" w14:textId="734B8E1A" w:rsidR="008A285F" w:rsidRPr="00503E06" w:rsidRDefault="008A285F" w:rsidP="008A285F">
      <w:pPr>
        <w:jc w:val="center"/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  <w:b/>
        </w:rPr>
        <w:t xml:space="preserve">PLEASE NOTE THAT THIS MEETING </w:t>
      </w:r>
      <w:r w:rsidR="00965B06">
        <w:rPr>
          <w:rFonts w:asciiTheme="minorHAnsi" w:hAnsiTheme="minorHAnsi" w:cstheme="minorHAnsi"/>
          <w:b/>
        </w:rPr>
        <w:t>MAY</w:t>
      </w:r>
      <w:r w:rsidR="008B412E">
        <w:rPr>
          <w:rFonts w:asciiTheme="minorHAnsi" w:hAnsiTheme="minorHAnsi" w:cstheme="minorHAnsi"/>
          <w:b/>
        </w:rPr>
        <w:t xml:space="preserve"> BE AUDIO AND </w:t>
      </w:r>
      <w:r w:rsidRPr="00503E06">
        <w:rPr>
          <w:rFonts w:asciiTheme="minorHAnsi" w:hAnsiTheme="minorHAnsi" w:cstheme="minorHAnsi"/>
          <w:b/>
        </w:rPr>
        <w:t>VIDEO RECORDED</w:t>
      </w:r>
    </w:p>
    <w:p w14:paraId="36B72DB5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2C614DB9" w14:textId="77777777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Yours sincerely</w:t>
      </w:r>
    </w:p>
    <w:p w14:paraId="1FBFBB54" w14:textId="51E5883E" w:rsidR="008A285F" w:rsidRDefault="002121E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Kim Carpenter</w:t>
      </w:r>
    </w:p>
    <w:p w14:paraId="19823B64" w14:textId="77777777" w:rsidR="005F643B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Clerk</w:t>
      </w:r>
    </w:p>
    <w:p w14:paraId="342D35CF" w14:textId="77777777" w:rsidR="005F643B" w:rsidRPr="00503E06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45760ECE" w14:textId="64BEACF4" w:rsidR="008A285F" w:rsidRDefault="007A654E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PUBLIC FORUM</w:t>
      </w:r>
      <w:r w:rsidR="002121E8">
        <w:rPr>
          <w:rFonts w:asciiTheme="minorHAnsi" w:hAnsiTheme="minorHAnsi" w:cstheme="minorHAnsi"/>
          <w:b/>
          <w:bCs/>
          <w:color w:val="auto"/>
        </w:rPr>
        <w:t xml:space="preserve"> – 30 minutes </w:t>
      </w:r>
    </w:p>
    <w:p w14:paraId="1B6DF3E0" w14:textId="77777777" w:rsidR="008A285F" w:rsidRDefault="008A285F" w:rsidP="008A285F">
      <w:pPr>
        <w:rPr>
          <w:rFonts w:asciiTheme="minorHAnsi" w:hAnsiTheme="minorHAnsi" w:cstheme="minorHAnsi"/>
          <w:i/>
        </w:rPr>
      </w:pPr>
    </w:p>
    <w:p w14:paraId="5E66FDFE" w14:textId="0F295B82" w:rsidR="008A285F" w:rsidRDefault="008A285F" w:rsidP="008A285F">
      <w:pPr>
        <w:rPr>
          <w:rFonts w:asciiTheme="minorHAnsi" w:hAnsiTheme="minorHAnsi" w:cstheme="minorHAnsi"/>
          <w:b/>
          <w:u w:val="single"/>
        </w:rPr>
      </w:pPr>
      <w:r w:rsidRPr="00142092">
        <w:rPr>
          <w:rFonts w:asciiTheme="minorHAnsi" w:hAnsiTheme="minorHAnsi" w:cstheme="minorHAnsi"/>
          <w:b/>
        </w:rPr>
        <w:t xml:space="preserve">1. </w:t>
      </w:r>
      <w:r w:rsidRPr="00142092">
        <w:rPr>
          <w:rFonts w:asciiTheme="minorHAnsi" w:hAnsiTheme="minorHAnsi" w:cstheme="minorHAnsi"/>
          <w:b/>
          <w:u w:val="single"/>
        </w:rPr>
        <w:t>Council formal business</w:t>
      </w:r>
    </w:p>
    <w:p w14:paraId="302AD9C8" w14:textId="2B3F3411" w:rsidR="008A285F" w:rsidRPr="00503E06" w:rsidRDefault="008A285F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503E06">
        <w:rPr>
          <w:rFonts w:asciiTheme="minorHAnsi" w:hAnsiTheme="minorHAnsi" w:cstheme="minorHAnsi"/>
          <w:b/>
          <w:bCs/>
          <w:color w:val="auto"/>
        </w:rPr>
        <w:t>1.</w:t>
      </w:r>
      <w:r w:rsidR="00EA41F4">
        <w:rPr>
          <w:rFonts w:asciiTheme="minorHAnsi" w:hAnsiTheme="minorHAnsi" w:cstheme="minorHAnsi"/>
          <w:b/>
          <w:bCs/>
          <w:color w:val="auto"/>
        </w:rPr>
        <w:t>1</w:t>
      </w:r>
      <w:r w:rsidRPr="00503E06">
        <w:rPr>
          <w:rFonts w:asciiTheme="minorHAnsi" w:hAnsiTheme="minorHAnsi" w:cstheme="minorHAnsi"/>
          <w:b/>
          <w:bCs/>
          <w:color w:val="auto"/>
        </w:rPr>
        <w:t xml:space="preserve"> Apologies</w:t>
      </w:r>
    </w:p>
    <w:p w14:paraId="76F1A5B2" w14:textId="77777777" w:rsidR="008A285F" w:rsidRPr="00503E06" w:rsidRDefault="008A285F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264BF3F5" w14:textId="0759B7CD" w:rsidR="008A285F" w:rsidRDefault="008A285F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503E06">
        <w:rPr>
          <w:rFonts w:asciiTheme="minorHAnsi" w:hAnsiTheme="minorHAnsi" w:cstheme="minorHAnsi"/>
          <w:b/>
          <w:bCs/>
          <w:color w:val="auto"/>
        </w:rPr>
        <w:t>1.</w:t>
      </w:r>
      <w:r w:rsidR="00EA41F4">
        <w:rPr>
          <w:rFonts w:asciiTheme="minorHAnsi" w:hAnsiTheme="minorHAnsi" w:cstheme="minorHAnsi"/>
          <w:b/>
          <w:bCs/>
          <w:color w:val="auto"/>
        </w:rPr>
        <w:t xml:space="preserve">2 </w:t>
      </w:r>
      <w:r w:rsidRPr="00503E06">
        <w:rPr>
          <w:rFonts w:asciiTheme="minorHAnsi" w:hAnsiTheme="minorHAnsi" w:cstheme="minorHAnsi"/>
          <w:b/>
          <w:bCs/>
          <w:color w:val="auto"/>
        </w:rPr>
        <w:t>Declarations of Interest</w:t>
      </w:r>
    </w:p>
    <w:p w14:paraId="501EF458" w14:textId="4E90BC1E" w:rsidR="00FE0208" w:rsidRDefault="00FE020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5641892D" w14:textId="050BCE71" w:rsidR="003B28A2" w:rsidRDefault="008A285F" w:rsidP="008A285F">
      <w:pPr>
        <w:pStyle w:val="Default"/>
        <w:rPr>
          <w:rFonts w:asciiTheme="minorHAnsi" w:hAnsiTheme="minorHAnsi" w:cstheme="minorHAnsi"/>
          <w:color w:val="auto"/>
        </w:rPr>
      </w:pPr>
      <w:r w:rsidRPr="00503E06">
        <w:rPr>
          <w:rFonts w:asciiTheme="minorHAnsi" w:hAnsiTheme="minorHAnsi" w:cstheme="minorHAnsi"/>
          <w:b/>
          <w:bCs/>
          <w:color w:val="auto"/>
        </w:rPr>
        <w:t>1.</w:t>
      </w:r>
      <w:r w:rsidR="00EA41F4">
        <w:rPr>
          <w:rFonts w:asciiTheme="minorHAnsi" w:hAnsiTheme="minorHAnsi" w:cstheme="minorHAnsi"/>
          <w:b/>
          <w:bCs/>
          <w:color w:val="auto"/>
        </w:rPr>
        <w:t>3</w:t>
      </w:r>
      <w:r w:rsidRPr="00503E06">
        <w:rPr>
          <w:rFonts w:asciiTheme="minorHAnsi" w:hAnsiTheme="minorHAnsi" w:cstheme="minorHAnsi"/>
          <w:b/>
          <w:bCs/>
          <w:color w:val="auto"/>
        </w:rPr>
        <w:t xml:space="preserve"> Minutes of the Previous Meeting </w:t>
      </w:r>
      <w:r w:rsidRPr="00503E06">
        <w:rPr>
          <w:rFonts w:asciiTheme="minorHAnsi" w:hAnsiTheme="minorHAnsi" w:cstheme="minorHAnsi"/>
          <w:color w:val="auto"/>
        </w:rPr>
        <w:t xml:space="preserve">– Council </w:t>
      </w:r>
      <w:r w:rsidRPr="00503E06">
        <w:rPr>
          <w:rFonts w:asciiTheme="minorHAnsi" w:hAnsiTheme="minorHAnsi" w:cstheme="minorHAnsi"/>
          <w:b/>
          <w:color w:val="auto"/>
        </w:rPr>
        <w:t xml:space="preserve">to confirm and </w:t>
      </w:r>
      <w:r w:rsidR="00516A38">
        <w:rPr>
          <w:rFonts w:asciiTheme="minorHAnsi" w:hAnsiTheme="minorHAnsi" w:cstheme="minorHAnsi"/>
          <w:b/>
          <w:color w:val="auto"/>
        </w:rPr>
        <w:t>authorise for signature</w:t>
      </w:r>
      <w:r w:rsidRPr="00503E06">
        <w:rPr>
          <w:rFonts w:asciiTheme="minorHAnsi" w:hAnsiTheme="minorHAnsi" w:cstheme="minorHAnsi"/>
          <w:color w:val="auto"/>
        </w:rPr>
        <w:t xml:space="preserve"> the minutes of the meeting held on </w:t>
      </w:r>
      <w:r w:rsidR="00DE4A09">
        <w:rPr>
          <w:rFonts w:asciiTheme="minorHAnsi" w:hAnsiTheme="minorHAnsi" w:cstheme="minorHAnsi"/>
          <w:color w:val="auto"/>
        </w:rPr>
        <w:t>27</w:t>
      </w:r>
      <w:r w:rsidR="00DE4A09" w:rsidRPr="00DE4A09">
        <w:rPr>
          <w:rFonts w:asciiTheme="minorHAnsi" w:hAnsiTheme="minorHAnsi" w:cstheme="minorHAnsi"/>
          <w:color w:val="auto"/>
          <w:vertAlign w:val="superscript"/>
        </w:rPr>
        <w:t>th</w:t>
      </w:r>
      <w:r w:rsidR="00DE4A09">
        <w:rPr>
          <w:rFonts w:asciiTheme="minorHAnsi" w:hAnsiTheme="minorHAnsi" w:cstheme="minorHAnsi"/>
          <w:color w:val="auto"/>
        </w:rPr>
        <w:t xml:space="preserve"> October 2021</w:t>
      </w:r>
      <w:r>
        <w:rPr>
          <w:rFonts w:asciiTheme="minorHAnsi" w:hAnsiTheme="minorHAnsi" w:cstheme="minorHAnsi"/>
          <w:color w:val="auto"/>
        </w:rPr>
        <w:t xml:space="preserve"> </w:t>
      </w:r>
    </w:p>
    <w:p w14:paraId="4C476B7B" w14:textId="16FA11AF" w:rsidR="008A285F" w:rsidRDefault="008A285F" w:rsidP="008A285F">
      <w:pPr>
        <w:pStyle w:val="Default"/>
        <w:rPr>
          <w:rFonts w:asciiTheme="minorHAnsi" w:hAnsiTheme="minorHAnsi" w:cstheme="minorHAnsi"/>
          <w:i/>
          <w:iCs/>
          <w:color w:val="auto"/>
        </w:rPr>
      </w:pPr>
      <w:r w:rsidRPr="00503E06">
        <w:rPr>
          <w:rFonts w:asciiTheme="minorHAnsi" w:hAnsiTheme="minorHAnsi" w:cstheme="minorHAnsi"/>
          <w:i/>
          <w:iCs/>
          <w:color w:val="auto"/>
        </w:rPr>
        <w:t xml:space="preserve">Attachment </w:t>
      </w:r>
      <w:r w:rsidR="00052B85">
        <w:rPr>
          <w:rFonts w:asciiTheme="minorHAnsi" w:hAnsiTheme="minorHAnsi" w:cstheme="minorHAnsi"/>
          <w:i/>
          <w:iCs/>
          <w:color w:val="auto"/>
        </w:rPr>
        <w:t>1.</w:t>
      </w:r>
      <w:r w:rsidR="00EA41F4">
        <w:rPr>
          <w:rFonts w:asciiTheme="minorHAnsi" w:hAnsiTheme="minorHAnsi" w:cstheme="minorHAnsi"/>
          <w:i/>
          <w:iCs/>
          <w:color w:val="auto"/>
        </w:rPr>
        <w:t>3</w:t>
      </w:r>
      <w:r w:rsidR="003B28A2">
        <w:rPr>
          <w:rFonts w:asciiTheme="minorHAnsi" w:hAnsiTheme="minorHAnsi" w:cstheme="minorHAnsi"/>
          <w:i/>
          <w:iCs/>
          <w:color w:val="auto"/>
        </w:rPr>
        <w:t xml:space="preserve"> Minutes </w:t>
      </w:r>
      <w:r w:rsidR="00DE4A09">
        <w:rPr>
          <w:rFonts w:asciiTheme="minorHAnsi" w:hAnsiTheme="minorHAnsi" w:cstheme="minorHAnsi"/>
          <w:i/>
          <w:iCs/>
          <w:color w:val="auto"/>
        </w:rPr>
        <w:t>27</w:t>
      </w:r>
      <w:r w:rsidR="00DE4A09" w:rsidRPr="00DE4A09">
        <w:rPr>
          <w:rFonts w:asciiTheme="minorHAnsi" w:hAnsiTheme="minorHAnsi" w:cstheme="minorHAnsi"/>
          <w:i/>
          <w:iCs/>
          <w:color w:val="auto"/>
          <w:vertAlign w:val="superscript"/>
        </w:rPr>
        <w:t>th</w:t>
      </w:r>
      <w:r w:rsidR="00DE4A09">
        <w:rPr>
          <w:rFonts w:asciiTheme="minorHAnsi" w:hAnsiTheme="minorHAnsi" w:cstheme="minorHAnsi"/>
          <w:i/>
          <w:iCs/>
          <w:color w:val="auto"/>
        </w:rPr>
        <w:t xml:space="preserve"> October</w:t>
      </w:r>
      <w:r w:rsidR="000D04BC">
        <w:rPr>
          <w:rFonts w:asciiTheme="minorHAnsi" w:hAnsiTheme="minorHAnsi" w:cstheme="minorHAnsi"/>
          <w:i/>
          <w:iCs/>
          <w:color w:val="auto"/>
        </w:rPr>
        <w:t xml:space="preserve"> 2021</w:t>
      </w:r>
    </w:p>
    <w:p w14:paraId="28120095" w14:textId="55AD2F2A" w:rsidR="00EA41F4" w:rsidRDefault="00EA41F4" w:rsidP="008A285F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14:paraId="437EB040" w14:textId="5D0BA056" w:rsidR="008C1FFA" w:rsidRDefault="008A285F" w:rsidP="008A285F">
      <w:pPr>
        <w:rPr>
          <w:rFonts w:asciiTheme="minorHAnsi" w:hAnsiTheme="minorHAnsi" w:cstheme="minorHAnsi"/>
          <w:b/>
          <w:u w:val="single"/>
        </w:rPr>
      </w:pPr>
      <w:r w:rsidRPr="00BA6771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  <w:b/>
        </w:rPr>
        <w:t>.</w:t>
      </w:r>
      <w:r w:rsidRPr="00BA6771">
        <w:rPr>
          <w:rFonts w:asciiTheme="minorHAnsi" w:hAnsiTheme="minorHAnsi" w:cstheme="minorHAnsi"/>
          <w:b/>
        </w:rPr>
        <w:t xml:space="preserve"> </w:t>
      </w:r>
      <w:r w:rsidRPr="00BA6771">
        <w:rPr>
          <w:rFonts w:asciiTheme="minorHAnsi" w:hAnsiTheme="minorHAnsi" w:cstheme="minorHAnsi"/>
          <w:b/>
          <w:u w:val="single"/>
        </w:rPr>
        <w:t>Items for discussion and decision</w:t>
      </w:r>
    </w:p>
    <w:p w14:paraId="663C181E" w14:textId="00AB098C" w:rsidR="00E60136" w:rsidRDefault="00E60136" w:rsidP="00E60136">
      <w:pPr>
        <w:rPr>
          <w:rFonts w:asciiTheme="minorHAnsi" w:hAnsiTheme="minorHAnsi" w:cstheme="minorHAnsi"/>
          <w:b/>
          <w:bCs/>
        </w:rPr>
      </w:pPr>
      <w:r w:rsidRPr="00713AC3">
        <w:rPr>
          <w:rFonts w:asciiTheme="minorHAnsi" w:hAnsiTheme="minorHAnsi" w:cstheme="minorHAnsi"/>
          <w:b/>
          <w:bCs/>
        </w:rPr>
        <w:t>2.</w:t>
      </w:r>
      <w:r w:rsidR="00B343AB">
        <w:rPr>
          <w:rFonts w:asciiTheme="minorHAnsi" w:hAnsiTheme="minorHAnsi" w:cstheme="minorHAnsi"/>
          <w:b/>
          <w:bCs/>
        </w:rPr>
        <w:t>1</w:t>
      </w:r>
      <w:r w:rsidRPr="00713AC3">
        <w:rPr>
          <w:rFonts w:asciiTheme="minorHAnsi" w:hAnsiTheme="minorHAnsi" w:cstheme="minorHAnsi"/>
          <w:b/>
          <w:bCs/>
        </w:rPr>
        <w:t xml:space="preserve"> Dean Forest Greenway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2A762412" w14:textId="3349F866" w:rsidR="00E60136" w:rsidRDefault="00E60136" w:rsidP="00E60136">
      <w:pPr>
        <w:rPr>
          <w:rFonts w:asciiTheme="minorHAnsi" w:hAnsiTheme="minorHAnsi" w:cstheme="minorHAnsi"/>
        </w:rPr>
      </w:pPr>
      <w:r w:rsidRPr="00405D3A">
        <w:rPr>
          <w:rFonts w:asciiTheme="minorHAnsi" w:hAnsiTheme="minorHAnsi" w:cstheme="minorHAnsi"/>
        </w:rPr>
        <w:t>To consider feedback and report from Steering Group Meeting 20</w:t>
      </w:r>
      <w:r w:rsidRPr="00405D3A">
        <w:rPr>
          <w:rFonts w:asciiTheme="minorHAnsi" w:hAnsiTheme="minorHAnsi" w:cstheme="minorHAnsi"/>
          <w:vertAlign w:val="superscript"/>
        </w:rPr>
        <w:t>th</w:t>
      </w:r>
      <w:r w:rsidRPr="00405D3A">
        <w:rPr>
          <w:rFonts w:asciiTheme="minorHAnsi" w:hAnsiTheme="minorHAnsi" w:cstheme="minorHAnsi"/>
        </w:rPr>
        <w:t xml:space="preserve"> October 2021</w:t>
      </w:r>
    </w:p>
    <w:p w14:paraId="37CB3234" w14:textId="0951C3DE" w:rsidR="00B343AB" w:rsidRDefault="00B343AB" w:rsidP="00E60136">
      <w:pPr>
        <w:rPr>
          <w:rFonts w:asciiTheme="minorHAnsi" w:hAnsiTheme="minorHAnsi" w:cstheme="minorHAnsi"/>
        </w:rPr>
      </w:pPr>
    </w:p>
    <w:p w14:paraId="7B52F28C" w14:textId="77777777" w:rsidR="00B343AB" w:rsidRDefault="00B343AB" w:rsidP="00B343A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2.2 Coronavirus Emergency</w:t>
      </w:r>
    </w:p>
    <w:p w14:paraId="382FEFDA" w14:textId="77777777" w:rsidR="00B343AB" w:rsidRDefault="00B343AB" w:rsidP="00B343A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To consider any matter requiring Council decisions in respect of the Covid 19 emergency</w:t>
      </w:r>
    </w:p>
    <w:p w14:paraId="20D3E05C" w14:textId="77777777" w:rsidR="00B343AB" w:rsidRPr="00405D3A" w:rsidRDefault="00B343AB" w:rsidP="00E60136">
      <w:pPr>
        <w:rPr>
          <w:rFonts w:asciiTheme="minorHAnsi" w:hAnsiTheme="minorHAnsi" w:cstheme="minorHAnsi"/>
        </w:rPr>
      </w:pPr>
    </w:p>
    <w:p w14:paraId="269E673E" w14:textId="3579ADD7" w:rsidR="008A285F" w:rsidRDefault="008A285F" w:rsidP="008A285F">
      <w:pPr>
        <w:rPr>
          <w:rFonts w:asciiTheme="minorHAnsi" w:hAnsiTheme="minorHAnsi" w:cstheme="minorHAnsi"/>
          <w:b/>
        </w:rPr>
      </w:pPr>
      <w:r w:rsidRPr="00503E06">
        <w:rPr>
          <w:rFonts w:asciiTheme="minorHAnsi" w:hAnsiTheme="minorHAnsi" w:cstheme="minorHAnsi"/>
          <w:b/>
        </w:rPr>
        <w:t>2.</w:t>
      </w:r>
      <w:r w:rsidR="00E60136">
        <w:rPr>
          <w:rFonts w:asciiTheme="minorHAnsi" w:hAnsiTheme="minorHAnsi" w:cstheme="minorHAnsi"/>
          <w:b/>
        </w:rPr>
        <w:t>3</w:t>
      </w:r>
      <w:r w:rsidR="00FA3B7A">
        <w:rPr>
          <w:rFonts w:asciiTheme="minorHAnsi" w:hAnsiTheme="minorHAnsi" w:cstheme="minorHAnsi"/>
          <w:b/>
        </w:rPr>
        <w:t xml:space="preserve"> </w:t>
      </w:r>
      <w:r w:rsidRPr="00503E06">
        <w:rPr>
          <w:rFonts w:asciiTheme="minorHAnsi" w:hAnsiTheme="minorHAnsi" w:cstheme="minorHAnsi"/>
          <w:b/>
        </w:rPr>
        <w:t>Finance and Staffin</w:t>
      </w:r>
      <w:r w:rsidR="005160B0">
        <w:rPr>
          <w:rFonts w:asciiTheme="minorHAnsi" w:hAnsiTheme="minorHAnsi" w:cstheme="minorHAnsi"/>
          <w:b/>
        </w:rPr>
        <w:t>g</w:t>
      </w:r>
    </w:p>
    <w:p w14:paraId="5618B323" w14:textId="453C6003" w:rsidR="009E4E7D" w:rsidRDefault="00B1154A" w:rsidP="008A285F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Cs/>
        </w:rPr>
        <w:t>i</w:t>
      </w:r>
      <w:r w:rsidR="001A01D1">
        <w:rPr>
          <w:rFonts w:asciiTheme="minorHAnsi" w:hAnsiTheme="minorHAnsi" w:cstheme="minorHAnsi"/>
          <w:bCs/>
        </w:rPr>
        <w:t>)</w:t>
      </w:r>
      <w:r w:rsidR="00C27B43">
        <w:rPr>
          <w:rFonts w:asciiTheme="minorHAnsi" w:hAnsiTheme="minorHAnsi" w:cstheme="minorHAnsi"/>
          <w:bCs/>
        </w:rPr>
        <w:t xml:space="preserve"> </w:t>
      </w:r>
      <w:r w:rsidR="000C587B">
        <w:rPr>
          <w:rFonts w:asciiTheme="minorHAnsi" w:hAnsiTheme="minorHAnsi" w:cstheme="minorHAnsi"/>
          <w:iCs/>
        </w:rPr>
        <w:t xml:space="preserve">To authorise </w:t>
      </w:r>
      <w:r w:rsidR="00DE4A09">
        <w:rPr>
          <w:rFonts w:asciiTheme="minorHAnsi" w:hAnsiTheme="minorHAnsi" w:cstheme="minorHAnsi"/>
          <w:iCs/>
        </w:rPr>
        <w:t>November</w:t>
      </w:r>
      <w:r w:rsidR="002121E8">
        <w:rPr>
          <w:rFonts w:asciiTheme="minorHAnsi" w:hAnsiTheme="minorHAnsi" w:cstheme="minorHAnsi"/>
          <w:iCs/>
        </w:rPr>
        <w:t xml:space="preserve"> </w:t>
      </w:r>
      <w:r w:rsidR="000E4BD6">
        <w:rPr>
          <w:rFonts w:asciiTheme="minorHAnsi" w:hAnsiTheme="minorHAnsi" w:cstheme="minorHAnsi"/>
          <w:iCs/>
        </w:rPr>
        <w:t>2021</w:t>
      </w:r>
      <w:r w:rsidR="000C587B">
        <w:rPr>
          <w:rFonts w:asciiTheme="minorHAnsi" w:hAnsiTheme="minorHAnsi" w:cstheme="minorHAnsi"/>
          <w:iCs/>
        </w:rPr>
        <w:t xml:space="preserve"> electronic payments</w:t>
      </w:r>
    </w:p>
    <w:p w14:paraId="0E0D4DA4" w14:textId="5578E883" w:rsidR="00F8636D" w:rsidRDefault="00C33E0D" w:rsidP="008A285F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Attachment 2.2 i) Electronic payments</w:t>
      </w:r>
      <w:r w:rsidR="00E115D9">
        <w:rPr>
          <w:rFonts w:asciiTheme="minorHAnsi" w:hAnsiTheme="minorHAnsi" w:cstheme="minorHAnsi"/>
          <w:i/>
        </w:rPr>
        <w:t xml:space="preserve"> </w:t>
      </w:r>
      <w:r w:rsidR="00DE4A09">
        <w:rPr>
          <w:rFonts w:asciiTheme="minorHAnsi" w:hAnsiTheme="minorHAnsi" w:cstheme="minorHAnsi"/>
          <w:i/>
        </w:rPr>
        <w:t>Novembe</w:t>
      </w:r>
      <w:r w:rsidR="000B3A2C">
        <w:rPr>
          <w:rFonts w:asciiTheme="minorHAnsi" w:hAnsiTheme="minorHAnsi" w:cstheme="minorHAnsi"/>
          <w:i/>
        </w:rPr>
        <w:t xml:space="preserve">r </w:t>
      </w:r>
      <w:r w:rsidR="000E4BD6">
        <w:rPr>
          <w:rFonts w:asciiTheme="minorHAnsi" w:hAnsiTheme="minorHAnsi" w:cstheme="minorHAnsi"/>
          <w:i/>
        </w:rPr>
        <w:t>2021</w:t>
      </w:r>
      <w:r>
        <w:rPr>
          <w:rFonts w:asciiTheme="minorHAnsi" w:hAnsiTheme="minorHAnsi" w:cstheme="minorHAnsi"/>
          <w:i/>
        </w:rPr>
        <w:t xml:space="preserve"> for approval</w:t>
      </w:r>
    </w:p>
    <w:p w14:paraId="2675448D" w14:textId="0B7AAFAB" w:rsidR="009E4E7D" w:rsidRPr="00D02E94" w:rsidRDefault="00853B04" w:rsidP="008A285F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ii</w:t>
      </w:r>
      <w:r w:rsidR="00D02E94">
        <w:rPr>
          <w:rFonts w:asciiTheme="minorHAnsi" w:hAnsiTheme="minorHAnsi" w:cstheme="minorHAnsi"/>
        </w:rPr>
        <w:t>)</w:t>
      </w:r>
      <w:r w:rsidR="008A285F" w:rsidRPr="00503E06">
        <w:rPr>
          <w:rFonts w:asciiTheme="minorHAnsi" w:hAnsiTheme="minorHAnsi" w:cstheme="minorHAnsi"/>
        </w:rPr>
        <w:t xml:space="preserve"> To appoint 2 </w:t>
      </w:r>
      <w:r w:rsidR="002C575B">
        <w:rPr>
          <w:rFonts w:asciiTheme="minorHAnsi" w:hAnsiTheme="minorHAnsi" w:cstheme="minorHAnsi"/>
        </w:rPr>
        <w:t xml:space="preserve">electronic </w:t>
      </w:r>
      <w:r w:rsidR="008A285F" w:rsidRPr="00503E06">
        <w:rPr>
          <w:rFonts w:asciiTheme="minorHAnsi" w:hAnsiTheme="minorHAnsi" w:cstheme="minorHAnsi"/>
        </w:rPr>
        <w:t>signatories for</w:t>
      </w:r>
      <w:r w:rsidR="006B4E6E">
        <w:rPr>
          <w:rFonts w:asciiTheme="minorHAnsi" w:hAnsiTheme="minorHAnsi" w:cstheme="minorHAnsi"/>
        </w:rPr>
        <w:t xml:space="preserve"> </w:t>
      </w:r>
      <w:r w:rsidR="00DE4A09">
        <w:rPr>
          <w:rFonts w:asciiTheme="minorHAnsi" w:hAnsiTheme="minorHAnsi" w:cstheme="minorHAnsi"/>
        </w:rPr>
        <w:t>November</w:t>
      </w:r>
      <w:r w:rsidR="000F5163">
        <w:rPr>
          <w:rFonts w:asciiTheme="minorHAnsi" w:hAnsiTheme="minorHAnsi" w:cstheme="minorHAnsi"/>
        </w:rPr>
        <w:t xml:space="preserve"> </w:t>
      </w:r>
      <w:r w:rsidR="008A285F" w:rsidRPr="00503E06">
        <w:rPr>
          <w:rFonts w:asciiTheme="minorHAnsi" w:hAnsiTheme="minorHAnsi" w:cstheme="minorHAnsi"/>
        </w:rPr>
        <w:t>electronic payments</w:t>
      </w:r>
      <w:r w:rsidR="008A285F">
        <w:rPr>
          <w:rFonts w:asciiTheme="minorHAnsi" w:hAnsiTheme="minorHAnsi" w:cstheme="minorHAnsi"/>
        </w:rPr>
        <w:t>.</w:t>
      </w:r>
    </w:p>
    <w:p w14:paraId="10E4433F" w14:textId="4E854CE4" w:rsidR="0060245A" w:rsidRDefault="00347EF0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i</w:t>
      </w:r>
      <w:r w:rsidR="005242D6">
        <w:rPr>
          <w:rFonts w:asciiTheme="minorHAnsi" w:hAnsiTheme="minorHAnsi" w:cstheme="minorHAnsi"/>
        </w:rPr>
        <w:t>ii</w:t>
      </w:r>
      <w:r w:rsidR="004C7EC9">
        <w:rPr>
          <w:rFonts w:asciiTheme="minorHAnsi" w:hAnsiTheme="minorHAnsi" w:cstheme="minorHAnsi"/>
        </w:rPr>
        <w:t xml:space="preserve">) To </w:t>
      </w:r>
      <w:r w:rsidR="00074DFD">
        <w:rPr>
          <w:rFonts w:asciiTheme="minorHAnsi" w:hAnsiTheme="minorHAnsi" w:cstheme="minorHAnsi"/>
        </w:rPr>
        <w:t xml:space="preserve">note </w:t>
      </w:r>
      <w:r w:rsidR="00232A04">
        <w:rPr>
          <w:rFonts w:asciiTheme="minorHAnsi" w:hAnsiTheme="minorHAnsi" w:cstheme="minorHAnsi"/>
        </w:rPr>
        <w:t>th</w:t>
      </w:r>
      <w:r w:rsidR="00DE4A09">
        <w:rPr>
          <w:rFonts w:asciiTheme="minorHAnsi" w:hAnsiTheme="minorHAnsi" w:cstheme="minorHAnsi"/>
        </w:rPr>
        <w:t>e</w:t>
      </w:r>
      <w:r w:rsidR="000D04BC">
        <w:rPr>
          <w:rFonts w:asciiTheme="minorHAnsi" w:hAnsiTheme="minorHAnsi" w:cstheme="minorHAnsi"/>
        </w:rPr>
        <w:t xml:space="preserve"> Financial Inspection </w:t>
      </w:r>
      <w:r w:rsidR="00E60136">
        <w:rPr>
          <w:rFonts w:asciiTheme="minorHAnsi" w:hAnsiTheme="minorHAnsi" w:cstheme="minorHAnsi"/>
        </w:rPr>
        <w:t xml:space="preserve">will be </w:t>
      </w:r>
      <w:r w:rsidR="000D04BC">
        <w:rPr>
          <w:rFonts w:asciiTheme="minorHAnsi" w:hAnsiTheme="minorHAnsi" w:cstheme="minorHAnsi"/>
        </w:rPr>
        <w:t xml:space="preserve">carried out by </w:t>
      </w:r>
      <w:r w:rsidR="00E91C77">
        <w:rPr>
          <w:rFonts w:asciiTheme="minorHAnsi" w:hAnsiTheme="minorHAnsi" w:cstheme="minorHAnsi"/>
        </w:rPr>
        <w:t>Councillor S Francis</w:t>
      </w:r>
      <w:r w:rsidR="002121E8">
        <w:rPr>
          <w:rFonts w:asciiTheme="minorHAnsi" w:hAnsiTheme="minorHAnsi" w:cstheme="minorHAnsi"/>
        </w:rPr>
        <w:t xml:space="preserve"> &amp; </w:t>
      </w:r>
      <w:r w:rsidR="000B3A2C">
        <w:rPr>
          <w:rFonts w:asciiTheme="minorHAnsi" w:hAnsiTheme="minorHAnsi" w:cstheme="minorHAnsi"/>
        </w:rPr>
        <w:t xml:space="preserve">B Evans </w:t>
      </w:r>
      <w:r w:rsidR="007A5B20">
        <w:rPr>
          <w:rFonts w:asciiTheme="minorHAnsi" w:hAnsiTheme="minorHAnsi" w:cstheme="minorHAnsi"/>
        </w:rPr>
        <w:t xml:space="preserve">on </w:t>
      </w:r>
      <w:r w:rsidR="00E60136">
        <w:rPr>
          <w:rFonts w:asciiTheme="minorHAnsi" w:hAnsiTheme="minorHAnsi" w:cstheme="minorHAnsi"/>
        </w:rPr>
        <w:t>29</w:t>
      </w:r>
      <w:r w:rsidR="00E60136" w:rsidRPr="00E60136">
        <w:rPr>
          <w:rFonts w:asciiTheme="minorHAnsi" w:hAnsiTheme="minorHAnsi" w:cstheme="minorHAnsi"/>
          <w:vertAlign w:val="superscript"/>
        </w:rPr>
        <w:t>th</w:t>
      </w:r>
      <w:r w:rsidR="00E60136">
        <w:rPr>
          <w:rFonts w:asciiTheme="minorHAnsi" w:hAnsiTheme="minorHAnsi" w:cstheme="minorHAnsi"/>
        </w:rPr>
        <w:t xml:space="preserve"> October</w:t>
      </w:r>
      <w:r w:rsidR="002121E8">
        <w:rPr>
          <w:rFonts w:asciiTheme="minorHAnsi" w:hAnsiTheme="minorHAnsi" w:cstheme="minorHAnsi"/>
        </w:rPr>
        <w:t xml:space="preserve"> </w:t>
      </w:r>
      <w:r w:rsidR="0060245A">
        <w:rPr>
          <w:rFonts w:asciiTheme="minorHAnsi" w:hAnsiTheme="minorHAnsi" w:cstheme="minorHAnsi"/>
        </w:rPr>
        <w:t>2021</w:t>
      </w:r>
      <w:r w:rsidR="00DE4A09">
        <w:rPr>
          <w:rFonts w:asciiTheme="minorHAnsi" w:hAnsiTheme="minorHAnsi" w:cstheme="minorHAnsi"/>
        </w:rPr>
        <w:t xml:space="preserve"> </w:t>
      </w:r>
      <w:r w:rsidR="00864A08">
        <w:rPr>
          <w:rFonts w:asciiTheme="minorHAnsi" w:hAnsiTheme="minorHAnsi" w:cstheme="minorHAnsi"/>
        </w:rPr>
        <w:t>and</w:t>
      </w:r>
      <w:r w:rsidR="00DE4A09">
        <w:rPr>
          <w:rFonts w:asciiTheme="minorHAnsi" w:hAnsiTheme="minorHAnsi" w:cstheme="minorHAnsi"/>
        </w:rPr>
        <w:t xml:space="preserve"> the inspection carried out by S Francis and S Dunford on xxxx November 2021.</w:t>
      </w:r>
    </w:p>
    <w:p w14:paraId="5B543F23" w14:textId="625119BC" w:rsidR="00871A09" w:rsidRDefault="00B5595A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iv) </w:t>
      </w:r>
      <w:r w:rsidR="0060245A">
        <w:rPr>
          <w:rFonts w:asciiTheme="minorHAnsi" w:hAnsiTheme="minorHAnsi" w:cstheme="minorHAnsi"/>
        </w:rPr>
        <w:t>To nominate</w:t>
      </w:r>
      <w:r w:rsidR="001833B0">
        <w:rPr>
          <w:rFonts w:asciiTheme="minorHAnsi" w:hAnsiTheme="minorHAnsi" w:cstheme="minorHAnsi"/>
        </w:rPr>
        <w:t xml:space="preserve"> 2</w:t>
      </w:r>
      <w:r w:rsidR="0060245A">
        <w:rPr>
          <w:rFonts w:asciiTheme="minorHAnsi" w:hAnsiTheme="minorHAnsi" w:cstheme="minorHAnsi"/>
        </w:rPr>
        <w:t xml:space="preserve"> Councillors to conduct </w:t>
      </w:r>
      <w:r>
        <w:rPr>
          <w:rFonts w:asciiTheme="minorHAnsi" w:hAnsiTheme="minorHAnsi" w:cstheme="minorHAnsi"/>
        </w:rPr>
        <w:t>the</w:t>
      </w:r>
      <w:r w:rsidR="004E3166">
        <w:rPr>
          <w:rFonts w:asciiTheme="minorHAnsi" w:hAnsiTheme="minorHAnsi" w:cstheme="minorHAnsi"/>
        </w:rPr>
        <w:t xml:space="preserve"> </w:t>
      </w:r>
      <w:r w:rsidR="00DE4A09">
        <w:rPr>
          <w:rFonts w:asciiTheme="minorHAnsi" w:hAnsiTheme="minorHAnsi" w:cstheme="minorHAnsi"/>
        </w:rPr>
        <w:t>November</w:t>
      </w:r>
      <w:r w:rsidR="00350C5B">
        <w:rPr>
          <w:rFonts w:asciiTheme="minorHAnsi" w:hAnsiTheme="minorHAnsi" w:cstheme="minorHAnsi"/>
        </w:rPr>
        <w:t xml:space="preserve"> financial </w:t>
      </w:r>
      <w:r w:rsidR="0060245A">
        <w:rPr>
          <w:rFonts w:asciiTheme="minorHAnsi" w:hAnsiTheme="minorHAnsi" w:cstheme="minorHAnsi"/>
        </w:rPr>
        <w:t>inspection.</w:t>
      </w:r>
    </w:p>
    <w:p w14:paraId="69C59ED9" w14:textId="77777777" w:rsidR="00FC22E0" w:rsidRPr="00713AC3" w:rsidRDefault="00FC22E0" w:rsidP="00C31768">
      <w:pPr>
        <w:rPr>
          <w:rFonts w:asciiTheme="minorHAnsi" w:hAnsiTheme="minorHAnsi" w:cstheme="minorHAnsi"/>
          <w:b/>
          <w:bCs/>
        </w:rPr>
      </w:pPr>
    </w:p>
    <w:p w14:paraId="738A06CB" w14:textId="5C8BE1A7" w:rsidR="00560AE5" w:rsidRPr="00713AC3" w:rsidRDefault="00560AE5" w:rsidP="00C31768">
      <w:pPr>
        <w:rPr>
          <w:rFonts w:asciiTheme="minorHAnsi" w:hAnsiTheme="minorHAnsi" w:cstheme="minorHAnsi"/>
          <w:b/>
          <w:bCs/>
        </w:rPr>
      </w:pPr>
      <w:r w:rsidRPr="00713AC3">
        <w:rPr>
          <w:rFonts w:asciiTheme="minorHAnsi" w:hAnsiTheme="minorHAnsi" w:cstheme="minorHAnsi"/>
          <w:b/>
          <w:bCs/>
        </w:rPr>
        <w:t>2.</w:t>
      </w:r>
      <w:r w:rsidR="00E60136">
        <w:rPr>
          <w:rFonts w:asciiTheme="minorHAnsi" w:hAnsiTheme="minorHAnsi" w:cstheme="minorHAnsi"/>
          <w:b/>
          <w:bCs/>
        </w:rPr>
        <w:t>4</w:t>
      </w:r>
      <w:r w:rsidRPr="00713AC3">
        <w:rPr>
          <w:rFonts w:asciiTheme="minorHAnsi" w:hAnsiTheme="minorHAnsi" w:cstheme="minorHAnsi"/>
          <w:b/>
          <w:bCs/>
        </w:rPr>
        <w:t xml:space="preserve"> Yorkley Court Farm</w:t>
      </w:r>
    </w:p>
    <w:p w14:paraId="2982BF03" w14:textId="3C5A9C57" w:rsidR="00560AE5" w:rsidRDefault="00560AE5" w:rsidP="00C31768">
      <w:pPr>
        <w:rPr>
          <w:rFonts w:asciiTheme="minorHAnsi" w:hAnsiTheme="minorHAnsi" w:cstheme="minorHAnsi"/>
        </w:rPr>
      </w:pPr>
      <w:r w:rsidRPr="00560AE5">
        <w:rPr>
          <w:rFonts w:asciiTheme="minorHAnsi" w:hAnsiTheme="minorHAnsi" w:cstheme="minorHAnsi"/>
        </w:rPr>
        <w:t>To consider</w:t>
      </w:r>
      <w:r>
        <w:rPr>
          <w:rFonts w:asciiTheme="minorHAnsi" w:hAnsiTheme="minorHAnsi" w:cstheme="minorHAnsi"/>
        </w:rPr>
        <w:t xml:space="preserve"> any </w:t>
      </w:r>
      <w:r w:rsidR="003A312E">
        <w:rPr>
          <w:rFonts w:asciiTheme="minorHAnsi" w:hAnsiTheme="minorHAnsi" w:cstheme="minorHAnsi"/>
        </w:rPr>
        <w:t>matters in respect of planning, planning enforcement, footpaths, or other matters.</w:t>
      </w:r>
    </w:p>
    <w:p w14:paraId="7B2C986F" w14:textId="78E0CA90" w:rsidR="00DE4A09" w:rsidRDefault="00DE4A09" w:rsidP="00C31768">
      <w:pPr>
        <w:rPr>
          <w:rFonts w:asciiTheme="minorHAnsi" w:hAnsiTheme="minorHAnsi" w:cstheme="minorHAnsi"/>
        </w:rPr>
      </w:pPr>
    </w:p>
    <w:p w14:paraId="62C7FA69" w14:textId="30471D6B" w:rsidR="00DE4A09" w:rsidRDefault="00DE4A09" w:rsidP="00C31768">
      <w:pPr>
        <w:rPr>
          <w:rFonts w:asciiTheme="minorHAnsi" w:hAnsiTheme="minorHAnsi" w:cstheme="minorHAnsi"/>
          <w:b/>
          <w:bCs/>
        </w:rPr>
      </w:pPr>
      <w:r w:rsidRPr="00DE4A09">
        <w:rPr>
          <w:rFonts w:asciiTheme="minorHAnsi" w:hAnsiTheme="minorHAnsi" w:cstheme="minorHAnsi"/>
          <w:b/>
          <w:bCs/>
        </w:rPr>
        <w:t>2.5 Clearwell Farm</w:t>
      </w:r>
    </w:p>
    <w:p w14:paraId="33404D5E" w14:textId="7DDEF8BA" w:rsidR="00DE4A09" w:rsidRPr="00DE4A09" w:rsidRDefault="00DE4A09" w:rsidP="00C31768">
      <w:pPr>
        <w:rPr>
          <w:rFonts w:asciiTheme="minorHAnsi" w:hAnsiTheme="minorHAnsi" w:cstheme="minorHAnsi"/>
        </w:rPr>
      </w:pPr>
      <w:r w:rsidRPr="00DE4A09">
        <w:rPr>
          <w:rFonts w:asciiTheme="minorHAnsi" w:hAnsiTheme="minorHAnsi" w:cstheme="minorHAnsi"/>
        </w:rPr>
        <w:t xml:space="preserve">To consider any matters in respect of </w:t>
      </w:r>
      <w:r>
        <w:rPr>
          <w:rFonts w:asciiTheme="minorHAnsi" w:hAnsiTheme="minorHAnsi" w:cstheme="minorHAnsi"/>
        </w:rPr>
        <w:t xml:space="preserve">supporting Newland Parish Council in the </w:t>
      </w:r>
      <w:r w:rsidRPr="00DE4A09">
        <w:rPr>
          <w:rFonts w:asciiTheme="minorHAnsi" w:hAnsiTheme="minorHAnsi" w:cstheme="minorHAnsi"/>
        </w:rPr>
        <w:t xml:space="preserve">monitoring </w:t>
      </w:r>
      <w:r>
        <w:rPr>
          <w:rFonts w:asciiTheme="minorHAnsi" w:hAnsiTheme="minorHAnsi" w:cstheme="minorHAnsi"/>
        </w:rPr>
        <w:t xml:space="preserve">of </w:t>
      </w:r>
      <w:r w:rsidRPr="00DE4A09">
        <w:rPr>
          <w:rFonts w:asciiTheme="minorHAnsi" w:hAnsiTheme="minorHAnsi" w:cstheme="minorHAnsi"/>
        </w:rPr>
        <w:t>conditions at this site from the planning inspectorates report.</w:t>
      </w:r>
    </w:p>
    <w:p w14:paraId="5812FA85" w14:textId="6B21A2D8" w:rsidR="004B240A" w:rsidRPr="00DE4A09" w:rsidRDefault="004B240A" w:rsidP="00C31768">
      <w:pPr>
        <w:rPr>
          <w:rFonts w:asciiTheme="minorHAnsi" w:hAnsiTheme="minorHAnsi" w:cstheme="minorHAnsi"/>
        </w:rPr>
      </w:pPr>
    </w:p>
    <w:p w14:paraId="1AED278A" w14:textId="2B888E43" w:rsidR="0046688C" w:rsidRDefault="00E821AB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2.</w:t>
      </w:r>
      <w:r w:rsidR="00DE4A09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 Governance</w:t>
      </w:r>
    </w:p>
    <w:p w14:paraId="1B58D6A7" w14:textId="0B9CA6C1" w:rsidR="0035054B" w:rsidRDefault="000B0057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any issue relating to Council’s committees or policies</w:t>
      </w:r>
      <w:r w:rsidR="00215D8C">
        <w:rPr>
          <w:rFonts w:asciiTheme="minorHAnsi" w:hAnsiTheme="minorHAnsi" w:cstheme="minorHAnsi"/>
        </w:rPr>
        <w:t xml:space="preserve">. </w:t>
      </w:r>
      <w:r w:rsidR="00BA2541">
        <w:rPr>
          <w:rFonts w:asciiTheme="minorHAnsi" w:hAnsiTheme="minorHAnsi" w:cstheme="minorHAnsi"/>
        </w:rPr>
        <w:t xml:space="preserve">To receive the minutes of meeting held </w:t>
      </w:r>
      <w:r w:rsidR="00DE4A09">
        <w:rPr>
          <w:rFonts w:asciiTheme="minorHAnsi" w:hAnsiTheme="minorHAnsi" w:cstheme="minorHAnsi"/>
        </w:rPr>
        <w:t>16</w:t>
      </w:r>
      <w:r w:rsidR="00DE4A09" w:rsidRPr="00DE4A09">
        <w:rPr>
          <w:rFonts w:asciiTheme="minorHAnsi" w:hAnsiTheme="minorHAnsi" w:cstheme="minorHAnsi"/>
          <w:vertAlign w:val="superscript"/>
        </w:rPr>
        <w:t>th</w:t>
      </w:r>
      <w:r w:rsidR="00DE4A09">
        <w:rPr>
          <w:rFonts w:asciiTheme="minorHAnsi" w:hAnsiTheme="minorHAnsi" w:cstheme="minorHAnsi"/>
        </w:rPr>
        <w:t xml:space="preserve"> November</w:t>
      </w:r>
      <w:r w:rsidR="00BA2541">
        <w:rPr>
          <w:rFonts w:asciiTheme="minorHAnsi" w:hAnsiTheme="minorHAnsi" w:cstheme="minorHAnsi"/>
        </w:rPr>
        <w:t xml:space="preserve"> 2021</w:t>
      </w:r>
    </w:p>
    <w:p w14:paraId="698BDA26" w14:textId="1B977ABE" w:rsidR="00BA2541" w:rsidRDefault="00BA2541" w:rsidP="00BA2541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2.</w:t>
      </w:r>
      <w:r w:rsidR="00DE4A09">
        <w:rPr>
          <w:rFonts w:asciiTheme="minorHAnsi" w:hAnsiTheme="minorHAnsi" w:cstheme="minorHAnsi"/>
          <w:i/>
          <w:iCs/>
        </w:rPr>
        <w:t>6</w:t>
      </w:r>
      <w:r w:rsidR="00864A08">
        <w:rPr>
          <w:rFonts w:asciiTheme="minorHAnsi" w:hAnsiTheme="minorHAnsi" w:cstheme="minorHAnsi"/>
          <w:i/>
          <w:iCs/>
        </w:rPr>
        <w:t xml:space="preserve"> i)</w:t>
      </w:r>
      <w:r>
        <w:rPr>
          <w:rFonts w:asciiTheme="minorHAnsi" w:hAnsiTheme="minorHAnsi" w:cstheme="minorHAnsi"/>
          <w:i/>
          <w:iCs/>
        </w:rPr>
        <w:t xml:space="preserve"> Governance Meeting Minutes </w:t>
      </w:r>
      <w:r w:rsidR="00405D3A">
        <w:rPr>
          <w:rFonts w:asciiTheme="minorHAnsi" w:hAnsiTheme="minorHAnsi" w:cstheme="minorHAnsi"/>
          <w:i/>
          <w:iCs/>
        </w:rPr>
        <w:t>1</w:t>
      </w:r>
      <w:r w:rsidR="00DE4A09">
        <w:rPr>
          <w:rFonts w:asciiTheme="minorHAnsi" w:hAnsiTheme="minorHAnsi" w:cstheme="minorHAnsi"/>
          <w:i/>
          <w:iCs/>
        </w:rPr>
        <w:t>6</w:t>
      </w:r>
      <w:r w:rsidR="00DE4A09" w:rsidRPr="00DE4A09">
        <w:rPr>
          <w:rFonts w:asciiTheme="minorHAnsi" w:hAnsiTheme="minorHAnsi" w:cstheme="minorHAnsi"/>
          <w:i/>
          <w:iCs/>
          <w:vertAlign w:val="superscript"/>
        </w:rPr>
        <w:t>th</w:t>
      </w:r>
      <w:r w:rsidR="00DE4A09">
        <w:rPr>
          <w:rFonts w:asciiTheme="minorHAnsi" w:hAnsiTheme="minorHAnsi" w:cstheme="minorHAnsi"/>
          <w:i/>
          <w:iCs/>
        </w:rPr>
        <w:t xml:space="preserve"> November</w:t>
      </w:r>
      <w:r>
        <w:rPr>
          <w:rFonts w:asciiTheme="minorHAnsi" w:hAnsiTheme="minorHAnsi" w:cstheme="minorHAnsi"/>
          <w:i/>
          <w:iCs/>
        </w:rPr>
        <w:t xml:space="preserve"> 2021</w:t>
      </w:r>
    </w:p>
    <w:p w14:paraId="7BA8FC0E" w14:textId="77777777" w:rsidR="00357AAB" w:rsidRDefault="00357AAB" w:rsidP="00357AA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the draft policies attached.</w:t>
      </w:r>
    </w:p>
    <w:p w14:paraId="1CDA970E" w14:textId="3625C107" w:rsidR="00357AAB" w:rsidRDefault="00357AAB" w:rsidP="00357AAB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2.6</w:t>
      </w:r>
      <w:r w:rsidR="00864A08">
        <w:rPr>
          <w:rFonts w:asciiTheme="minorHAnsi" w:hAnsiTheme="minorHAnsi" w:cstheme="minorHAnsi"/>
          <w:i/>
          <w:iCs/>
        </w:rPr>
        <w:t xml:space="preserve"> ii)</w:t>
      </w:r>
      <w:r>
        <w:rPr>
          <w:rFonts w:asciiTheme="minorHAnsi" w:hAnsiTheme="minorHAnsi" w:cstheme="minorHAnsi"/>
          <w:i/>
          <w:iCs/>
        </w:rPr>
        <w:t xml:space="preserve"> Whistleblowing Policy</w:t>
      </w:r>
    </w:p>
    <w:p w14:paraId="08E1B235" w14:textId="2C9DA092" w:rsidR="00357AAB" w:rsidRDefault="00357AAB" w:rsidP="00357AAB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Attachment 2.6 </w:t>
      </w:r>
      <w:r w:rsidR="00864A08">
        <w:rPr>
          <w:rFonts w:asciiTheme="minorHAnsi" w:hAnsiTheme="minorHAnsi" w:cstheme="minorHAnsi"/>
          <w:i/>
          <w:iCs/>
        </w:rPr>
        <w:t xml:space="preserve">iii) </w:t>
      </w:r>
      <w:r>
        <w:rPr>
          <w:rFonts w:asciiTheme="minorHAnsi" w:hAnsiTheme="minorHAnsi" w:cstheme="minorHAnsi"/>
          <w:i/>
          <w:iCs/>
        </w:rPr>
        <w:t>Procurement Policy</w:t>
      </w:r>
    </w:p>
    <w:p w14:paraId="557E3E9E" w14:textId="252D0B46" w:rsidR="00357AAB" w:rsidRDefault="00357AAB" w:rsidP="00357AAB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Attachment 2.6 </w:t>
      </w:r>
      <w:r w:rsidR="00864A08">
        <w:rPr>
          <w:rFonts w:asciiTheme="minorHAnsi" w:hAnsiTheme="minorHAnsi" w:cstheme="minorHAnsi"/>
          <w:i/>
          <w:iCs/>
        </w:rPr>
        <w:t xml:space="preserve">iv) </w:t>
      </w:r>
      <w:r>
        <w:rPr>
          <w:rFonts w:asciiTheme="minorHAnsi" w:hAnsiTheme="minorHAnsi" w:cstheme="minorHAnsi"/>
          <w:i/>
          <w:iCs/>
        </w:rPr>
        <w:t>Financial Regulations!</w:t>
      </w:r>
    </w:p>
    <w:p w14:paraId="677BC839" w14:textId="77777777" w:rsidR="00357AAB" w:rsidRDefault="00357AAB" w:rsidP="00BA2541">
      <w:pPr>
        <w:rPr>
          <w:rFonts w:asciiTheme="minorHAnsi" w:hAnsiTheme="minorHAnsi" w:cstheme="minorHAnsi"/>
          <w:i/>
          <w:iCs/>
        </w:rPr>
      </w:pPr>
    </w:p>
    <w:p w14:paraId="2CE92B66" w14:textId="0B2D5585" w:rsidR="00E821AB" w:rsidRDefault="00E821AB" w:rsidP="00C31768">
      <w:pPr>
        <w:rPr>
          <w:rFonts w:asciiTheme="minorHAnsi" w:hAnsiTheme="minorHAnsi" w:cstheme="minorHAnsi"/>
          <w:b/>
          <w:bCs/>
        </w:rPr>
      </w:pPr>
      <w:r w:rsidRPr="00E821AB">
        <w:rPr>
          <w:rFonts w:asciiTheme="minorHAnsi" w:hAnsiTheme="minorHAnsi" w:cstheme="minorHAnsi"/>
          <w:b/>
          <w:bCs/>
        </w:rPr>
        <w:t>2.</w:t>
      </w:r>
      <w:r w:rsidR="00E60136">
        <w:rPr>
          <w:rFonts w:asciiTheme="minorHAnsi" w:hAnsiTheme="minorHAnsi" w:cstheme="minorHAnsi"/>
          <w:b/>
          <w:bCs/>
        </w:rPr>
        <w:t>6</w:t>
      </w:r>
      <w:r w:rsidRPr="00E821AB">
        <w:rPr>
          <w:rFonts w:asciiTheme="minorHAnsi" w:hAnsiTheme="minorHAnsi" w:cstheme="minorHAnsi"/>
          <w:b/>
          <w:bCs/>
        </w:rPr>
        <w:t xml:space="preserve"> Planning</w:t>
      </w:r>
    </w:p>
    <w:p w14:paraId="002313AC" w14:textId="4082F404" w:rsidR="000B0057" w:rsidRDefault="00EA4157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receive the minutes of Committee meetings held on </w:t>
      </w:r>
      <w:r w:rsidR="00DE4A09">
        <w:rPr>
          <w:rFonts w:asciiTheme="minorHAnsi" w:hAnsiTheme="minorHAnsi" w:cstheme="minorHAnsi"/>
        </w:rPr>
        <w:t>2</w:t>
      </w:r>
      <w:r w:rsidR="00DE4A09" w:rsidRPr="00DE4A09">
        <w:rPr>
          <w:rFonts w:asciiTheme="minorHAnsi" w:hAnsiTheme="minorHAnsi" w:cstheme="minorHAnsi"/>
          <w:vertAlign w:val="superscript"/>
        </w:rPr>
        <w:t>nd</w:t>
      </w:r>
      <w:r w:rsidR="00DE4A09">
        <w:rPr>
          <w:rFonts w:asciiTheme="minorHAnsi" w:hAnsiTheme="minorHAnsi" w:cstheme="minorHAnsi"/>
        </w:rPr>
        <w:t xml:space="preserve"> and 16</w:t>
      </w:r>
      <w:r w:rsidR="00DE4A09" w:rsidRPr="00DE4A09">
        <w:rPr>
          <w:rFonts w:asciiTheme="minorHAnsi" w:hAnsiTheme="minorHAnsi" w:cstheme="minorHAnsi"/>
          <w:vertAlign w:val="superscript"/>
        </w:rPr>
        <w:t>th</w:t>
      </w:r>
      <w:r w:rsidR="00DE4A09">
        <w:rPr>
          <w:rFonts w:asciiTheme="minorHAnsi" w:hAnsiTheme="minorHAnsi" w:cstheme="minorHAnsi"/>
        </w:rPr>
        <w:t xml:space="preserve"> November</w:t>
      </w:r>
      <w:r w:rsidR="002121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2021</w:t>
      </w:r>
    </w:p>
    <w:p w14:paraId="275001E6" w14:textId="25B60CD2" w:rsidR="00EA4157" w:rsidRDefault="00EA4157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2.</w:t>
      </w:r>
      <w:r w:rsidR="00DE4A09">
        <w:rPr>
          <w:rFonts w:asciiTheme="minorHAnsi" w:hAnsiTheme="minorHAnsi" w:cstheme="minorHAnsi"/>
          <w:i/>
          <w:iCs/>
        </w:rPr>
        <w:t>6</w:t>
      </w:r>
      <w:r>
        <w:rPr>
          <w:rFonts w:asciiTheme="minorHAnsi" w:hAnsiTheme="minorHAnsi" w:cstheme="minorHAnsi"/>
          <w:i/>
          <w:iCs/>
        </w:rPr>
        <w:t xml:space="preserve"> i) Planning Committee Meeting</w:t>
      </w:r>
      <w:r w:rsidR="00392383">
        <w:rPr>
          <w:rFonts w:asciiTheme="minorHAnsi" w:hAnsiTheme="minorHAnsi" w:cstheme="minorHAnsi"/>
          <w:i/>
          <w:iCs/>
        </w:rPr>
        <w:t xml:space="preserve"> Minutes</w:t>
      </w:r>
      <w:r>
        <w:rPr>
          <w:rFonts w:asciiTheme="minorHAnsi" w:hAnsiTheme="minorHAnsi" w:cstheme="minorHAnsi"/>
          <w:i/>
          <w:iCs/>
        </w:rPr>
        <w:t xml:space="preserve"> </w:t>
      </w:r>
      <w:r w:rsidR="00DE4A09">
        <w:rPr>
          <w:rFonts w:asciiTheme="minorHAnsi" w:hAnsiTheme="minorHAnsi" w:cstheme="minorHAnsi"/>
          <w:i/>
          <w:iCs/>
        </w:rPr>
        <w:t>2</w:t>
      </w:r>
      <w:r w:rsidR="00DE4A09" w:rsidRPr="00DE4A09">
        <w:rPr>
          <w:rFonts w:asciiTheme="minorHAnsi" w:hAnsiTheme="minorHAnsi" w:cstheme="minorHAnsi"/>
          <w:i/>
          <w:iCs/>
          <w:vertAlign w:val="superscript"/>
        </w:rPr>
        <w:t>nd</w:t>
      </w:r>
      <w:r w:rsidR="00DE4A09">
        <w:rPr>
          <w:rFonts w:asciiTheme="minorHAnsi" w:hAnsiTheme="minorHAnsi" w:cstheme="minorHAnsi"/>
          <w:i/>
          <w:iCs/>
        </w:rPr>
        <w:t xml:space="preserve"> November</w:t>
      </w:r>
      <w:r w:rsidR="002121E8"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  <w:i/>
          <w:iCs/>
        </w:rPr>
        <w:t>2021</w:t>
      </w:r>
    </w:p>
    <w:p w14:paraId="1BF0F70D" w14:textId="77777777" w:rsidR="00E115D9" w:rsidRDefault="00E115D9" w:rsidP="00C31768">
      <w:pPr>
        <w:rPr>
          <w:rFonts w:asciiTheme="minorHAnsi" w:hAnsiTheme="minorHAnsi" w:cstheme="minorHAnsi"/>
          <w:b/>
          <w:bCs/>
        </w:rPr>
      </w:pPr>
    </w:p>
    <w:p w14:paraId="05FD4E88" w14:textId="1076C014" w:rsidR="00EA4157" w:rsidRDefault="003F5753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2.</w:t>
      </w:r>
      <w:r w:rsidR="00E60136">
        <w:rPr>
          <w:rFonts w:asciiTheme="minorHAnsi" w:hAnsiTheme="minorHAnsi" w:cstheme="minorHAnsi"/>
          <w:b/>
          <w:bCs/>
        </w:rPr>
        <w:t>7</w:t>
      </w:r>
      <w:r>
        <w:rPr>
          <w:rFonts w:asciiTheme="minorHAnsi" w:hAnsiTheme="minorHAnsi" w:cstheme="minorHAnsi"/>
          <w:b/>
          <w:bCs/>
        </w:rPr>
        <w:t xml:space="preserve"> </w:t>
      </w:r>
      <w:r w:rsidR="00DE4A09">
        <w:rPr>
          <w:rFonts w:asciiTheme="minorHAnsi" w:hAnsiTheme="minorHAnsi" w:cstheme="minorHAnsi"/>
          <w:b/>
          <w:bCs/>
        </w:rPr>
        <w:t>Climate Change Committee</w:t>
      </w:r>
    </w:p>
    <w:p w14:paraId="36B36F85" w14:textId="6524E820" w:rsidR="00DE4A09" w:rsidRDefault="00DE4A09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discuss the street lighting proposal from GCC and identify street light location for inclusion in the nomination process for </w:t>
      </w:r>
      <w:r w:rsidR="00DC4088">
        <w:rPr>
          <w:rFonts w:asciiTheme="minorHAnsi" w:hAnsiTheme="minorHAnsi" w:cstheme="minorHAnsi"/>
        </w:rPr>
        <w:t>the identified lights being within this programme</w:t>
      </w:r>
      <w:r>
        <w:rPr>
          <w:rFonts w:asciiTheme="minorHAnsi" w:hAnsiTheme="minorHAnsi" w:cstheme="minorHAnsi"/>
        </w:rPr>
        <w:t>.</w:t>
      </w:r>
    </w:p>
    <w:p w14:paraId="67582A46" w14:textId="25CAE472" w:rsidR="00DE4A09" w:rsidRDefault="00DE4A09" w:rsidP="00C31768">
      <w:pPr>
        <w:rPr>
          <w:rFonts w:asciiTheme="minorHAnsi" w:hAnsiTheme="minorHAnsi" w:cstheme="minorHAnsi"/>
        </w:rPr>
      </w:pPr>
    </w:p>
    <w:p w14:paraId="73AAA8A7" w14:textId="3F2D5724" w:rsidR="00282CCA" w:rsidRDefault="00282CCA" w:rsidP="00C31768">
      <w:pPr>
        <w:rPr>
          <w:rFonts w:asciiTheme="minorHAnsi" w:hAnsiTheme="minorHAnsi" w:cstheme="minorHAnsi"/>
          <w:b/>
          <w:bCs/>
        </w:rPr>
      </w:pPr>
      <w:r w:rsidRPr="00282CCA">
        <w:rPr>
          <w:rFonts w:asciiTheme="minorHAnsi" w:hAnsiTheme="minorHAnsi" w:cstheme="minorHAnsi"/>
          <w:b/>
          <w:bCs/>
        </w:rPr>
        <w:t xml:space="preserve">2.8 </w:t>
      </w:r>
      <w:r w:rsidR="00467A3E">
        <w:rPr>
          <w:rFonts w:asciiTheme="minorHAnsi" w:hAnsiTheme="minorHAnsi" w:cstheme="minorHAnsi"/>
          <w:b/>
          <w:bCs/>
        </w:rPr>
        <w:t>Highways &amp; Footpaths</w:t>
      </w:r>
    </w:p>
    <w:p w14:paraId="4974D832" w14:textId="39D269DC" w:rsidR="00467A3E" w:rsidRPr="00467A3E" w:rsidRDefault="00467A3E" w:rsidP="00C31768">
      <w:pPr>
        <w:rPr>
          <w:rFonts w:asciiTheme="minorHAnsi" w:hAnsiTheme="minorHAnsi" w:cstheme="minorHAnsi"/>
        </w:rPr>
      </w:pPr>
      <w:r w:rsidRPr="00467A3E">
        <w:rPr>
          <w:rFonts w:asciiTheme="minorHAnsi" w:hAnsiTheme="minorHAnsi" w:cstheme="minorHAnsi"/>
        </w:rPr>
        <w:t>To receive the minutes of the Committee meeting held on Thursday 18</w:t>
      </w:r>
      <w:r w:rsidRPr="00467A3E">
        <w:rPr>
          <w:rFonts w:asciiTheme="minorHAnsi" w:hAnsiTheme="minorHAnsi" w:cstheme="minorHAnsi"/>
          <w:vertAlign w:val="superscript"/>
        </w:rPr>
        <w:t>th</w:t>
      </w:r>
      <w:r w:rsidRPr="00467A3E">
        <w:rPr>
          <w:rFonts w:asciiTheme="minorHAnsi" w:hAnsiTheme="minorHAnsi" w:cstheme="minorHAnsi"/>
        </w:rPr>
        <w:t xml:space="preserve"> November 2021</w:t>
      </w:r>
    </w:p>
    <w:p w14:paraId="58340080" w14:textId="1A221458" w:rsidR="00467A3E" w:rsidRPr="00467A3E" w:rsidRDefault="00467A3E" w:rsidP="00C31768">
      <w:pPr>
        <w:rPr>
          <w:rFonts w:asciiTheme="minorHAnsi" w:hAnsiTheme="minorHAnsi" w:cstheme="minorHAnsi"/>
          <w:i/>
          <w:iCs/>
        </w:rPr>
      </w:pPr>
      <w:r w:rsidRPr="00467A3E">
        <w:rPr>
          <w:rFonts w:asciiTheme="minorHAnsi" w:hAnsiTheme="minorHAnsi" w:cstheme="minorHAnsi"/>
          <w:i/>
          <w:iCs/>
        </w:rPr>
        <w:t>Attachment 2.7 i) Highways &amp; Footpath Committee Meeting Minutes 18</w:t>
      </w:r>
      <w:r w:rsidRPr="00467A3E">
        <w:rPr>
          <w:rFonts w:asciiTheme="minorHAnsi" w:hAnsiTheme="minorHAnsi" w:cstheme="minorHAnsi"/>
          <w:i/>
          <w:iCs/>
          <w:vertAlign w:val="superscript"/>
        </w:rPr>
        <w:t>th</w:t>
      </w:r>
      <w:r w:rsidRPr="00467A3E">
        <w:rPr>
          <w:rFonts w:asciiTheme="minorHAnsi" w:hAnsiTheme="minorHAnsi" w:cstheme="minorHAnsi"/>
          <w:i/>
          <w:iCs/>
        </w:rPr>
        <w:t xml:space="preserve"> November 2021</w:t>
      </w:r>
    </w:p>
    <w:p w14:paraId="55A7DD82" w14:textId="77777777" w:rsidR="00282CCA" w:rsidRPr="00467A3E" w:rsidRDefault="00282CCA" w:rsidP="00C31768">
      <w:pPr>
        <w:rPr>
          <w:rFonts w:asciiTheme="minorHAnsi" w:hAnsiTheme="minorHAnsi" w:cstheme="minorHAnsi"/>
        </w:rPr>
      </w:pPr>
    </w:p>
    <w:p w14:paraId="3FE0EFA5" w14:textId="36001EA4" w:rsidR="00006FA4" w:rsidRDefault="00735AF2" w:rsidP="00D34B4D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</w:t>
      </w:r>
      <w:r w:rsidR="003A312E">
        <w:rPr>
          <w:rFonts w:asciiTheme="minorHAnsi" w:hAnsiTheme="minorHAnsi" w:cstheme="minorHAnsi"/>
          <w:b/>
          <w:bCs/>
        </w:rPr>
        <w:t>.</w:t>
      </w:r>
      <w:r w:rsidR="00E60136">
        <w:rPr>
          <w:rFonts w:asciiTheme="minorHAnsi" w:hAnsiTheme="minorHAnsi" w:cstheme="minorHAnsi"/>
          <w:b/>
          <w:bCs/>
        </w:rPr>
        <w:t>9</w:t>
      </w:r>
      <w:r>
        <w:rPr>
          <w:rFonts w:asciiTheme="minorHAnsi" w:hAnsiTheme="minorHAnsi" w:cstheme="minorHAnsi"/>
          <w:b/>
          <w:bCs/>
        </w:rPr>
        <w:t xml:space="preserve"> </w:t>
      </w:r>
      <w:r w:rsidR="00006FA4">
        <w:rPr>
          <w:rFonts w:asciiTheme="minorHAnsi" w:hAnsiTheme="minorHAnsi" w:cstheme="minorHAnsi"/>
          <w:b/>
          <w:bCs/>
        </w:rPr>
        <w:t>WDPC Play Parks</w:t>
      </w:r>
    </w:p>
    <w:p w14:paraId="3DA453CB" w14:textId="1568E909" w:rsidR="00006FA4" w:rsidRDefault="00006FA4" w:rsidP="00D34B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a verbal report following a review of the current play parks and agree the next steps to take this project forward.</w:t>
      </w:r>
    </w:p>
    <w:p w14:paraId="74C0BDF5" w14:textId="22CC84E4" w:rsidR="00006FA4" w:rsidRPr="00006FA4" w:rsidRDefault="00006FA4" w:rsidP="00D34B4D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2.9 i) Research paper on current play areas and recommendation.</w:t>
      </w:r>
    </w:p>
    <w:p w14:paraId="115EFE9D" w14:textId="77777777" w:rsidR="00006FA4" w:rsidRDefault="00006FA4" w:rsidP="00D34B4D">
      <w:pPr>
        <w:rPr>
          <w:rFonts w:asciiTheme="minorHAnsi" w:hAnsiTheme="minorHAnsi" w:cstheme="minorHAnsi"/>
          <w:b/>
          <w:bCs/>
        </w:rPr>
      </w:pPr>
    </w:p>
    <w:p w14:paraId="7F46E355" w14:textId="58AF640E" w:rsidR="00D34B4D" w:rsidRPr="00503E06" w:rsidRDefault="00006FA4" w:rsidP="00D34B4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 xml:space="preserve">2.10 </w:t>
      </w:r>
      <w:r w:rsidR="00D34B4D" w:rsidRPr="00503E06">
        <w:rPr>
          <w:rFonts w:asciiTheme="minorHAnsi" w:hAnsiTheme="minorHAnsi" w:cstheme="minorHAnsi"/>
          <w:b/>
        </w:rPr>
        <w:t>Chairman’s Items</w:t>
      </w:r>
    </w:p>
    <w:p w14:paraId="4D423061" w14:textId="5FE850B1" w:rsidR="00D34B4D" w:rsidRPr="00D34B4D" w:rsidRDefault="00354FA8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required</w:t>
      </w:r>
    </w:p>
    <w:p w14:paraId="4C3A5FB6" w14:textId="77777777" w:rsidR="008A285F" w:rsidRPr="00503E06" w:rsidRDefault="008A285F" w:rsidP="008A285F">
      <w:pPr>
        <w:rPr>
          <w:rFonts w:asciiTheme="minorHAnsi" w:hAnsiTheme="minorHAnsi" w:cstheme="minorHAnsi"/>
          <w:i/>
        </w:rPr>
      </w:pPr>
    </w:p>
    <w:p w14:paraId="3F08F1AE" w14:textId="70638093" w:rsidR="008A285F" w:rsidRPr="00503E06" w:rsidRDefault="008A285F" w:rsidP="008A285F">
      <w:pPr>
        <w:rPr>
          <w:rFonts w:asciiTheme="minorHAnsi" w:hAnsiTheme="minorHAnsi" w:cstheme="minorHAnsi"/>
          <w:b/>
        </w:rPr>
      </w:pPr>
      <w:r w:rsidRPr="00A07BFA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  <w:b/>
        </w:rPr>
        <w:t xml:space="preserve">. </w:t>
      </w:r>
      <w:r w:rsidRPr="00A07BFA">
        <w:rPr>
          <w:rFonts w:asciiTheme="minorHAnsi" w:hAnsiTheme="minorHAnsi" w:cstheme="minorHAnsi"/>
          <w:b/>
          <w:u w:val="single"/>
        </w:rPr>
        <w:t>Items for information - Councillors to Receive and Note</w:t>
      </w:r>
    </w:p>
    <w:p w14:paraId="552C6512" w14:textId="1A3180AE" w:rsidR="008A285F" w:rsidRPr="00503E06" w:rsidRDefault="008A285F" w:rsidP="008A285F">
      <w:pPr>
        <w:pStyle w:val="Default"/>
        <w:rPr>
          <w:rFonts w:asciiTheme="minorHAnsi" w:hAnsiTheme="minorHAnsi" w:cstheme="minorHAnsi"/>
          <w:b/>
          <w:color w:val="auto"/>
        </w:rPr>
      </w:pPr>
      <w:r w:rsidRPr="00503E06">
        <w:rPr>
          <w:rFonts w:asciiTheme="minorHAnsi" w:hAnsiTheme="minorHAnsi" w:cstheme="minorHAnsi"/>
          <w:b/>
          <w:color w:val="auto"/>
        </w:rPr>
        <w:t>3.1 Forest Edge South Neighbourhood Development Plan</w:t>
      </w:r>
    </w:p>
    <w:p w14:paraId="232E3A9C" w14:textId="6AAB8CE3" w:rsidR="008A285F" w:rsidRDefault="002353F2" w:rsidP="008A285F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To receive a report</w:t>
      </w:r>
      <w:r w:rsidR="008A285F">
        <w:rPr>
          <w:rFonts w:asciiTheme="minorHAnsi" w:hAnsiTheme="minorHAnsi" w:cstheme="minorHAnsi"/>
          <w:iCs/>
        </w:rPr>
        <w:t>.</w:t>
      </w:r>
    </w:p>
    <w:p w14:paraId="4F9A7104" w14:textId="72EE8F20" w:rsidR="0049460B" w:rsidRDefault="0049460B" w:rsidP="005056D2">
      <w:pPr>
        <w:rPr>
          <w:rFonts w:asciiTheme="minorHAnsi" w:hAnsiTheme="minorHAnsi" w:cstheme="minorHAnsi"/>
          <w:i/>
        </w:rPr>
      </w:pPr>
    </w:p>
    <w:p w14:paraId="6CEA8DDE" w14:textId="1CC348A0" w:rsidR="00DC13AD" w:rsidRDefault="00DC13AD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3.</w:t>
      </w:r>
      <w:r w:rsidR="0072652A">
        <w:rPr>
          <w:rFonts w:asciiTheme="minorHAnsi" w:hAnsiTheme="minorHAnsi" w:cstheme="minorHAnsi"/>
          <w:b/>
          <w:bCs/>
          <w:color w:val="auto"/>
        </w:rPr>
        <w:t>2</w:t>
      </w:r>
      <w:r>
        <w:rPr>
          <w:rFonts w:asciiTheme="minorHAnsi" w:hAnsiTheme="minorHAnsi" w:cstheme="minorHAnsi"/>
          <w:b/>
          <w:bCs/>
          <w:color w:val="auto"/>
        </w:rPr>
        <w:t xml:space="preserve"> Clerk’s Report</w:t>
      </w:r>
    </w:p>
    <w:p w14:paraId="1530EB56" w14:textId="5E9EF02A" w:rsidR="00DC13AD" w:rsidRPr="00147D6E" w:rsidRDefault="00282CCA" w:rsidP="00806185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3.2 i) Clerks Report</w:t>
      </w:r>
    </w:p>
    <w:p w14:paraId="6D3BA581" w14:textId="77777777" w:rsidR="00B37015" w:rsidRPr="00B37015" w:rsidRDefault="00B37015" w:rsidP="00806185">
      <w:pPr>
        <w:rPr>
          <w:rFonts w:asciiTheme="minorHAnsi" w:hAnsiTheme="minorHAnsi" w:cstheme="minorHAnsi"/>
        </w:rPr>
      </w:pPr>
    </w:p>
    <w:p w14:paraId="67675D64" w14:textId="4A56347E" w:rsidR="00806185" w:rsidRDefault="00806185" w:rsidP="00806185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3.</w:t>
      </w:r>
      <w:r w:rsidR="0072652A">
        <w:rPr>
          <w:rFonts w:asciiTheme="minorHAnsi" w:hAnsiTheme="minorHAnsi" w:cstheme="minorHAnsi"/>
          <w:b/>
          <w:bCs/>
        </w:rPr>
        <w:t>3</w:t>
      </w:r>
      <w:r w:rsidR="003A0BF4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Deputy Clerk </w:t>
      </w:r>
    </w:p>
    <w:p w14:paraId="682898DE" w14:textId="485D8DBB" w:rsidR="002121E8" w:rsidRPr="002121E8" w:rsidRDefault="002121E8" w:rsidP="00806185">
      <w:pPr>
        <w:rPr>
          <w:rFonts w:asciiTheme="minorHAnsi" w:hAnsiTheme="minorHAnsi" w:cstheme="minorHAnsi"/>
        </w:rPr>
      </w:pPr>
      <w:r w:rsidRPr="002121E8">
        <w:rPr>
          <w:rFonts w:asciiTheme="minorHAnsi" w:hAnsiTheme="minorHAnsi" w:cstheme="minorHAnsi"/>
        </w:rPr>
        <w:t>No report.</w:t>
      </w:r>
    </w:p>
    <w:p w14:paraId="290C0788" w14:textId="77777777" w:rsidR="002121E8" w:rsidRDefault="002121E8" w:rsidP="00806185">
      <w:pPr>
        <w:rPr>
          <w:rFonts w:asciiTheme="minorHAnsi" w:hAnsiTheme="minorHAnsi" w:cstheme="minorHAnsi"/>
          <w:b/>
          <w:bCs/>
        </w:rPr>
      </w:pPr>
    </w:p>
    <w:p w14:paraId="143E0AB2" w14:textId="09176E2B" w:rsidR="004C7EC9" w:rsidRDefault="008A285F" w:rsidP="00D84D10">
      <w:pPr>
        <w:pStyle w:val="Default"/>
        <w:rPr>
          <w:rFonts w:asciiTheme="minorHAnsi" w:hAnsiTheme="minorHAnsi" w:cstheme="minorHAnsi"/>
          <w:b/>
        </w:rPr>
      </w:pPr>
      <w:r w:rsidRPr="00503E06">
        <w:rPr>
          <w:rFonts w:asciiTheme="minorHAnsi" w:hAnsiTheme="minorHAnsi" w:cstheme="minorHAnsi"/>
          <w:b/>
          <w:bCs/>
        </w:rPr>
        <w:t>4</w:t>
      </w:r>
      <w:r>
        <w:rPr>
          <w:rFonts w:asciiTheme="minorHAnsi" w:hAnsiTheme="minorHAnsi" w:cstheme="minorHAnsi"/>
          <w:b/>
        </w:rPr>
        <w:t>.</w:t>
      </w:r>
      <w:r w:rsidR="00296E29">
        <w:rPr>
          <w:rFonts w:asciiTheme="minorHAnsi" w:hAnsiTheme="minorHAnsi" w:cstheme="minorHAnsi"/>
          <w:b/>
        </w:rPr>
        <w:t xml:space="preserve"> </w:t>
      </w:r>
      <w:r w:rsidRPr="00503E06">
        <w:rPr>
          <w:rFonts w:asciiTheme="minorHAnsi" w:hAnsiTheme="minorHAnsi" w:cstheme="minorHAnsi"/>
          <w:b/>
        </w:rPr>
        <w:t xml:space="preserve">FORTHCOMING DATES AND MEETINGS </w:t>
      </w:r>
    </w:p>
    <w:p w14:paraId="2C05B403" w14:textId="12706BBA" w:rsidR="00881846" w:rsidRDefault="00392383" w:rsidP="00D84D10">
      <w:pPr>
        <w:pStyle w:val="Default"/>
        <w:rPr>
          <w:rFonts w:asciiTheme="minorHAnsi" w:hAnsiTheme="minorHAnsi" w:cstheme="minorHAnsi"/>
          <w:bCs/>
        </w:rPr>
      </w:pPr>
      <w:r w:rsidRPr="00392383">
        <w:rPr>
          <w:rFonts w:asciiTheme="minorHAnsi" w:hAnsiTheme="minorHAnsi" w:cstheme="minorHAnsi"/>
          <w:bCs/>
        </w:rPr>
        <w:lastRenderedPageBreak/>
        <w:t xml:space="preserve">Please note that </w:t>
      </w:r>
      <w:r>
        <w:rPr>
          <w:rFonts w:asciiTheme="minorHAnsi" w:hAnsiTheme="minorHAnsi" w:cstheme="minorHAnsi"/>
          <w:bCs/>
        </w:rPr>
        <w:t>these meetings will be face to face meetings under Covid restrictions applicable at the time</w:t>
      </w:r>
      <w:r w:rsidR="00912C87">
        <w:rPr>
          <w:rFonts w:asciiTheme="minorHAnsi" w:hAnsiTheme="minorHAnsi" w:cstheme="minorHAnsi"/>
          <w:bCs/>
        </w:rPr>
        <w:t>.</w:t>
      </w:r>
    </w:p>
    <w:p w14:paraId="7DE18AB2" w14:textId="5092BD7B" w:rsidR="00282CCA" w:rsidRDefault="00282CCA" w:rsidP="00D84D10">
      <w:pPr>
        <w:pStyle w:val="Default"/>
        <w:rPr>
          <w:rFonts w:asciiTheme="minorHAnsi" w:hAnsiTheme="minorHAnsi" w:cstheme="minorHAnsi"/>
          <w:bCs/>
        </w:rPr>
      </w:pPr>
    </w:p>
    <w:p w14:paraId="287C0A67" w14:textId="77777777" w:rsidR="00282CCA" w:rsidRDefault="00282CCA" w:rsidP="00D84D10">
      <w:pPr>
        <w:pStyle w:val="Default"/>
        <w:rPr>
          <w:rFonts w:asciiTheme="minorHAnsi" w:hAnsiTheme="minorHAnsi" w:cstheme="minorHAnsi"/>
          <w:bCs/>
        </w:rPr>
      </w:pPr>
    </w:p>
    <w:p w14:paraId="0ECC748B" w14:textId="1551C792" w:rsidR="00713AC3" w:rsidRPr="00617596" w:rsidRDefault="00713AC3" w:rsidP="00D84D10">
      <w:pPr>
        <w:pStyle w:val="Default"/>
        <w:rPr>
          <w:rFonts w:asciiTheme="minorHAnsi" w:hAnsiTheme="minorHAnsi" w:cstheme="minorHAnsi"/>
          <w:bCs/>
        </w:rPr>
      </w:pPr>
      <w:r w:rsidRPr="00617596">
        <w:rPr>
          <w:rFonts w:asciiTheme="minorHAnsi" w:hAnsiTheme="minorHAnsi" w:cstheme="minorHAnsi"/>
          <w:bCs/>
        </w:rPr>
        <w:t>Youth Provision Group – to be arranged</w:t>
      </w:r>
    </w:p>
    <w:p w14:paraId="197BEB3C" w14:textId="4413B1B3" w:rsidR="00912E78" w:rsidRDefault="00912E78" w:rsidP="00F8636D">
      <w:pPr>
        <w:pStyle w:val="BodyText"/>
        <w:jc w:val="center"/>
        <w:rPr>
          <w:rFonts w:asciiTheme="minorHAnsi" w:hAnsiTheme="minorHAnsi" w:cstheme="minorHAnsi"/>
          <w:b/>
        </w:rPr>
      </w:pPr>
      <w:r w:rsidRPr="00503E06">
        <w:rPr>
          <w:rFonts w:asciiTheme="minorHAnsi" w:hAnsiTheme="minorHAnsi" w:cstheme="minorHAnsi"/>
          <w:b/>
        </w:rPr>
        <w:t xml:space="preserve">THIS MEETING </w:t>
      </w:r>
      <w:r w:rsidR="00965B06">
        <w:rPr>
          <w:rFonts w:asciiTheme="minorHAnsi" w:hAnsiTheme="minorHAnsi" w:cstheme="minorHAnsi"/>
          <w:b/>
        </w:rPr>
        <w:t>MAY</w:t>
      </w:r>
      <w:r w:rsidRPr="00503E06">
        <w:rPr>
          <w:rFonts w:asciiTheme="minorHAnsi" w:hAnsiTheme="minorHAnsi" w:cstheme="minorHAnsi"/>
          <w:b/>
        </w:rPr>
        <w:t xml:space="preserve"> </w:t>
      </w:r>
      <w:r w:rsidR="001833B0">
        <w:rPr>
          <w:rFonts w:asciiTheme="minorHAnsi" w:hAnsiTheme="minorHAnsi" w:cstheme="minorHAnsi"/>
          <w:b/>
        </w:rPr>
        <w:t xml:space="preserve">BE </w:t>
      </w:r>
      <w:r w:rsidRPr="00503E06">
        <w:rPr>
          <w:rFonts w:asciiTheme="minorHAnsi" w:hAnsiTheme="minorHAnsi" w:cstheme="minorHAnsi"/>
          <w:b/>
        </w:rPr>
        <w:t xml:space="preserve">RECORDED – AUDIO </w:t>
      </w:r>
      <w:r w:rsidR="008B412E">
        <w:rPr>
          <w:rFonts w:asciiTheme="minorHAnsi" w:hAnsiTheme="minorHAnsi" w:cstheme="minorHAnsi"/>
          <w:b/>
        </w:rPr>
        <w:t xml:space="preserve">AND </w:t>
      </w:r>
      <w:r w:rsidRPr="00503E06">
        <w:rPr>
          <w:rFonts w:asciiTheme="minorHAnsi" w:hAnsiTheme="minorHAnsi" w:cstheme="minorHAnsi"/>
          <w:b/>
        </w:rPr>
        <w:t>VIDEO</w:t>
      </w:r>
    </w:p>
    <w:p w14:paraId="269C5747" w14:textId="77777777" w:rsidR="00C3734F" w:rsidRDefault="00C3734F">
      <w:pPr>
        <w:pStyle w:val="BodyText"/>
        <w:jc w:val="center"/>
        <w:rPr>
          <w:rFonts w:asciiTheme="minorHAnsi" w:hAnsiTheme="minorHAnsi" w:cstheme="minorHAnsi"/>
          <w:b/>
        </w:rPr>
      </w:pPr>
    </w:p>
    <w:sectPr w:rsidR="00C3734F" w:rsidSect="003067F4">
      <w:footerReference w:type="default" r:id="rId7"/>
      <w:headerReference w:type="first" r:id="rId8"/>
      <w:pgSz w:w="11906" w:h="16838"/>
      <w:pgMar w:top="993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7C656" w14:textId="77777777" w:rsidR="00E84F52" w:rsidRDefault="00E84F52" w:rsidP="00A76BB3">
      <w:r>
        <w:separator/>
      </w:r>
    </w:p>
  </w:endnote>
  <w:endnote w:type="continuationSeparator" w:id="0">
    <w:p w14:paraId="73A3470A" w14:textId="77777777" w:rsidR="00E84F52" w:rsidRDefault="00E84F52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80757AC" w14:textId="77777777" w:rsidR="00B5595A" w:rsidRPr="00BC1064" w:rsidRDefault="00B5595A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CBB6283" w14:textId="77777777" w:rsidR="00B5595A" w:rsidRDefault="00B559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FD4D3" w14:textId="77777777" w:rsidR="00E84F52" w:rsidRDefault="00E84F52" w:rsidP="00A76BB3">
      <w:r>
        <w:separator/>
      </w:r>
    </w:p>
  </w:footnote>
  <w:footnote w:type="continuationSeparator" w:id="0">
    <w:p w14:paraId="67E4CBDC" w14:textId="77777777" w:rsidR="00E84F52" w:rsidRDefault="00E84F52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F7C99" w14:textId="77777777" w:rsidR="00B5595A" w:rsidRDefault="00B5595A" w:rsidP="003067F4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2E8A3B5" wp14:editId="21DD2967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14A140" w14:textId="77777777" w:rsidR="00B5595A" w:rsidRPr="00D63C18" w:rsidRDefault="00B5595A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COUNCIL AGENDA</w:t>
                          </w:r>
                        </w:p>
                        <w:p w14:paraId="047B2098" w14:textId="77777777" w:rsidR="00B5595A" w:rsidRPr="00A76BB3" w:rsidRDefault="00B5595A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E8A3B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5.05pt;margin-top:91.9pt;width:486.6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" stroked="f">
              <v:textbox>
                <w:txbxContent>
                  <w:p w14:paraId="7A14A140" w14:textId="77777777" w:rsidR="00B5595A" w:rsidRPr="00D63C18" w:rsidRDefault="00B5595A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COUNCIL AGENDA</w:t>
                    </w:r>
                  </w:p>
                  <w:p w14:paraId="047B2098" w14:textId="77777777" w:rsidR="00B5595A" w:rsidRPr="00A76BB3" w:rsidRDefault="00B5595A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C8A154E" wp14:editId="186036B7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AF221D" w14:textId="77777777" w:rsidR="00B5595A" w:rsidRPr="00D63C18" w:rsidRDefault="00B5595A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4BC6C9B" w14:textId="77777777" w:rsidR="00B5595A" w:rsidRPr="00A76BB3" w:rsidRDefault="00B5595A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8A154E" id="Text Box 2" o:spid="_x0000_s1027" type="#_x0000_t202" style="position:absolute;margin-left:36.2pt;margin-top:-20.6pt;width:450.65pt;height:3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" filled="f" stroked="f">
              <v:textbox>
                <w:txbxContent>
                  <w:p w14:paraId="07AF221D" w14:textId="77777777" w:rsidR="00B5595A" w:rsidRPr="00D63C18" w:rsidRDefault="00B5595A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4BC6C9B" w14:textId="77777777" w:rsidR="00B5595A" w:rsidRPr="00A76BB3" w:rsidRDefault="00B5595A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E1FDB1B" wp14:editId="67255F5E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5EE5" w14:textId="3FFE05B1" w:rsidR="00B5595A" w:rsidRPr="00D63C18" w:rsidRDefault="0081027C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5595A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5595A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5595A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08E93EC0" w14:textId="77777777" w:rsidR="00B5595A" w:rsidRPr="00D63C18" w:rsidRDefault="00B5595A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63C18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77191121" w14:textId="77777777" w:rsidR="00B5595A" w:rsidRPr="00D63C18" w:rsidRDefault="00B5595A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1FDB1B" id="Text Box 8" o:spid="_x0000_s1028" type="#_x0000_t202" style="position:absolute;margin-left:87.8pt;margin-top:15.4pt;width:245pt;height:8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" stroked="f">
              <v:textbox>
                <w:txbxContent>
                  <w:p w14:paraId="1BF45EE5" w14:textId="3FFE05B1" w:rsidR="00B5595A" w:rsidRPr="00D63C18" w:rsidRDefault="0081027C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5595A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5595A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5595A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08E93EC0" w14:textId="77777777" w:rsidR="00B5595A" w:rsidRPr="00D63C18" w:rsidRDefault="00B5595A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63C18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77191121" w14:textId="77777777" w:rsidR="00B5595A" w:rsidRPr="00D63C18" w:rsidRDefault="00B5595A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800" behindDoc="1" locked="0" layoutInCell="1" allowOverlap="1" wp14:anchorId="1FC87AB5" wp14:editId="69183842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1333941" wp14:editId="0528676E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E59F5B" w14:textId="77777777" w:rsidR="00B5595A" w:rsidRPr="00D63C18" w:rsidRDefault="00B5595A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5A1F4810" w14:textId="77777777" w:rsidR="00B5595A" w:rsidRPr="00D63C18" w:rsidRDefault="00B5595A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333941" id="Text Box 9" o:spid="_x0000_s1029" type="#_x0000_t202" style="position:absolute;margin-left:367.85pt;margin-top:14.9pt;width:121pt;height:8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" stroked="f">
              <v:textbox>
                <w:txbxContent>
                  <w:p w14:paraId="4EE59F5B" w14:textId="77777777" w:rsidR="00B5595A" w:rsidRPr="00D63C18" w:rsidRDefault="00B5595A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5A1F4810" w14:textId="77777777" w:rsidR="00B5595A" w:rsidRPr="00D63C18" w:rsidRDefault="00B5595A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F0BEA0C" w14:textId="77777777" w:rsidR="00B5595A" w:rsidRDefault="00B559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9C60840"/>
    <w:multiLevelType w:val="hybridMultilevel"/>
    <w:tmpl w:val="C1F2FD56"/>
    <w:lvl w:ilvl="0" w:tplc="08C603F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B4D93"/>
    <w:multiLevelType w:val="hybridMultilevel"/>
    <w:tmpl w:val="9CB200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26748"/>
    <w:multiLevelType w:val="hybridMultilevel"/>
    <w:tmpl w:val="57E8D42C"/>
    <w:lvl w:ilvl="0" w:tplc="046C1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82EC4"/>
    <w:multiLevelType w:val="hybridMultilevel"/>
    <w:tmpl w:val="43382090"/>
    <w:lvl w:ilvl="0" w:tplc="893E7116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F6FE6"/>
    <w:multiLevelType w:val="hybridMultilevel"/>
    <w:tmpl w:val="9E941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521AA"/>
    <w:multiLevelType w:val="hybridMultilevel"/>
    <w:tmpl w:val="D6AAEBFA"/>
    <w:lvl w:ilvl="0" w:tplc="67AEFBCC">
      <w:start w:val="1"/>
      <w:numFmt w:val="lowerRoman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540DAA"/>
    <w:multiLevelType w:val="hybridMultilevel"/>
    <w:tmpl w:val="8B2815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0684F"/>
    <w:multiLevelType w:val="hybridMultilevel"/>
    <w:tmpl w:val="1714ADBA"/>
    <w:lvl w:ilvl="0" w:tplc="2F24C8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17"/>
    <w:rsid w:val="00000A74"/>
    <w:rsid w:val="000040F5"/>
    <w:rsid w:val="0000533C"/>
    <w:rsid w:val="00006702"/>
    <w:rsid w:val="00006FA4"/>
    <w:rsid w:val="00007DCD"/>
    <w:rsid w:val="00010A68"/>
    <w:rsid w:val="000214A8"/>
    <w:rsid w:val="000217F1"/>
    <w:rsid w:val="00021A35"/>
    <w:rsid w:val="00022110"/>
    <w:rsid w:val="00024903"/>
    <w:rsid w:val="000347CD"/>
    <w:rsid w:val="00035E70"/>
    <w:rsid w:val="00052B85"/>
    <w:rsid w:val="00053031"/>
    <w:rsid w:val="00054008"/>
    <w:rsid w:val="00062A2B"/>
    <w:rsid w:val="00065A63"/>
    <w:rsid w:val="00065C23"/>
    <w:rsid w:val="00070D88"/>
    <w:rsid w:val="00073390"/>
    <w:rsid w:val="00074DFD"/>
    <w:rsid w:val="000756B8"/>
    <w:rsid w:val="00082CA1"/>
    <w:rsid w:val="00086846"/>
    <w:rsid w:val="0009434A"/>
    <w:rsid w:val="00094ED9"/>
    <w:rsid w:val="000955BD"/>
    <w:rsid w:val="000A2EF9"/>
    <w:rsid w:val="000B0057"/>
    <w:rsid w:val="000B0354"/>
    <w:rsid w:val="000B3A2C"/>
    <w:rsid w:val="000B3E90"/>
    <w:rsid w:val="000C587B"/>
    <w:rsid w:val="000D04BC"/>
    <w:rsid w:val="000D0F22"/>
    <w:rsid w:val="000D2C3E"/>
    <w:rsid w:val="000D3BA6"/>
    <w:rsid w:val="000D3FBE"/>
    <w:rsid w:val="000D5A35"/>
    <w:rsid w:val="000E38B9"/>
    <w:rsid w:val="000E4BD6"/>
    <w:rsid w:val="000F10B7"/>
    <w:rsid w:val="000F113F"/>
    <w:rsid w:val="000F15E6"/>
    <w:rsid w:val="000F2534"/>
    <w:rsid w:val="000F3B0C"/>
    <w:rsid w:val="000F503B"/>
    <w:rsid w:val="000F5163"/>
    <w:rsid w:val="000F643A"/>
    <w:rsid w:val="00106536"/>
    <w:rsid w:val="00121CB7"/>
    <w:rsid w:val="0012281E"/>
    <w:rsid w:val="001300AB"/>
    <w:rsid w:val="0014266A"/>
    <w:rsid w:val="00143E16"/>
    <w:rsid w:val="00144A92"/>
    <w:rsid w:val="00146BF9"/>
    <w:rsid w:val="00147D6E"/>
    <w:rsid w:val="00152F02"/>
    <w:rsid w:val="00153596"/>
    <w:rsid w:val="00154D30"/>
    <w:rsid w:val="001558EA"/>
    <w:rsid w:val="00161DB5"/>
    <w:rsid w:val="00163B1B"/>
    <w:rsid w:val="001641A8"/>
    <w:rsid w:val="00165FF1"/>
    <w:rsid w:val="0016742B"/>
    <w:rsid w:val="00175509"/>
    <w:rsid w:val="0017592A"/>
    <w:rsid w:val="0017628E"/>
    <w:rsid w:val="001801C8"/>
    <w:rsid w:val="0018319C"/>
    <w:rsid w:val="001833B0"/>
    <w:rsid w:val="0018456D"/>
    <w:rsid w:val="001850CB"/>
    <w:rsid w:val="001A01D1"/>
    <w:rsid w:val="001A1CF8"/>
    <w:rsid w:val="001A6153"/>
    <w:rsid w:val="001B3BFD"/>
    <w:rsid w:val="001B456A"/>
    <w:rsid w:val="001B58CD"/>
    <w:rsid w:val="001B7426"/>
    <w:rsid w:val="001B7F22"/>
    <w:rsid w:val="001C2A68"/>
    <w:rsid w:val="001D32C2"/>
    <w:rsid w:val="001D7752"/>
    <w:rsid w:val="001E27D4"/>
    <w:rsid w:val="001F4283"/>
    <w:rsid w:val="001F68BE"/>
    <w:rsid w:val="00210EDA"/>
    <w:rsid w:val="002121E8"/>
    <w:rsid w:val="00215D8C"/>
    <w:rsid w:val="00216A2E"/>
    <w:rsid w:val="00220791"/>
    <w:rsid w:val="00230BA8"/>
    <w:rsid w:val="00232A04"/>
    <w:rsid w:val="002353F2"/>
    <w:rsid w:val="00240A1C"/>
    <w:rsid w:val="0024435D"/>
    <w:rsid w:val="00244E72"/>
    <w:rsid w:val="00250799"/>
    <w:rsid w:val="00263C2D"/>
    <w:rsid w:val="00264A3A"/>
    <w:rsid w:val="00276608"/>
    <w:rsid w:val="002815DF"/>
    <w:rsid w:val="00282126"/>
    <w:rsid w:val="00282CCA"/>
    <w:rsid w:val="00284FA9"/>
    <w:rsid w:val="0028771F"/>
    <w:rsid w:val="00296E29"/>
    <w:rsid w:val="002A1792"/>
    <w:rsid w:val="002B3206"/>
    <w:rsid w:val="002B4260"/>
    <w:rsid w:val="002B4E7B"/>
    <w:rsid w:val="002C3FEF"/>
    <w:rsid w:val="002C4D87"/>
    <w:rsid w:val="002C575B"/>
    <w:rsid w:val="002C5C3D"/>
    <w:rsid w:val="002C7D95"/>
    <w:rsid w:val="002E327D"/>
    <w:rsid w:val="002E35F0"/>
    <w:rsid w:val="002E50C2"/>
    <w:rsid w:val="002E52E7"/>
    <w:rsid w:val="002E68A0"/>
    <w:rsid w:val="002F1F90"/>
    <w:rsid w:val="002F51CB"/>
    <w:rsid w:val="002F7470"/>
    <w:rsid w:val="0030054C"/>
    <w:rsid w:val="003067F4"/>
    <w:rsid w:val="00311624"/>
    <w:rsid w:val="00312DB8"/>
    <w:rsid w:val="003130C3"/>
    <w:rsid w:val="00316085"/>
    <w:rsid w:val="00320421"/>
    <w:rsid w:val="003211FD"/>
    <w:rsid w:val="003248A9"/>
    <w:rsid w:val="00333D06"/>
    <w:rsid w:val="003359C3"/>
    <w:rsid w:val="00342F6F"/>
    <w:rsid w:val="00347EF0"/>
    <w:rsid w:val="0035054B"/>
    <w:rsid w:val="00350C5B"/>
    <w:rsid w:val="00354FA8"/>
    <w:rsid w:val="00357AAB"/>
    <w:rsid w:val="00361FE6"/>
    <w:rsid w:val="003660D0"/>
    <w:rsid w:val="0036738D"/>
    <w:rsid w:val="0037084F"/>
    <w:rsid w:val="0037327A"/>
    <w:rsid w:val="00380242"/>
    <w:rsid w:val="00392383"/>
    <w:rsid w:val="003938AD"/>
    <w:rsid w:val="0039407C"/>
    <w:rsid w:val="00397666"/>
    <w:rsid w:val="003A0BF4"/>
    <w:rsid w:val="003A27B9"/>
    <w:rsid w:val="003A312E"/>
    <w:rsid w:val="003A3F70"/>
    <w:rsid w:val="003A5E03"/>
    <w:rsid w:val="003B28A2"/>
    <w:rsid w:val="003B39F5"/>
    <w:rsid w:val="003C3A78"/>
    <w:rsid w:val="003C6248"/>
    <w:rsid w:val="003F5753"/>
    <w:rsid w:val="003F5D09"/>
    <w:rsid w:val="003F7E3A"/>
    <w:rsid w:val="004016B9"/>
    <w:rsid w:val="00402335"/>
    <w:rsid w:val="004054A5"/>
    <w:rsid w:val="00405C9A"/>
    <w:rsid w:val="00405D3A"/>
    <w:rsid w:val="0041208A"/>
    <w:rsid w:val="004143E0"/>
    <w:rsid w:val="0042318E"/>
    <w:rsid w:val="0042654D"/>
    <w:rsid w:val="004415CF"/>
    <w:rsid w:val="00442ED5"/>
    <w:rsid w:val="00442F04"/>
    <w:rsid w:val="00443890"/>
    <w:rsid w:val="00443D85"/>
    <w:rsid w:val="00447BB5"/>
    <w:rsid w:val="00454261"/>
    <w:rsid w:val="004572AB"/>
    <w:rsid w:val="00463BC3"/>
    <w:rsid w:val="0046688C"/>
    <w:rsid w:val="00467A3E"/>
    <w:rsid w:val="004726B1"/>
    <w:rsid w:val="00473D0A"/>
    <w:rsid w:val="00476EFA"/>
    <w:rsid w:val="0047789F"/>
    <w:rsid w:val="004912B5"/>
    <w:rsid w:val="00491CD1"/>
    <w:rsid w:val="0049460B"/>
    <w:rsid w:val="004967F4"/>
    <w:rsid w:val="004A0154"/>
    <w:rsid w:val="004A3B06"/>
    <w:rsid w:val="004A60D0"/>
    <w:rsid w:val="004A6D3F"/>
    <w:rsid w:val="004B240A"/>
    <w:rsid w:val="004B70AE"/>
    <w:rsid w:val="004C5F91"/>
    <w:rsid w:val="004C7A61"/>
    <w:rsid w:val="004C7EC9"/>
    <w:rsid w:val="004D1F27"/>
    <w:rsid w:val="004D2CD0"/>
    <w:rsid w:val="004E2167"/>
    <w:rsid w:val="004E3166"/>
    <w:rsid w:val="004E6B66"/>
    <w:rsid w:val="004F1961"/>
    <w:rsid w:val="0050179A"/>
    <w:rsid w:val="005024F0"/>
    <w:rsid w:val="005056D2"/>
    <w:rsid w:val="0050778F"/>
    <w:rsid w:val="0051497C"/>
    <w:rsid w:val="005160B0"/>
    <w:rsid w:val="00516A38"/>
    <w:rsid w:val="00521F32"/>
    <w:rsid w:val="005221A0"/>
    <w:rsid w:val="0052306B"/>
    <w:rsid w:val="005242D6"/>
    <w:rsid w:val="0052546D"/>
    <w:rsid w:val="005408AC"/>
    <w:rsid w:val="0054181A"/>
    <w:rsid w:val="00542A1E"/>
    <w:rsid w:val="00545F55"/>
    <w:rsid w:val="00547B54"/>
    <w:rsid w:val="00552968"/>
    <w:rsid w:val="00554C97"/>
    <w:rsid w:val="00557A6E"/>
    <w:rsid w:val="00560AE5"/>
    <w:rsid w:val="005616C2"/>
    <w:rsid w:val="00564537"/>
    <w:rsid w:val="00564604"/>
    <w:rsid w:val="00564DBF"/>
    <w:rsid w:val="00571FEF"/>
    <w:rsid w:val="00574027"/>
    <w:rsid w:val="00574495"/>
    <w:rsid w:val="0057578D"/>
    <w:rsid w:val="005761AC"/>
    <w:rsid w:val="00580A3D"/>
    <w:rsid w:val="00597EF0"/>
    <w:rsid w:val="005A3F4A"/>
    <w:rsid w:val="005B017F"/>
    <w:rsid w:val="005B5785"/>
    <w:rsid w:val="005C3590"/>
    <w:rsid w:val="005C72B3"/>
    <w:rsid w:val="005D0DBE"/>
    <w:rsid w:val="005D5763"/>
    <w:rsid w:val="005F6428"/>
    <w:rsid w:val="005F643B"/>
    <w:rsid w:val="0060245A"/>
    <w:rsid w:val="006079C3"/>
    <w:rsid w:val="006136CE"/>
    <w:rsid w:val="006154D6"/>
    <w:rsid w:val="00617461"/>
    <w:rsid w:val="00617596"/>
    <w:rsid w:val="00620AAF"/>
    <w:rsid w:val="00626616"/>
    <w:rsid w:val="006441D6"/>
    <w:rsid w:val="006511BD"/>
    <w:rsid w:val="00652136"/>
    <w:rsid w:val="006576F5"/>
    <w:rsid w:val="00660C5A"/>
    <w:rsid w:val="00660C94"/>
    <w:rsid w:val="00663DFF"/>
    <w:rsid w:val="006663ED"/>
    <w:rsid w:val="00667FD3"/>
    <w:rsid w:val="00673E45"/>
    <w:rsid w:val="0068237C"/>
    <w:rsid w:val="00687311"/>
    <w:rsid w:val="00687470"/>
    <w:rsid w:val="00692B8E"/>
    <w:rsid w:val="006A0217"/>
    <w:rsid w:val="006A07C4"/>
    <w:rsid w:val="006A5261"/>
    <w:rsid w:val="006A5656"/>
    <w:rsid w:val="006A5EC3"/>
    <w:rsid w:val="006A6074"/>
    <w:rsid w:val="006B4692"/>
    <w:rsid w:val="006B4E6E"/>
    <w:rsid w:val="006B539A"/>
    <w:rsid w:val="006C145C"/>
    <w:rsid w:val="006C449E"/>
    <w:rsid w:val="006C4A16"/>
    <w:rsid w:val="006C641E"/>
    <w:rsid w:val="006C7169"/>
    <w:rsid w:val="006D7BD7"/>
    <w:rsid w:val="006E5BE6"/>
    <w:rsid w:val="006F007A"/>
    <w:rsid w:val="00702928"/>
    <w:rsid w:val="0071058C"/>
    <w:rsid w:val="00713AC3"/>
    <w:rsid w:val="00715B3D"/>
    <w:rsid w:val="00720964"/>
    <w:rsid w:val="00721549"/>
    <w:rsid w:val="00721812"/>
    <w:rsid w:val="0072652A"/>
    <w:rsid w:val="00732193"/>
    <w:rsid w:val="0073356E"/>
    <w:rsid w:val="00735AF2"/>
    <w:rsid w:val="00735E84"/>
    <w:rsid w:val="007479AA"/>
    <w:rsid w:val="0075399A"/>
    <w:rsid w:val="007545F6"/>
    <w:rsid w:val="007572B7"/>
    <w:rsid w:val="0076454D"/>
    <w:rsid w:val="00774A7C"/>
    <w:rsid w:val="00777542"/>
    <w:rsid w:val="00781E15"/>
    <w:rsid w:val="00787EFC"/>
    <w:rsid w:val="00787FDC"/>
    <w:rsid w:val="00796E82"/>
    <w:rsid w:val="007A5B20"/>
    <w:rsid w:val="007A654E"/>
    <w:rsid w:val="007B3AD0"/>
    <w:rsid w:val="007B7D1C"/>
    <w:rsid w:val="007C0EB9"/>
    <w:rsid w:val="007C2910"/>
    <w:rsid w:val="007C7A2C"/>
    <w:rsid w:val="007D0491"/>
    <w:rsid w:val="007D753B"/>
    <w:rsid w:val="007E4900"/>
    <w:rsid w:val="007E5667"/>
    <w:rsid w:val="007E61E1"/>
    <w:rsid w:val="007F1092"/>
    <w:rsid w:val="007F1E74"/>
    <w:rsid w:val="007F2A32"/>
    <w:rsid w:val="007F359A"/>
    <w:rsid w:val="007F37E8"/>
    <w:rsid w:val="0080043D"/>
    <w:rsid w:val="008023D0"/>
    <w:rsid w:val="008033C7"/>
    <w:rsid w:val="00805F69"/>
    <w:rsid w:val="00806185"/>
    <w:rsid w:val="0081027C"/>
    <w:rsid w:val="00812F24"/>
    <w:rsid w:val="0081547C"/>
    <w:rsid w:val="0082279E"/>
    <w:rsid w:val="0082325B"/>
    <w:rsid w:val="00827ACE"/>
    <w:rsid w:val="00827B49"/>
    <w:rsid w:val="00827DC4"/>
    <w:rsid w:val="00832A82"/>
    <w:rsid w:val="00834DE8"/>
    <w:rsid w:val="00835A34"/>
    <w:rsid w:val="00836733"/>
    <w:rsid w:val="0084156D"/>
    <w:rsid w:val="0084754E"/>
    <w:rsid w:val="00847E86"/>
    <w:rsid w:val="00853B04"/>
    <w:rsid w:val="0085630E"/>
    <w:rsid w:val="00860DE6"/>
    <w:rsid w:val="00862CC0"/>
    <w:rsid w:val="00864A08"/>
    <w:rsid w:val="00871A09"/>
    <w:rsid w:val="0087266F"/>
    <w:rsid w:val="00874C49"/>
    <w:rsid w:val="008772A7"/>
    <w:rsid w:val="0088004C"/>
    <w:rsid w:val="00881846"/>
    <w:rsid w:val="00885DE7"/>
    <w:rsid w:val="00894ED5"/>
    <w:rsid w:val="008A0834"/>
    <w:rsid w:val="008A20ED"/>
    <w:rsid w:val="008A285F"/>
    <w:rsid w:val="008A2D7E"/>
    <w:rsid w:val="008A4A92"/>
    <w:rsid w:val="008B0A0D"/>
    <w:rsid w:val="008B0A27"/>
    <w:rsid w:val="008B3793"/>
    <w:rsid w:val="008B412E"/>
    <w:rsid w:val="008C1BCA"/>
    <w:rsid w:val="008C1FFA"/>
    <w:rsid w:val="008C62C4"/>
    <w:rsid w:val="008C65F9"/>
    <w:rsid w:val="008D3F09"/>
    <w:rsid w:val="008E297C"/>
    <w:rsid w:val="008E61D2"/>
    <w:rsid w:val="008E70C3"/>
    <w:rsid w:val="008F1BD2"/>
    <w:rsid w:val="00901D37"/>
    <w:rsid w:val="0090771F"/>
    <w:rsid w:val="00910800"/>
    <w:rsid w:val="0091194B"/>
    <w:rsid w:val="00912C87"/>
    <w:rsid w:val="00912E78"/>
    <w:rsid w:val="00922378"/>
    <w:rsid w:val="00922FFF"/>
    <w:rsid w:val="00925D88"/>
    <w:rsid w:val="00930432"/>
    <w:rsid w:val="009355CD"/>
    <w:rsid w:val="009374C9"/>
    <w:rsid w:val="00943CD2"/>
    <w:rsid w:val="00952178"/>
    <w:rsid w:val="00960B94"/>
    <w:rsid w:val="00963BD9"/>
    <w:rsid w:val="00965B06"/>
    <w:rsid w:val="00965E92"/>
    <w:rsid w:val="00965EB5"/>
    <w:rsid w:val="00977D07"/>
    <w:rsid w:val="00982608"/>
    <w:rsid w:val="00984006"/>
    <w:rsid w:val="00984963"/>
    <w:rsid w:val="00985EFF"/>
    <w:rsid w:val="00987A21"/>
    <w:rsid w:val="00987F6E"/>
    <w:rsid w:val="009904F7"/>
    <w:rsid w:val="00996262"/>
    <w:rsid w:val="009A26EF"/>
    <w:rsid w:val="009A3DEF"/>
    <w:rsid w:val="009A6A3E"/>
    <w:rsid w:val="009A6BB6"/>
    <w:rsid w:val="009B0D95"/>
    <w:rsid w:val="009B200B"/>
    <w:rsid w:val="009B2C76"/>
    <w:rsid w:val="009B578D"/>
    <w:rsid w:val="009B63E7"/>
    <w:rsid w:val="009B7137"/>
    <w:rsid w:val="009B74CB"/>
    <w:rsid w:val="009C066D"/>
    <w:rsid w:val="009C1085"/>
    <w:rsid w:val="009C1281"/>
    <w:rsid w:val="009C1725"/>
    <w:rsid w:val="009C2C21"/>
    <w:rsid w:val="009D2F06"/>
    <w:rsid w:val="009D6D7D"/>
    <w:rsid w:val="009E4E7D"/>
    <w:rsid w:val="009F2F17"/>
    <w:rsid w:val="009F36B8"/>
    <w:rsid w:val="009F3E30"/>
    <w:rsid w:val="00A017FD"/>
    <w:rsid w:val="00A05407"/>
    <w:rsid w:val="00A12E93"/>
    <w:rsid w:val="00A176D5"/>
    <w:rsid w:val="00A24AD5"/>
    <w:rsid w:val="00A32B50"/>
    <w:rsid w:val="00A3469B"/>
    <w:rsid w:val="00A3797B"/>
    <w:rsid w:val="00A41FB6"/>
    <w:rsid w:val="00A532F3"/>
    <w:rsid w:val="00A53523"/>
    <w:rsid w:val="00A539EE"/>
    <w:rsid w:val="00A572DD"/>
    <w:rsid w:val="00A637FF"/>
    <w:rsid w:val="00A70D2C"/>
    <w:rsid w:val="00A76B61"/>
    <w:rsid w:val="00A76BB3"/>
    <w:rsid w:val="00A86CE5"/>
    <w:rsid w:val="00A87B12"/>
    <w:rsid w:val="00A912C4"/>
    <w:rsid w:val="00A954A5"/>
    <w:rsid w:val="00A969DA"/>
    <w:rsid w:val="00AA0C19"/>
    <w:rsid w:val="00AA15EF"/>
    <w:rsid w:val="00AA57A6"/>
    <w:rsid w:val="00AA7228"/>
    <w:rsid w:val="00AB1848"/>
    <w:rsid w:val="00AB2859"/>
    <w:rsid w:val="00AB60E4"/>
    <w:rsid w:val="00AB7827"/>
    <w:rsid w:val="00AC1C22"/>
    <w:rsid w:val="00AC30FC"/>
    <w:rsid w:val="00AE4B89"/>
    <w:rsid w:val="00AF016E"/>
    <w:rsid w:val="00B1154A"/>
    <w:rsid w:val="00B12DD7"/>
    <w:rsid w:val="00B13AB0"/>
    <w:rsid w:val="00B13BFD"/>
    <w:rsid w:val="00B309D1"/>
    <w:rsid w:val="00B343AB"/>
    <w:rsid w:val="00B37015"/>
    <w:rsid w:val="00B44D7C"/>
    <w:rsid w:val="00B51406"/>
    <w:rsid w:val="00B5595A"/>
    <w:rsid w:val="00B56AF7"/>
    <w:rsid w:val="00B632F4"/>
    <w:rsid w:val="00B678A1"/>
    <w:rsid w:val="00B709BC"/>
    <w:rsid w:val="00B70F81"/>
    <w:rsid w:val="00B77BAE"/>
    <w:rsid w:val="00B802B7"/>
    <w:rsid w:val="00B91C2E"/>
    <w:rsid w:val="00BA2541"/>
    <w:rsid w:val="00BA7015"/>
    <w:rsid w:val="00BA7355"/>
    <w:rsid w:val="00BB292A"/>
    <w:rsid w:val="00BB380C"/>
    <w:rsid w:val="00BB6817"/>
    <w:rsid w:val="00BC1064"/>
    <w:rsid w:val="00BC78C8"/>
    <w:rsid w:val="00BD0C53"/>
    <w:rsid w:val="00BD2DF9"/>
    <w:rsid w:val="00BD4865"/>
    <w:rsid w:val="00BD4E3A"/>
    <w:rsid w:val="00BE0BD9"/>
    <w:rsid w:val="00BE463A"/>
    <w:rsid w:val="00BE61A9"/>
    <w:rsid w:val="00BE6C3F"/>
    <w:rsid w:val="00BF1A39"/>
    <w:rsid w:val="00BF28E3"/>
    <w:rsid w:val="00BF337F"/>
    <w:rsid w:val="00BF5288"/>
    <w:rsid w:val="00BF57C2"/>
    <w:rsid w:val="00C0207A"/>
    <w:rsid w:val="00C11499"/>
    <w:rsid w:val="00C137C7"/>
    <w:rsid w:val="00C27B43"/>
    <w:rsid w:val="00C3077E"/>
    <w:rsid w:val="00C31768"/>
    <w:rsid w:val="00C33E0D"/>
    <w:rsid w:val="00C3734F"/>
    <w:rsid w:val="00C42319"/>
    <w:rsid w:val="00C45C9C"/>
    <w:rsid w:val="00C53E42"/>
    <w:rsid w:val="00C6474F"/>
    <w:rsid w:val="00C666B5"/>
    <w:rsid w:val="00C758B6"/>
    <w:rsid w:val="00C769C7"/>
    <w:rsid w:val="00C87338"/>
    <w:rsid w:val="00C91283"/>
    <w:rsid w:val="00C97851"/>
    <w:rsid w:val="00CA08DC"/>
    <w:rsid w:val="00CA1779"/>
    <w:rsid w:val="00CA6DA1"/>
    <w:rsid w:val="00CB51B1"/>
    <w:rsid w:val="00CC73EF"/>
    <w:rsid w:val="00CD7861"/>
    <w:rsid w:val="00CE52F4"/>
    <w:rsid w:val="00CE5AD8"/>
    <w:rsid w:val="00CF6A33"/>
    <w:rsid w:val="00D02E94"/>
    <w:rsid w:val="00D1006D"/>
    <w:rsid w:val="00D11EC5"/>
    <w:rsid w:val="00D1600D"/>
    <w:rsid w:val="00D25B2A"/>
    <w:rsid w:val="00D34B4D"/>
    <w:rsid w:val="00D3548F"/>
    <w:rsid w:val="00D40E12"/>
    <w:rsid w:val="00D430FE"/>
    <w:rsid w:val="00D436D2"/>
    <w:rsid w:val="00D47796"/>
    <w:rsid w:val="00D52753"/>
    <w:rsid w:val="00D63C18"/>
    <w:rsid w:val="00D71B2C"/>
    <w:rsid w:val="00D71C15"/>
    <w:rsid w:val="00D74608"/>
    <w:rsid w:val="00D770BB"/>
    <w:rsid w:val="00D84D10"/>
    <w:rsid w:val="00D84FF2"/>
    <w:rsid w:val="00D9192D"/>
    <w:rsid w:val="00D94613"/>
    <w:rsid w:val="00D962AB"/>
    <w:rsid w:val="00DA0E52"/>
    <w:rsid w:val="00DA115D"/>
    <w:rsid w:val="00DA69F8"/>
    <w:rsid w:val="00DB5D39"/>
    <w:rsid w:val="00DC13AD"/>
    <w:rsid w:val="00DC392D"/>
    <w:rsid w:val="00DC4088"/>
    <w:rsid w:val="00DC517D"/>
    <w:rsid w:val="00DD1B26"/>
    <w:rsid w:val="00DD1EA8"/>
    <w:rsid w:val="00DD49B7"/>
    <w:rsid w:val="00DD5896"/>
    <w:rsid w:val="00DE4A09"/>
    <w:rsid w:val="00DE4F52"/>
    <w:rsid w:val="00DE6A58"/>
    <w:rsid w:val="00DE6FEE"/>
    <w:rsid w:val="00DF1120"/>
    <w:rsid w:val="00DF5661"/>
    <w:rsid w:val="00E02022"/>
    <w:rsid w:val="00E04216"/>
    <w:rsid w:val="00E115D9"/>
    <w:rsid w:val="00E13DCD"/>
    <w:rsid w:val="00E15A37"/>
    <w:rsid w:val="00E204CB"/>
    <w:rsid w:val="00E2186A"/>
    <w:rsid w:val="00E272B1"/>
    <w:rsid w:val="00E30535"/>
    <w:rsid w:val="00E32993"/>
    <w:rsid w:val="00E33581"/>
    <w:rsid w:val="00E42CC4"/>
    <w:rsid w:val="00E44A61"/>
    <w:rsid w:val="00E53667"/>
    <w:rsid w:val="00E60136"/>
    <w:rsid w:val="00E6105C"/>
    <w:rsid w:val="00E73478"/>
    <w:rsid w:val="00E74A04"/>
    <w:rsid w:val="00E766A7"/>
    <w:rsid w:val="00E821AB"/>
    <w:rsid w:val="00E84F52"/>
    <w:rsid w:val="00E852E9"/>
    <w:rsid w:val="00E859D5"/>
    <w:rsid w:val="00E903B4"/>
    <w:rsid w:val="00E91C77"/>
    <w:rsid w:val="00EA1265"/>
    <w:rsid w:val="00EA130B"/>
    <w:rsid w:val="00EA2C06"/>
    <w:rsid w:val="00EA4157"/>
    <w:rsid w:val="00EA41F4"/>
    <w:rsid w:val="00EA44E2"/>
    <w:rsid w:val="00EA5567"/>
    <w:rsid w:val="00EA771C"/>
    <w:rsid w:val="00EC103E"/>
    <w:rsid w:val="00EC5922"/>
    <w:rsid w:val="00ED045C"/>
    <w:rsid w:val="00ED172C"/>
    <w:rsid w:val="00ED2EAE"/>
    <w:rsid w:val="00EF22D9"/>
    <w:rsid w:val="00EF2FB7"/>
    <w:rsid w:val="00EF47DC"/>
    <w:rsid w:val="00EF5D73"/>
    <w:rsid w:val="00F02673"/>
    <w:rsid w:val="00F0780F"/>
    <w:rsid w:val="00F104FD"/>
    <w:rsid w:val="00F10BF8"/>
    <w:rsid w:val="00F208F5"/>
    <w:rsid w:val="00F22E7D"/>
    <w:rsid w:val="00F26D1D"/>
    <w:rsid w:val="00F37FAB"/>
    <w:rsid w:val="00F403B3"/>
    <w:rsid w:val="00F41F93"/>
    <w:rsid w:val="00F456CB"/>
    <w:rsid w:val="00F4762A"/>
    <w:rsid w:val="00F479C5"/>
    <w:rsid w:val="00F50003"/>
    <w:rsid w:val="00F51AB3"/>
    <w:rsid w:val="00F54FDF"/>
    <w:rsid w:val="00F56F61"/>
    <w:rsid w:val="00F57B3B"/>
    <w:rsid w:val="00F633E0"/>
    <w:rsid w:val="00F635E6"/>
    <w:rsid w:val="00F733E8"/>
    <w:rsid w:val="00F76F4D"/>
    <w:rsid w:val="00F8133D"/>
    <w:rsid w:val="00F8636D"/>
    <w:rsid w:val="00F959CC"/>
    <w:rsid w:val="00F95FE5"/>
    <w:rsid w:val="00FA3B7A"/>
    <w:rsid w:val="00FA4E5D"/>
    <w:rsid w:val="00FA53D5"/>
    <w:rsid w:val="00FA5EF4"/>
    <w:rsid w:val="00FB1677"/>
    <w:rsid w:val="00FC22E0"/>
    <w:rsid w:val="00FC23F7"/>
    <w:rsid w:val="00FC599D"/>
    <w:rsid w:val="00FD1F0D"/>
    <w:rsid w:val="00FD349E"/>
    <w:rsid w:val="00FE0208"/>
    <w:rsid w:val="00FE5B8A"/>
    <w:rsid w:val="00FF181C"/>
    <w:rsid w:val="00FF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E7670"/>
  <w15:docId w15:val="{034F6903-3973-47FF-AF8A-8FF6DA60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6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613"/>
    <w:rPr>
      <w:rFonts w:ascii="Segoe UI" w:eastAsia="Times New Roman" w:hAnsi="Segoe UI" w:cs="Segoe UI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C31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991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40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86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6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GENDA\Agenda%20Documents%202020\Agenda%20Documents%2025th%20March%202020\Agenda%2025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 25th March 2020</Template>
  <TotalTime>62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 DEAN</dc:creator>
  <cp:keywords/>
  <dc:description/>
  <cp:lastModifiedBy>admin@westdeanpc.org.uk</cp:lastModifiedBy>
  <cp:revision>9</cp:revision>
  <cp:lastPrinted>2021-08-20T11:55:00Z</cp:lastPrinted>
  <dcterms:created xsi:type="dcterms:W3CDTF">2021-11-01T14:17:00Z</dcterms:created>
  <dcterms:modified xsi:type="dcterms:W3CDTF">2021-11-18T17:11:00Z</dcterms:modified>
</cp:coreProperties>
</file>