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3BA3" w14:textId="5FF9D545" w:rsidR="008A285F" w:rsidRDefault="002121E8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</w:t>
      </w:r>
      <w:r w:rsidRPr="002121E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September </w:t>
      </w:r>
      <w:r w:rsidR="000E4BD6">
        <w:rPr>
          <w:rFonts w:asciiTheme="minorHAnsi" w:hAnsiTheme="minorHAnsi" w:cstheme="minorHAnsi"/>
        </w:rPr>
        <w:t>2021</w:t>
      </w:r>
    </w:p>
    <w:p w14:paraId="24A9A815" w14:textId="77777777" w:rsidR="007A654E" w:rsidRPr="00503E06" w:rsidRDefault="007A654E" w:rsidP="008A285F">
      <w:pPr>
        <w:rPr>
          <w:rFonts w:asciiTheme="minorHAnsi" w:hAnsiTheme="minorHAnsi" w:cstheme="minorHAnsi"/>
        </w:rPr>
      </w:pPr>
    </w:p>
    <w:p w14:paraId="06B9BE6E" w14:textId="23B096EC" w:rsidR="007A654E" w:rsidRDefault="008A285F" w:rsidP="007A654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 w:rsidR="00312DB8">
        <w:rPr>
          <w:rFonts w:asciiTheme="minorHAnsi" w:hAnsiTheme="minorHAnsi" w:cstheme="minorHAnsi"/>
        </w:rPr>
        <w:t>a m</w:t>
      </w:r>
      <w:r w:rsidR="007A654E">
        <w:rPr>
          <w:rFonts w:asciiTheme="minorHAnsi" w:hAnsiTheme="minorHAnsi" w:cstheme="minorHAnsi"/>
        </w:rPr>
        <w:t>eeting</w:t>
      </w:r>
      <w:r>
        <w:rPr>
          <w:rFonts w:asciiTheme="minorHAnsi" w:hAnsiTheme="minorHAnsi" w:cstheme="minorHAnsi"/>
        </w:rPr>
        <w:t xml:space="preserve"> </w:t>
      </w:r>
      <w:r w:rsidRPr="00503E06">
        <w:rPr>
          <w:rFonts w:asciiTheme="minorHAnsi" w:hAnsiTheme="minorHAnsi" w:cstheme="minorHAnsi"/>
        </w:rPr>
        <w:t xml:space="preserve">of West Dean Parish Council to be held </w:t>
      </w:r>
      <w:r w:rsidR="005D0DBE">
        <w:rPr>
          <w:rFonts w:asciiTheme="minorHAnsi" w:hAnsiTheme="minorHAnsi" w:cstheme="minorHAnsi"/>
        </w:rPr>
        <w:t xml:space="preserve">at 7.00pm </w:t>
      </w:r>
      <w:r w:rsidRPr="00503E06">
        <w:rPr>
          <w:rFonts w:asciiTheme="minorHAnsi" w:hAnsiTheme="minorHAnsi" w:cstheme="minorHAnsi"/>
        </w:rPr>
        <w:t>on Wednesday</w:t>
      </w:r>
      <w:r w:rsidR="0081027C">
        <w:rPr>
          <w:rFonts w:asciiTheme="minorHAnsi" w:hAnsiTheme="minorHAnsi" w:cstheme="minorHAnsi"/>
        </w:rPr>
        <w:t xml:space="preserve"> </w:t>
      </w:r>
      <w:r w:rsidR="002121E8">
        <w:rPr>
          <w:rFonts w:asciiTheme="minorHAnsi" w:hAnsiTheme="minorHAnsi" w:cstheme="minorHAnsi"/>
        </w:rPr>
        <w:t>29</w:t>
      </w:r>
      <w:r w:rsidR="002121E8" w:rsidRPr="002121E8">
        <w:rPr>
          <w:rFonts w:asciiTheme="minorHAnsi" w:hAnsiTheme="minorHAnsi" w:cstheme="minorHAnsi"/>
          <w:vertAlign w:val="superscript"/>
        </w:rPr>
        <w:t>th</w:t>
      </w:r>
      <w:r w:rsidR="002121E8">
        <w:rPr>
          <w:rFonts w:asciiTheme="minorHAnsi" w:hAnsiTheme="minorHAnsi" w:cstheme="minorHAnsi"/>
        </w:rPr>
        <w:t xml:space="preserve"> September</w:t>
      </w:r>
      <w:r w:rsidR="006B4E6E">
        <w:rPr>
          <w:rFonts w:asciiTheme="minorHAnsi" w:hAnsiTheme="minorHAnsi" w:cstheme="minorHAnsi"/>
        </w:rPr>
        <w:t xml:space="preserve"> </w:t>
      </w:r>
      <w:r w:rsidR="000E4BD6">
        <w:rPr>
          <w:rFonts w:asciiTheme="minorHAnsi" w:hAnsiTheme="minorHAnsi" w:cstheme="minorHAnsi"/>
        </w:rPr>
        <w:t>2021</w:t>
      </w:r>
      <w:r w:rsidR="004B240A">
        <w:rPr>
          <w:rFonts w:asciiTheme="minorHAnsi" w:hAnsiTheme="minorHAnsi" w:cstheme="minorHAnsi"/>
        </w:rPr>
        <w:t xml:space="preserve"> at the West Dean Centre, Bream</w:t>
      </w:r>
      <w:r w:rsidR="007A654E">
        <w:rPr>
          <w:rFonts w:asciiTheme="minorHAnsi" w:hAnsiTheme="minorHAnsi" w:cstheme="minorHAnsi"/>
        </w:rPr>
        <w:t>.</w:t>
      </w:r>
    </w:p>
    <w:p w14:paraId="489A94D4" w14:textId="77777777" w:rsidR="002121E8" w:rsidRDefault="002121E8" w:rsidP="007A654E">
      <w:pPr>
        <w:jc w:val="both"/>
        <w:rPr>
          <w:rFonts w:asciiTheme="minorHAnsi" w:hAnsiTheme="minorHAnsi" w:cstheme="minorHAnsi"/>
        </w:rPr>
      </w:pPr>
    </w:p>
    <w:p w14:paraId="4ADAA8C5" w14:textId="6D4C7296" w:rsidR="00DE6FEE" w:rsidRDefault="00312DB8" w:rsidP="00DE6F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Covid Restrictions no longer apply, but all attending </w:t>
      </w:r>
      <w:proofErr w:type="gramStart"/>
      <w:r>
        <w:rPr>
          <w:rFonts w:asciiTheme="minorHAnsi" w:hAnsiTheme="minorHAnsi" w:cstheme="minorHAnsi"/>
        </w:rPr>
        <w:t>are</w:t>
      </w:r>
      <w:proofErr w:type="gramEnd"/>
      <w:r>
        <w:rPr>
          <w:rFonts w:asciiTheme="minorHAnsi" w:hAnsiTheme="minorHAnsi" w:cstheme="minorHAnsi"/>
        </w:rPr>
        <w:t xml:space="preserve"> requested to observe social distancing and to wear masks if possible. </w:t>
      </w:r>
      <w:r w:rsidR="00DE6FEE">
        <w:rPr>
          <w:rFonts w:asciiTheme="minorHAnsi" w:hAnsiTheme="minorHAnsi" w:cstheme="minorHAnsi"/>
        </w:rPr>
        <w:t>Q</w:t>
      </w:r>
      <w:r w:rsidR="00DE6FEE" w:rsidRPr="00DE6FEE">
        <w:rPr>
          <w:rFonts w:asciiTheme="minorHAnsi" w:hAnsiTheme="minorHAnsi" w:cstheme="minorHAnsi"/>
        </w:rPr>
        <w:t>uestion</w:t>
      </w:r>
      <w:r w:rsidR="00DE6FEE">
        <w:rPr>
          <w:rFonts w:asciiTheme="minorHAnsi" w:hAnsiTheme="minorHAnsi" w:cstheme="minorHAnsi"/>
        </w:rPr>
        <w:t>s</w:t>
      </w:r>
      <w:r w:rsidR="00DE6FEE" w:rsidRPr="00DE6FEE">
        <w:rPr>
          <w:rFonts w:asciiTheme="minorHAnsi" w:hAnsiTheme="minorHAnsi" w:cstheme="minorHAnsi"/>
        </w:rPr>
        <w:t xml:space="preserve"> for the Council</w:t>
      </w:r>
      <w:r w:rsidR="00DE6FEE">
        <w:rPr>
          <w:rFonts w:asciiTheme="minorHAnsi" w:hAnsiTheme="minorHAnsi" w:cstheme="minorHAnsi"/>
        </w:rPr>
        <w:t xml:space="preserve"> from members of the public should be submitted to</w:t>
      </w:r>
      <w:r w:rsidR="00DE6FEE" w:rsidRPr="00DE6FEE">
        <w:rPr>
          <w:rFonts w:asciiTheme="minorHAnsi" w:hAnsiTheme="minorHAnsi" w:cstheme="minorHAnsi"/>
        </w:rPr>
        <w:t xml:space="preserve"> the Council in advance or </w:t>
      </w:r>
      <w:r w:rsidR="00FE0208">
        <w:rPr>
          <w:rFonts w:asciiTheme="minorHAnsi" w:hAnsiTheme="minorHAnsi" w:cstheme="minorHAnsi"/>
        </w:rPr>
        <w:t>at the Public Forum by members on the public attending the meeting</w:t>
      </w:r>
      <w:r w:rsidR="00DE6FEE" w:rsidRPr="00DE6FEE">
        <w:rPr>
          <w:rFonts w:asciiTheme="minorHAnsi" w:hAnsiTheme="minorHAnsi" w:cstheme="minorHAnsi"/>
        </w:rPr>
        <w:t>.</w:t>
      </w:r>
    </w:p>
    <w:p w14:paraId="28D4E213" w14:textId="77777777" w:rsidR="002121E8" w:rsidRPr="00DE6FEE" w:rsidRDefault="002121E8" w:rsidP="00DE6FEE">
      <w:pPr>
        <w:rPr>
          <w:rFonts w:asciiTheme="minorHAnsi" w:hAnsiTheme="minorHAnsi" w:cstheme="minorHAnsi"/>
        </w:rPr>
      </w:pPr>
    </w:p>
    <w:p w14:paraId="4EA06751" w14:textId="2CE9F161" w:rsidR="007A654E" w:rsidRPr="00503E06" w:rsidRDefault="00516A38" w:rsidP="007A65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note that interventions</w:t>
      </w:r>
      <w:r w:rsidR="000E4BD6">
        <w:rPr>
          <w:rFonts w:asciiTheme="minorHAnsi" w:hAnsiTheme="minorHAnsi" w:cstheme="minorHAnsi"/>
        </w:rPr>
        <w:t xml:space="preserve"> during the formal business of the meeting</w:t>
      </w:r>
      <w:r>
        <w:rPr>
          <w:rFonts w:asciiTheme="minorHAnsi" w:hAnsiTheme="minorHAnsi" w:cstheme="minorHAnsi"/>
        </w:rPr>
        <w:t xml:space="preserve"> will not be permitted.</w:t>
      </w:r>
      <w:r w:rsidR="007A654E">
        <w:rPr>
          <w:rFonts w:asciiTheme="minorHAnsi" w:hAnsiTheme="minorHAnsi" w:cstheme="minorHAnsi"/>
        </w:rPr>
        <w:t xml:space="preserve">  </w:t>
      </w:r>
    </w:p>
    <w:p w14:paraId="6CB03A5F" w14:textId="77777777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</w:p>
    <w:p w14:paraId="3FBC5289" w14:textId="734B8E1A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  <w:b/>
        </w:rPr>
        <w:t xml:space="preserve">PLEASE NOTE THAT THIS MEETING </w:t>
      </w:r>
      <w:r w:rsidR="00965B06">
        <w:rPr>
          <w:rFonts w:asciiTheme="minorHAnsi" w:hAnsiTheme="minorHAnsi" w:cstheme="minorHAnsi"/>
          <w:b/>
        </w:rPr>
        <w:t>MAY</w:t>
      </w:r>
      <w:r w:rsidR="008B412E">
        <w:rPr>
          <w:rFonts w:asciiTheme="minorHAnsi" w:hAnsiTheme="minorHAnsi" w:cstheme="minorHAnsi"/>
          <w:b/>
        </w:rPr>
        <w:t xml:space="preserve"> BE AUDIO AND </w:t>
      </w:r>
      <w:r w:rsidRPr="00503E06">
        <w:rPr>
          <w:rFonts w:asciiTheme="minorHAnsi" w:hAnsiTheme="minorHAnsi" w:cstheme="minorHAnsi"/>
          <w:b/>
        </w:rPr>
        <w:t>VIDEO RECORDED</w:t>
      </w:r>
    </w:p>
    <w:p w14:paraId="36B72DB5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C614DB9" w14:textId="77777777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2BEF8B4C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FBFBB54" w14:textId="51E5883E" w:rsidR="008A285F" w:rsidRDefault="002121E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9823B64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342D35CF" w14:textId="77777777" w:rsidR="005F643B" w:rsidRPr="00503E06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5760ECE" w14:textId="64BEACF4" w:rsidR="008A285F" w:rsidRDefault="007A654E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PUBLIC FORUM</w:t>
      </w:r>
      <w:r w:rsidR="002121E8">
        <w:rPr>
          <w:rFonts w:asciiTheme="minorHAnsi" w:hAnsiTheme="minorHAnsi" w:cstheme="minorHAnsi"/>
          <w:b/>
          <w:bCs/>
          <w:color w:val="auto"/>
        </w:rPr>
        <w:t xml:space="preserve"> – 30 minutes </w:t>
      </w:r>
    </w:p>
    <w:p w14:paraId="1B6DF3E0" w14:textId="77777777" w:rsidR="008A285F" w:rsidRDefault="008A285F" w:rsidP="008A285F">
      <w:pPr>
        <w:rPr>
          <w:rFonts w:asciiTheme="minorHAnsi" w:hAnsiTheme="minorHAnsi" w:cstheme="minorHAnsi"/>
          <w:i/>
        </w:rPr>
      </w:pPr>
    </w:p>
    <w:p w14:paraId="5E66FDFE" w14:textId="0F295B82" w:rsidR="008A285F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142092">
        <w:rPr>
          <w:rFonts w:asciiTheme="minorHAnsi" w:hAnsiTheme="minorHAnsi" w:cstheme="minorHAnsi"/>
          <w:b/>
        </w:rPr>
        <w:t xml:space="preserve">1. </w:t>
      </w:r>
      <w:r w:rsidRPr="00142092">
        <w:rPr>
          <w:rFonts w:asciiTheme="minorHAnsi" w:hAnsiTheme="minorHAnsi" w:cstheme="minorHAnsi"/>
          <w:b/>
          <w:u w:val="single"/>
        </w:rPr>
        <w:t>Council formal business</w:t>
      </w:r>
    </w:p>
    <w:p w14:paraId="302AD9C8" w14:textId="2B3F3411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1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Apologies</w:t>
      </w:r>
    </w:p>
    <w:p w14:paraId="76F1A5B2" w14:textId="77777777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264BF3F5" w14:textId="0759B7CD" w:rsidR="008A285F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 xml:space="preserve">2 </w:t>
      </w:r>
      <w:r w:rsidRPr="00503E06">
        <w:rPr>
          <w:rFonts w:asciiTheme="minorHAnsi" w:hAnsiTheme="minorHAnsi" w:cstheme="minorHAnsi"/>
          <w:b/>
          <w:bCs/>
          <w:color w:val="auto"/>
        </w:rPr>
        <w:t>Declarations of Interest</w:t>
      </w:r>
    </w:p>
    <w:p w14:paraId="501EF458" w14:textId="4E90BC1E" w:rsidR="00FE0208" w:rsidRDefault="00FE020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5641892D" w14:textId="584E7AEF" w:rsidR="003B28A2" w:rsidRDefault="008A285F" w:rsidP="008A285F">
      <w:pPr>
        <w:pStyle w:val="Default"/>
        <w:rPr>
          <w:rFonts w:asciiTheme="minorHAnsi" w:hAnsiTheme="minorHAnsi" w:cstheme="minorHAnsi"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3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Minutes of the Previous Meeting </w:t>
      </w:r>
      <w:r w:rsidRPr="00503E06">
        <w:rPr>
          <w:rFonts w:asciiTheme="minorHAnsi" w:hAnsiTheme="minorHAnsi" w:cstheme="minorHAnsi"/>
          <w:color w:val="auto"/>
        </w:rPr>
        <w:t xml:space="preserve">– Council </w:t>
      </w:r>
      <w:r w:rsidRPr="00503E06">
        <w:rPr>
          <w:rFonts w:asciiTheme="minorHAnsi" w:hAnsiTheme="minorHAnsi" w:cstheme="minorHAnsi"/>
          <w:b/>
          <w:color w:val="auto"/>
        </w:rPr>
        <w:t xml:space="preserve">to confirm and </w:t>
      </w:r>
      <w:r w:rsidR="00516A38">
        <w:rPr>
          <w:rFonts w:asciiTheme="minorHAnsi" w:hAnsiTheme="minorHAnsi" w:cstheme="minorHAnsi"/>
          <w:b/>
          <w:color w:val="auto"/>
        </w:rPr>
        <w:t>authorise for signature</w:t>
      </w:r>
      <w:r w:rsidRPr="00503E06">
        <w:rPr>
          <w:rFonts w:asciiTheme="minorHAnsi" w:hAnsiTheme="minorHAnsi" w:cstheme="minorHAnsi"/>
          <w:color w:val="auto"/>
        </w:rPr>
        <w:t xml:space="preserve"> the minutes of the meeting held on </w:t>
      </w:r>
      <w:r w:rsidR="002121E8">
        <w:rPr>
          <w:rFonts w:asciiTheme="minorHAnsi" w:hAnsiTheme="minorHAnsi" w:cstheme="minorHAnsi"/>
          <w:color w:val="auto"/>
        </w:rPr>
        <w:t>25</w:t>
      </w:r>
      <w:r w:rsidR="002121E8" w:rsidRPr="002121E8">
        <w:rPr>
          <w:rFonts w:asciiTheme="minorHAnsi" w:hAnsiTheme="minorHAnsi" w:cstheme="minorHAnsi"/>
          <w:color w:val="auto"/>
          <w:vertAlign w:val="superscript"/>
        </w:rPr>
        <w:t>th</w:t>
      </w:r>
      <w:r w:rsidR="002121E8">
        <w:rPr>
          <w:rFonts w:asciiTheme="minorHAnsi" w:hAnsiTheme="minorHAnsi" w:cstheme="minorHAnsi"/>
          <w:color w:val="auto"/>
        </w:rPr>
        <w:t xml:space="preserve"> August</w:t>
      </w:r>
      <w:r w:rsidR="000D04BC">
        <w:rPr>
          <w:rFonts w:asciiTheme="minorHAnsi" w:hAnsiTheme="minorHAnsi" w:cstheme="minorHAnsi"/>
          <w:color w:val="auto"/>
        </w:rPr>
        <w:t xml:space="preserve"> 2021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4C476B7B" w14:textId="5346D812" w:rsidR="008A285F" w:rsidRDefault="008A285F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  <w:r w:rsidRPr="00503E06">
        <w:rPr>
          <w:rFonts w:asciiTheme="minorHAnsi" w:hAnsiTheme="minorHAnsi" w:cstheme="minorHAnsi"/>
          <w:i/>
          <w:iCs/>
          <w:color w:val="auto"/>
        </w:rPr>
        <w:t xml:space="preserve">Attachment </w:t>
      </w:r>
      <w:r w:rsidR="00052B85">
        <w:rPr>
          <w:rFonts w:asciiTheme="minorHAnsi" w:hAnsiTheme="minorHAnsi" w:cstheme="minorHAnsi"/>
          <w:i/>
          <w:iCs/>
          <w:color w:val="auto"/>
        </w:rPr>
        <w:t>1.</w:t>
      </w:r>
      <w:r w:rsidR="00EA41F4">
        <w:rPr>
          <w:rFonts w:asciiTheme="minorHAnsi" w:hAnsiTheme="minorHAnsi" w:cstheme="minorHAnsi"/>
          <w:i/>
          <w:iCs/>
          <w:color w:val="auto"/>
        </w:rPr>
        <w:t>3</w:t>
      </w:r>
      <w:r w:rsidR="003B28A2">
        <w:rPr>
          <w:rFonts w:asciiTheme="minorHAnsi" w:hAnsiTheme="minorHAnsi" w:cstheme="minorHAnsi"/>
          <w:i/>
          <w:iCs/>
          <w:color w:val="auto"/>
        </w:rPr>
        <w:t xml:space="preserve"> Minutes </w:t>
      </w:r>
      <w:r w:rsidR="002121E8">
        <w:rPr>
          <w:rFonts w:asciiTheme="minorHAnsi" w:hAnsiTheme="minorHAnsi" w:cstheme="minorHAnsi"/>
          <w:i/>
          <w:iCs/>
          <w:color w:val="auto"/>
        </w:rPr>
        <w:t>25</w:t>
      </w:r>
      <w:r w:rsidR="002121E8" w:rsidRPr="002121E8">
        <w:rPr>
          <w:rFonts w:asciiTheme="minorHAnsi" w:hAnsiTheme="minorHAnsi" w:cstheme="minorHAnsi"/>
          <w:i/>
          <w:iCs/>
          <w:color w:val="auto"/>
          <w:vertAlign w:val="superscript"/>
        </w:rPr>
        <w:t>th</w:t>
      </w:r>
      <w:r w:rsidR="002121E8">
        <w:rPr>
          <w:rFonts w:asciiTheme="minorHAnsi" w:hAnsiTheme="minorHAnsi" w:cstheme="minorHAnsi"/>
          <w:i/>
          <w:iCs/>
          <w:color w:val="auto"/>
        </w:rPr>
        <w:t xml:space="preserve"> August</w:t>
      </w:r>
      <w:r w:rsidR="000D04BC">
        <w:rPr>
          <w:rFonts w:asciiTheme="minorHAnsi" w:hAnsiTheme="minorHAnsi" w:cstheme="minorHAnsi"/>
          <w:i/>
          <w:iCs/>
          <w:color w:val="auto"/>
        </w:rPr>
        <w:t xml:space="preserve"> 2021</w:t>
      </w:r>
    </w:p>
    <w:p w14:paraId="28120095" w14:textId="55AD2F2A" w:rsidR="00EA41F4" w:rsidRDefault="00EA41F4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437EB040" w14:textId="5D0BA056" w:rsidR="008C1FFA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BA6771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.</w:t>
      </w:r>
      <w:r w:rsidRPr="00BA6771">
        <w:rPr>
          <w:rFonts w:asciiTheme="minorHAnsi" w:hAnsiTheme="minorHAnsi" w:cstheme="minorHAnsi"/>
          <w:b/>
        </w:rPr>
        <w:t xml:space="preserve"> </w:t>
      </w:r>
      <w:r w:rsidRPr="00BA6771">
        <w:rPr>
          <w:rFonts w:asciiTheme="minorHAnsi" w:hAnsiTheme="minorHAnsi" w:cstheme="minorHAnsi"/>
          <w:b/>
          <w:u w:val="single"/>
        </w:rPr>
        <w:t>Items for discussion and decision</w:t>
      </w:r>
    </w:p>
    <w:p w14:paraId="7FA0758D" w14:textId="51933FAF" w:rsidR="00545F55" w:rsidRPr="00713AC3" w:rsidRDefault="00545F55" w:rsidP="00545F55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2.3 Dean Forest Greenway</w:t>
      </w:r>
      <w:r>
        <w:rPr>
          <w:rFonts w:asciiTheme="minorHAnsi" w:hAnsiTheme="minorHAnsi" w:cstheme="minorHAnsi"/>
          <w:b/>
          <w:bCs/>
        </w:rPr>
        <w:t xml:space="preserve"> – moved to top of agenda</w:t>
      </w:r>
    </w:p>
    <w:p w14:paraId="49CAA3EC" w14:textId="1542D4F6" w:rsidR="00545F55" w:rsidRPr="00147D6E" w:rsidRDefault="00147D6E" w:rsidP="00545F55">
      <w:pPr>
        <w:rPr>
          <w:rFonts w:asciiTheme="minorHAnsi" w:hAnsiTheme="minorHAnsi" w:cstheme="minorHAnsi"/>
          <w:i/>
          <w:iCs/>
        </w:rPr>
      </w:pPr>
      <w:r w:rsidRPr="00147D6E">
        <w:rPr>
          <w:rFonts w:asciiTheme="minorHAnsi" w:hAnsiTheme="minorHAnsi" w:cstheme="minorHAnsi"/>
          <w:i/>
          <w:iCs/>
        </w:rPr>
        <w:t xml:space="preserve">2.3 </w:t>
      </w:r>
      <w:proofErr w:type="spellStart"/>
      <w:r w:rsidRPr="00147D6E">
        <w:rPr>
          <w:rFonts w:asciiTheme="minorHAnsi" w:hAnsiTheme="minorHAnsi" w:cstheme="minorHAnsi"/>
          <w:i/>
          <w:iCs/>
        </w:rPr>
        <w:t>i</w:t>
      </w:r>
      <w:proofErr w:type="spellEnd"/>
      <w:r w:rsidRPr="00147D6E">
        <w:rPr>
          <w:rFonts w:asciiTheme="minorHAnsi" w:hAnsiTheme="minorHAnsi" w:cstheme="minorHAnsi"/>
          <w:i/>
          <w:iCs/>
        </w:rPr>
        <w:t>) Dean Forest Greenway Report Sept 2021</w:t>
      </w:r>
    </w:p>
    <w:p w14:paraId="17AA6990" w14:textId="77777777" w:rsidR="00545F55" w:rsidRPr="00147D6E" w:rsidRDefault="00545F55" w:rsidP="008A285F">
      <w:pPr>
        <w:rPr>
          <w:rFonts w:asciiTheme="minorHAnsi" w:hAnsiTheme="minorHAnsi" w:cstheme="minorHAnsi"/>
          <w:b/>
          <w:i/>
          <w:iCs/>
          <w:u w:val="single"/>
        </w:rPr>
      </w:pPr>
    </w:p>
    <w:p w14:paraId="1EAD3249" w14:textId="2CC22F8B" w:rsidR="008C1FFA" w:rsidRDefault="008C1FFA" w:rsidP="008A28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2.1 Coronavirus Emergenc</w:t>
      </w:r>
      <w:r w:rsidR="00FA3B7A">
        <w:rPr>
          <w:rFonts w:asciiTheme="minorHAnsi" w:hAnsiTheme="minorHAnsi" w:cstheme="minorHAnsi"/>
          <w:b/>
        </w:rPr>
        <w:t>y</w:t>
      </w:r>
    </w:p>
    <w:p w14:paraId="4C733336" w14:textId="17515C15" w:rsidR="008C1FFA" w:rsidRDefault="001A6153" w:rsidP="008A285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To </w:t>
      </w:r>
      <w:r w:rsidR="00D84D10">
        <w:rPr>
          <w:rFonts w:asciiTheme="minorHAnsi" w:hAnsiTheme="minorHAnsi" w:cstheme="minorHAnsi"/>
          <w:bCs/>
        </w:rPr>
        <w:t>consider a</w:t>
      </w:r>
      <w:r w:rsidR="00FA3B7A">
        <w:rPr>
          <w:rFonts w:asciiTheme="minorHAnsi" w:hAnsiTheme="minorHAnsi" w:cstheme="minorHAnsi"/>
          <w:bCs/>
        </w:rPr>
        <w:t xml:space="preserve">ny matter requiring Council </w:t>
      </w:r>
      <w:r w:rsidR="009A6BB6">
        <w:rPr>
          <w:rFonts w:asciiTheme="minorHAnsi" w:hAnsiTheme="minorHAnsi" w:cstheme="minorHAnsi"/>
          <w:bCs/>
        </w:rPr>
        <w:t>decisions in</w:t>
      </w:r>
      <w:r w:rsidR="00FA3B7A">
        <w:rPr>
          <w:rFonts w:asciiTheme="minorHAnsi" w:hAnsiTheme="minorHAnsi" w:cstheme="minorHAnsi"/>
          <w:bCs/>
        </w:rPr>
        <w:t xml:space="preserve"> respect of the Covid 19 emergency</w:t>
      </w:r>
    </w:p>
    <w:p w14:paraId="210C6597" w14:textId="77777777" w:rsidR="0039407C" w:rsidRDefault="0039407C" w:rsidP="008A285F">
      <w:pPr>
        <w:rPr>
          <w:rFonts w:asciiTheme="minorHAnsi" w:hAnsiTheme="minorHAnsi" w:cstheme="minorHAnsi"/>
          <w:b/>
        </w:rPr>
      </w:pPr>
    </w:p>
    <w:p w14:paraId="269E673E" w14:textId="189ED98B" w:rsidR="008A285F" w:rsidRDefault="008A285F" w:rsidP="008A285F">
      <w:pPr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>2.</w:t>
      </w:r>
      <w:r w:rsidR="00FA3B7A">
        <w:rPr>
          <w:rFonts w:asciiTheme="minorHAnsi" w:hAnsiTheme="minorHAnsi" w:cstheme="minorHAnsi"/>
          <w:b/>
        </w:rPr>
        <w:t xml:space="preserve">2 </w:t>
      </w:r>
      <w:r w:rsidRPr="00503E06">
        <w:rPr>
          <w:rFonts w:asciiTheme="minorHAnsi" w:hAnsiTheme="minorHAnsi" w:cstheme="minorHAnsi"/>
          <w:b/>
        </w:rPr>
        <w:t>Finance and Staffin</w:t>
      </w:r>
      <w:r w:rsidR="005160B0">
        <w:rPr>
          <w:rFonts w:asciiTheme="minorHAnsi" w:hAnsiTheme="minorHAnsi" w:cstheme="minorHAnsi"/>
          <w:b/>
        </w:rPr>
        <w:t>g</w:t>
      </w:r>
    </w:p>
    <w:p w14:paraId="5618B323" w14:textId="24732D4C" w:rsidR="009E4E7D" w:rsidRDefault="00B1154A" w:rsidP="008A285F">
      <w:pPr>
        <w:rPr>
          <w:rFonts w:asciiTheme="minorHAnsi" w:hAnsiTheme="minorHAnsi" w:cstheme="minorHAnsi"/>
          <w:iCs/>
        </w:rPr>
      </w:pPr>
      <w:proofErr w:type="spellStart"/>
      <w:r>
        <w:rPr>
          <w:rFonts w:asciiTheme="minorHAnsi" w:hAnsiTheme="minorHAnsi" w:cstheme="minorHAnsi"/>
          <w:bCs/>
        </w:rPr>
        <w:t>i</w:t>
      </w:r>
      <w:proofErr w:type="spellEnd"/>
      <w:r w:rsidR="001A01D1">
        <w:rPr>
          <w:rFonts w:asciiTheme="minorHAnsi" w:hAnsiTheme="minorHAnsi" w:cstheme="minorHAnsi"/>
          <w:bCs/>
        </w:rPr>
        <w:t>)</w:t>
      </w:r>
      <w:r w:rsidR="00C27B43">
        <w:rPr>
          <w:rFonts w:asciiTheme="minorHAnsi" w:hAnsiTheme="minorHAnsi" w:cstheme="minorHAnsi"/>
          <w:bCs/>
        </w:rPr>
        <w:t xml:space="preserve"> </w:t>
      </w:r>
      <w:r w:rsidR="000C587B">
        <w:rPr>
          <w:rFonts w:asciiTheme="minorHAnsi" w:hAnsiTheme="minorHAnsi" w:cstheme="minorHAnsi"/>
          <w:iCs/>
        </w:rPr>
        <w:t xml:space="preserve">To authorise </w:t>
      </w:r>
      <w:r w:rsidR="002121E8">
        <w:rPr>
          <w:rFonts w:asciiTheme="minorHAnsi" w:hAnsiTheme="minorHAnsi" w:cstheme="minorHAnsi"/>
          <w:iCs/>
        </w:rPr>
        <w:t xml:space="preserve">September </w:t>
      </w:r>
      <w:r w:rsidR="000E4BD6">
        <w:rPr>
          <w:rFonts w:asciiTheme="minorHAnsi" w:hAnsiTheme="minorHAnsi" w:cstheme="minorHAnsi"/>
          <w:iCs/>
        </w:rPr>
        <w:t>2021</w:t>
      </w:r>
      <w:r w:rsidR="000C587B">
        <w:rPr>
          <w:rFonts w:asciiTheme="minorHAnsi" w:hAnsiTheme="minorHAnsi" w:cstheme="minorHAnsi"/>
          <w:iCs/>
        </w:rPr>
        <w:t xml:space="preserve"> electronic payments</w:t>
      </w:r>
    </w:p>
    <w:p w14:paraId="0E0D4DA4" w14:textId="6C496FFC" w:rsidR="00F8636D" w:rsidRDefault="00C33E0D" w:rsidP="008A285F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Attachment 2.2 </w:t>
      </w:r>
      <w:proofErr w:type="spellStart"/>
      <w:r>
        <w:rPr>
          <w:rFonts w:asciiTheme="minorHAnsi" w:hAnsiTheme="minorHAnsi" w:cstheme="minorHAnsi"/>
          <w:i/>
        </w:rPr>
        <w:t>i</w:t>
      </w:r>
      <w:proofErr w:type="spellEnd"/>
      <w:r>
        <w:rPr>
          <w:rFonts w:asciiTheme="minorHAnsi" w:hAnsiTheme="minorHAnsi" w:cstheme="minorHAnsi"/>
          <w:i/>
        </w:rPr>
        <w:t>) Electronic payments</w:t>
      </w:r>
      <w:r w:rsidR="00E115D9">
        <w:rPr>
          <w:rFonts w:asciiTheme="minorHAnsi" w:hAnsiTheme="minorHAnsi" w:cstheme="minorHAnsi"/>
          <w:i/>
        </w:rPr>
        <w:t xml:space="preserve"> </w:t>
      </w:r>
      <w:r w:rsidR="002121E8">
        <w:rPr>
          <w:rFonts w:asciiTheme="minorHAnsi" w:hAnsiTheme="minorHAnsi" w:cstheme="minorHAnsi"/>
          <w:i/>
        </w:rPr>
        <w:t>September</w:t>
      </w:r>
      <w:r w:rsidR="000E4BD6">
        <w:rPr>
          <w:rFonts w:asciiTheme="minorHAnsi" w:hAnsiTheme="minorHAnsi" w:cstheme="minorHAnsi"/>
          <w:i/>
        </w:rPr>
        <w:t xml:space="preserve"> 2021</w:t>
      </w:r>
      <w:r>
        <w:rPr>
          <w:rFonts w:asciiTheme="minorHAnsi" w:hAnsiTheme="minorHAnsi" w:cstheme="minorHAnsi"/>
          <w:i/>
        </w:rPr>
        <w:t xml:space="preserve"> for approval</w:t>
      </w:r>
    </w:p>
    <w:p w14:paraId="2675448D" w14:textId="4F1E4AF5" w:rsidR="009E4E7D" w:rsidRPr="00D02E94" w:rsidRDefault="00853B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ii</w:t>
      </w:r>
      <w:r w:rsidR="00D02E94">
        <w:rPr>
          <w:rFonts w:asciiTheme="minorHAnsi" w:hAnsiTheme="minorHAnsi" w:cstheme="minorHAnsi"/>
        </w:rPr>
        <w:t>)</w:t>
      </w:r>
      <w:r w:rsidR="008A285F" w:rsidRPr="00503E06">
        <w:rPr>
          <w:rFonts w:asciiTheme="minorHAnsi" w:hAnsiTheme="minorHAnsi" w:cstheme="minorHAnsi"/>
        </w:rPr>
        <w:t xml:space="preserve"> To appoint 2 </w:t>
      </w:r>
      <w:r w:rsidR="002C575B">
        <w:rPr>
          <w:rFonts w:asciiTheme="minorHAnsi" w:hAnsiTheme="minorHAnsi" w:cstheme="minorHAnsi"/>
        </w:rPr>
        <w:t xml:space="preserve">electronic </w:t>
      </w:r>
      <w:r w:rsidR="008A285F" w:rsidRPr="00503E06">
        <w:rPr>
          <w:rFonts w:asciiTheme="minorHAnsi" w:hAnsiTheme="minorHAnsi" w:cstheme="minorHAnsi"/>
        </w:rPr>
        <w:t>signatories for</w:t>
      </w:r>
      <w:r w:rsidR="006B4E6E">
        <w:rPr>
          <w:rFonts w:asciiTheme="minorHAnsi" w:hAnsiTheme="minorHAnsi" w:cstheme="minorHAnsi"/>
        </w:rPr>
        <w:t xml:space="preserve"> </w:t>
      </w:r>
      <w:r w:rsidR="002121E8">
        <w:rPr>
          <w:rFonts w:asciiTheme="minorHAnsi" w:hAnsiTheme="minorHAnsi" w:cstheme="minorHAnsi"/>
        </w:rPr>
        <w:t>September</w:t>
      </w:r>
      <w:r w:rsidR="000F5163">
        <w:rPr>
          <w:rFonts w:asciiTheme="minorHAnsi" w:hAnsiTheme="minorHAnsi" w:cstheme="minorHAnsi"/>
        </w:rPr>
        <w:t xml:space="preserve"> </w:t>
      </w:r>
      <w:r w:rsidR="008A285F" w:rsidRPr="00503E06">
        <w:rPr>
          <w:rFonts w:asciiTheme="minorHAnsi" w:hAnsiTheme="minorHAnsi" w:cstheme="minorHAnsi"/>
        </w:rPr>
        <w:t>electronic payments</w:t>
      </w:r>
      <w:r w:rsidR="008A285F">
        <w:rPr>
          <w:rFonts w:asciiTheme="minorHAnsi" w:hAnsiTheme="minorHAnsi" w:cstheme="minorHAnsi"/>
        </w:rPr>
        <w:t>.</w:t>
      </w:r>
    </w:p>
    <w:p w14:paraId="10E4433F" w14:textId="7722B3FA" w:rsidR="0060245A" w:rsidRDefault="00347EF0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</w:t>
      </w:r>
      <w:r w:rsidR="005242D6">
        <w:rPr>
          <w:rFonts w:asciiTheme="minorHAnsi" w:hAnsiTheme="minorHAnsi" w:cstheme="minorHAnsi"/>
        </w:rPr>
        <w:t>ii</w:t>
      </w:r>
      <w:r w:rsidR="004C7EC9">
        <w:rPr>
          <w:rFonts w:asciiTheme="minorHAnsi" w:hAnsiTheme="minorHAnsi" w:cstheme="minorHAnsi"/>
        </w:rPr>
        <w:t xml:space="preserve">) To </w:t>
      </w:r>
      <w:r w:rsidR="00074DFD">
        <w:rPr>
          <w:rFonts w:asciiTheme="minorHAnsi" w:hAnsiTheme="minorHAnsi" w:cstheme="minorHAnsi"/>
        </w:rPr>
        <w:t xml:space="preserve">note </w:t>
      </w:r>
      <w:r w:rsidR="00232A04">
        <w:rPr>
          <w:rFonts w:asciiTheme="minorHAnsi" w:hAnsiTheme="minorHAnsi" w:cstheme="minorHAnsi"/>
        </w:rPr>
        <w:t>that a</w:t>
      </w:r>
      <w:r w:rsidR="000D04BC">
        <w:rPr>
          <w:rFonts w:asciiTheme="minorHAnsi" w:hAnsiTheme="minorHAnsi" w:cstheme="minorHAnsi"/>
        </w:rPr>
        <w:t xml:space="preserve"> Financial Inspection </w:t>
      </w:r>
      <w:r w:rsidR="00232A04">
        <w:rPr>
          <w:rFonts w:asciiTheme="minorHAnsi" w:hAnsiTheme="minorHAnsi" w:cstheme="minorHAnsi"/>
        </w:rPr>
        <w:t xml:space="preserve">was </w:t>
      </w:r>
      <w:r w:rsidR="000D04BC">
        <w:rPr>
          <w:rFonts w:asciiTheme="minorHAnsi" w:hAnsiTheme="minorHAnsi" w:cstheme="minorHAnsi"/>
        </w:rPr>
        <w:t xml:space="preserve">carried out by </w:t>
      </w:r>
      <w:r w:rsidR="00E91C77">
        <w:rPr>
          <w:rFonts w:asciiTheme="minorHAnsi" w:hAnsiTheme="minorHAnsi" w:cstheme="minorHAnsi"/>
        </w:rPr>
        <w:t>Councillor S Francis</w:t>
      </w:r>
      <w:r w:rsidR="002121E8">
        <w:rPr>
          <w:rFonts w:asciiTheme="minorHAnsi" w:hAnsiTheme="minorHAnsi" w:cstheme="minorHAnsi"/>
        </w:rPr>
        <w:t xml:space="preserve"> &amp; </w:t>
      </w:r>
      <w:proofErr w:type="gramStart"/>
      <w:r w:rsidR="007A5B20">
        <w:rPr>
          <w:rFonts w:asciiTheme="minorHAnsi" w:hAnsiTheme="minorHAnsi" w:cstheme="minorHAnsi"/>
        </w:rPr>
        <w:t xml:space="preserve">on </w:t>
      </w:r>
      <w:r w:rsidR="002121E8">
        <w:rPr>
          <w:rFonts w:asciiTheme="minorHAnsi" w:hAnsiTheme="minorHAnsi" w:cstheme="minorHAnsi"/>
        </w:rPr>
        <w:t xml:space="preserve"> 24</w:t>
      </w:r>
      <w:proofErr w:type="gramEnd"/>
      <w:r w:rsidR="002121E8" w:rsidRPr="002121E8">
        <w:rPr>
          <w:rFonts w:asciiTheme="minorHAnsi" w:hAnsiTheme="minorHAnsi" w:cstheme="minorHAnsi"/>
          <w:vertAlign w:val="superscript"/>
        </w:rPr>
        <w:t>th</w:t>
      </w:r>
      <w:r w:rsidR="002121E8">
        <w:rPr>
          <w:rFonts w:asciiTheme="minorHAnsi" w:hAnsiTheme="minorHAnsi" w:cstheme="minorHAnsi"/>
        </w:rPr>
        <w:t xml:space="preserve"> September </w:t>
      </w:r>
      <w:r w:rsidR="0060245A">
        <w:rPr>
          <w:rFonts w:asciiTheme="minorHAnsi" w:hAnsiTheme="minorHAnsi" w:cstheme="minorHAnsi"/>
        </w:rPr>
        <w:t xml:space="preserve"> 2021</w:t>
      </w:r>
      <w:r w:rsidR="000D04BC">
        <w:rPr>
          <w:rFonts w:asciiTheme="minorHAnsi" w:hAnsiTheme="minorHAnsi" w:cstheme="minorHAnsi"/>
        </w:rPr>
        <w:t>.</w:t>
      </w:r>
    </w:p>
    <w:p w14:paraId="6A6098F2" w14:textId="356AA6C7" w:rsidR="00232A04" w:rsidRPr="00232A04" w:rsidRDefault="00232A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 report will be presented at the meeting</w:t>
      </w:r>
    </w:p>
    <w:p w14:paraId="5B543F23" w14:textId="21C7B92B" w:rsidR="00871A09" w:rsidRDefault="00B5595A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iv) </w:t>
      </w:r>
      <w:r w:rsidR="0060245A">
        <w:rPr>
          <w:rFonts w:asciiTheme="minorHAnsi" w:hAnsiTheme="minorHAnsi" w:cstheme="minorHAnsi"/>
        </w:rPr>
        <w:t>To nominate</w:t>
      </w:r>
      <w:r w:rsidR="001833B0">
        <w:rPr>
          <w:rFonts w:asciiTheme="minorHAnsi" w:hAnsiTheme="minorHAnsi" w:cstheme="minorHAnsi"/>
        </w:rPr>
        <w:t xml:space="preserve"> 2</w:t>
      </w:r>
      <w:r w:rsidR="0060245A">
        <w:rPr>
          <w:rFonts w:asciiTheme="minorHAnsi" w:hAnsiTheme="minorHAnsi" w:cstheme="minorHAnsi"/>
        </w:rPr>
        <w:t xml:space="preserve"> Councillors to conduct </w:t>
      </w:r>
      <w:r>
        <w:rPr>
          <w:rFonts w:asciiTheme="minorHAnsi" w:hAnsiTheme="minorHAnsi" w:cstheme="minorHAnsi"/>
        </w:rPr>
        <w:t>the</w:t>
      </w:r>
      <w:r w:rsidR="004E3166">
        <w:rPr>
          <w:rFonts w:asciiTheme="minorHAnsi" w:hAnsiTheme="minorHAnsi" w:cstheme="minorHAnsi"/>
        </w:rPr>
        <w:t xml:space="preserve"> </w:t>
      </w:r>
      <w:r w:rsidR="00CB51B1">
        <w:rPr>
          <w:rFonts w:asciiTheme="minorHAnsi" w:hAnsiTheme="minorHAnsi" w:cstheme="minorHAnsi"/>
        </w:rPr>
        <w:t>September</w:t>
      </w:r>
      <w:r w:rsidR="00350C5B">
        <w:rPr>
          <w:rFonts w:asciiTheme="minorHAnsi" w:hAnsiTheme="minorHAnsi" w:cstheme="minorHAnsi"/>
        </w:rPr>
        <w:t xml:space="preserve"> financial </w:t>
      </w:r>
      <w:r w:rsidR="0060245A">
        <w:rPr>
          <w:rFonts w:asciiTheme="minorHAnsi" w:hAnsiTheme="minorHAnsi" w:cstheme="minorHAnsi"/>
        </w:rPr>
        <w:t>inspection.</w:t>
      </w:r>
    </w:p>
    <w:p w14:paraId="4E121D5D" w14:textId="5041D1AC" w:rsidR="00454261" w:rsidRDefault="00350C5B" w:rsidP="002121E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v) </w:t>
      </w:r>
      <w:r w:rsidR="004726B1">
        <w:rPr>
          <w:rFonts w:asciiTheme="minorHAnsi" w:hAnsiTheme="minorHAnsi" w:cstheme="minorHAnsi"/>
        </w:rPr>
        <w:t>To finalise Clerk</w:t>
      </w:r>
      <w:r w:rsidR="00D11EC5">
        <w:rPr>
          <w:rFonts w:asciiTheme="minorHAnsi" w:hAnsiTheme="minorHAnsi" w:cstheme="minorHAnsi"/>
        </w:rPr>
        <w:t>’</w:t>
      </w:r>
      <w:r w:rsidR="004726B1">
        <w:rPr>
          <w:rFonts w:asciiTheme="minorHAnsi" w:hAnsiTheme="minorHAnsi" w:cstheme="minorHAnsi"/>
        </w:rPr>
        <w:t xml:space="preserve">s recruitment </w:t>
      </w:r>
    </w:p>
    <w:p w14:paraId="081588D5" w14:textId="5583B036" w:rsidR="0017628E" w:rsidRPr="0017628E" w:rsidRDefault="0017628E" w:rsidP="002121E8">
      <w:pPr>
        <w:rPr>
          <w:rFonts w:asciiTheme="minorHAnsi" w:hAnsiTheme="minorHAnsi" w:cstheme="minorHAnsi"/>
          <w:i/>
          <w:iCs/>
        </w:rPr>
      </w:pPr>
      <w:r w:rsidRPr="0017628E">
        <w:rPr>
          <w:rFonts w:asciiTheme="minorHAnsi" w:hAnsiTheme="minorHAnsi" w:cstheme="minorHAnsi"/>
          <w:i/>
          <w:iCs/>
        </w:rPr>
        <w:t>A report will be presented at the meeting.</w:t>
      </w:r>
    </w:p>
    <w:p w14:paraId="6447B17D" w14:textId="72BFF581" w:rsidR="004726B1" w:rsidRDefault="004726B1" w:rsidP="002121E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vi) To agree process for further recruitment and delegate authority to the Finance and Staffing Committee to undertake the process </w:t>
      </w:r>
      <w:r w:rsidR="00D11EC5">
        <w:rPr>
          <w:rFonts w:asciiTheme="minorHAnsi" w:hAnsiTheme="minorHAnsi" w:cstheme="minorHAnsi"/>
        </w:rPr>
        <w:t>considering</w:t>
      </w:r>
      <w:r>
        <w:rPr>
          <w:rFonts w:asciiTheme="minorHAnsi" w:hAnsiTheme="minorHAnsi" w:cstheme="minorHAnsi"/>
        </w:rPr>
        <w:t xml:space="preserve"> difficulties in recruiting a locum.</w:t>
      </w:r>
    </w:p>
    <w:p w14:paraId="3C32E63E" w14:textId="77777777" w:rsidR="004E3166" w:rsidRPr="00713AC3" w:rsidRDefault="004E3166" w:rsidP="008A285F">
      <w:pPr>
        <w:rPr>
          <w:rFonts w:asciiTheme="minorHAnsi" w:hAnsiTheme="minorHAnsi" w:cstheme="minorHAnsi"/>
        </w:rPr>
      </w:pPr>
    </w:p>
    <w:p w14:paraId="13EC971A" w14:textId="7CC51AD5" w:rsidR="008A285F" w:rsidRPr="00713AC3" w:rsidRDefault="008A285F" w:rsidP="008A285F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</w:t>
      </w:r>
      <w:r w:rsidR="0046688C" w:rsidRPr="00713AC3">
        <w:rPr>
          <w:rFonts w:asciiTheme="minorHAnsi" w:hAnsiTheme="minorHAnsi" w:cstheme="minorHAnsi"/>
          <w:b/>
          <w:bCs/>
        </w:rPr>
        <w:t>4</w:t>
      </w:r>
      <w:r w:rsidRPr="00713AC3">
        <w:rPr>
          <w:rFonts w:asciiTheme="minorHAnsi" w:hAnsiTheme="minorHAnsi" w:cstheme="minorHAnsi"/>
          <w:b/>
          <w:bCs/>
        </w:rPr>
        <w:t xml:space="preserve"> Climate Emergency</w:t>
      </w:r>
      <w:r w:rsidR="00660C94" w:rsidRPr="00713AC3">
        <w:rPr>
          <w:rFonts w:asciiTheme="minorHAnsi" w:hAnsiTheme="minorHAnsi" w:cstheme="minorHAnsi"/>
          <w:b/>
          <w:bCs/>
        </w:rPr>
        <w:t>/Village Veg Report</w:t>
      </w:r>
    </w:p>
    <w:p w14:paraId="59510452" w14:textId="45163109" w:rsidR="00463BC3" w:rsidRPr="0017628E" w:rsidRDefault="0017628E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Report</w:t>
      </w:r>
    </w:p>
    <w:p w14:paraId="5DA312CC" w14:textId="77777777" w:rsidR="005761AC" w:rsidRPr="00713AC3" w:rsidRDefault="005761AC" w:rsidP="00A969DA">
      <w:pPr>
        <w:rPr>
          <w:rFonts w:asciiTheme="minorHAnsi" w:hAnsiTheme="minorHAnsi" w:cstheme="minorHAnsi"/>
        </w:rPr>
      </w:pPr>
    </w:p>
    <w:p w14:paraId="18EF6023" w14:textId="7F63FC5C" w:rsidR="00E115D9" w:rsidRDefault="0051497C" w:rsidP="00C31768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 xml:space="preserve">2.5 </w:t>
      </w:r>
      <w:r w:rsidR="00E272B1" w:rsidRPr="00713AC3">
        <w:rPr>
          <w:rFonts w:asciiTheme="minorHAnsi" w:hAnsiTheme="minorHAnsi" w:cstheme="minorHAnsi"/>
          <w:b/>
          <w:bCs/>
        </w:rPr>
        <w:t xml:space="preserve">Highways and </w:t>
      </w:r>
      <w:r w:rsidR="00F37FAB" w:rsidRPr="00713AC3">
        <w:rPr>
          <w:rFonts w:asciiTheme="minorHAnsi" w:hAnsiTheme="minorHAnsi" w:cstheme="minorHAnsi"/>
          <w:b/>
          <w:bCs/>
        </w:rPr>
        <w:t>Footpaths</w:t>
      </w:r>
      <w:r w:rsidR="00E272B1" w:rsidRPr="00713AC3">
        <w:rPr>
          <w:rFonts w:asciiTheme="minorHAnsi" w:hAnsiTheme="minorHAnsi" w:cstheme="minorHAnsi"/>
          <w:b/>
          <w:bCs/>
        </w:rPr>
        <w:t xml:space="preserve"> Issues</w:t>
      </w:r>
    </w:p>
    <w:p w14:paraId="39D54A50" w14:textId="755A8803" w:rsidR="0017628E" w:rsidRPr="0017628E" w:rsidRDefault="0017628E" w:rsidP="00C31768">
      <w:pPr>
        <w:rPr>
          <w:rFonts w:asciiTheme="minorHAnsi" w:hAnsiTheme="minorHAnsi" w:cstheme="minorHAnsi"/>
        </w:rPr>
      </w:pPr>
      <w:r w:rsidRPr="0017628E">
        <w:rPr>
          <w:rFonts w:asciiTheme="minorHAnsi" w:hAnsiTheme="minorHAnsi" w:cstheme="minorHAnsi"/>
        </w:rPr>
        <w:t>No report</w:t>
      </w:r>
    </w:p>
    <w:p w14:paraId="69C59ED9" w14:textId="77777777" w:rsidR="00FC22E0" w:rsidRPr="00713AC3" w:rsidRDefault="00FC22E0" w:rsidP="00C31768">
      <w:pPr>
        <w:rPr>
          <w:rFonts w:asciiTheme="minorHAnsi" w:hAnsiTheme="minorHAnsi" w:cstheme="minorHAnsi"/>
          <w:b/>
          <w:bCs/>
        </w:rPr>
      </w:pPr>
    </w:p>
    <w:p w14:paraId="738A06CB" w14:textId="2EF78C14" w:rsidR="00560AE5" w:rsidRPr="00713AC3" w:rsidRDefault="00560AE5" w:rsidP="00C31768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2.6 Yorkley Court Farm</w:t>
      </w:r>
    </w:p>
    <w:p w14:paraId="2982BF03" w14:textId="7826D0CC" w:rsidR="00560AE5" w:rsidRPr="00560AE5" w:rsidRDefault="00560AE5" w:rsidP="00C31768">
      <w:pPr>
        <w:rPr>
          <w:rFonts w:asciiTheme="minorHAnsi" w:hAnsiTheme="minorHAnsi" w:cstheme="minorHAnsi"/>
          <w:b/>
          <w:bCs/>
        </w:rPr>
      </w:pPr>
      <w:r w:rsidRPr="00560AE5">
        <w:rPr>
          <w:rFonts w:asciiTheme="minorHAnsi" w:hAnsiTheme="minorHAnsi" w:cstheme="minorHAnsi"/>
        </w:rPr>
        <w:t>To consider</w:t>
      </w:r>
      <w:r>
        <w:rPr>
          <w:rFonts w:asciiTheme="minorHAnsi" w:hAnsiTheme="minorHAnsi" w:cstheme="minorHAnsi"/>
        </w:rPr>
        <w:t xml:space="preserve"> any </w:t>
      </w:r>
      <w:r w:rsidR="003A312E">
        <w:rPr>
          <w:rFonts w:asciiTheme="minorHAnsi" w:hAnsiTheme="minorHAnsi" w:cstheme="minorHAnsi"/>
        </w:rPr>
        <w:t>matters in respect of planning, planning enforcement, footpaths, or other matters.</w:t>
      </w:r>
    </w:p>
    <w:p w14:paraId="5812FA85" w14:textId="6B21A2D8" w:rsidR="004B240A" w:rsidRDefault="004B240A" w:rsidP="00C31768">
      <w:pPr>
        <w:rPr>
          <w:rFonts w:asciiTheme="minorHAnsi" w:hAnsiTheme="minorHAnsi" w:cstheme="minorHAnsi"/>
        </w:rPr>
      </w:pPr>
    </w:p>
    <w:p w14:paraId="1AED278A" w14:textId="5B001A6D" w:rsidR="0046688C" w:rsidRDefault="00E821AB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215D8C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Governance</w:t>
      </w:r>
    </w:p>
    <w:p w14:paraId="1B58D6A7" w14:textId="67F3FB7F" w:rsidR="0035054B" w:rsidRDefault="000B00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any issue relating to Council’s committees or policies</w:t>
      </w:r>
      <w:r w:rsidR="00215D8C">
        <w:rPr>
          <w:rFonts w:asciiTheme="minorHAnsi" w:hAnsiTheme="minorHAnsi" w:cstheme="minorHAnsi"/>
        </w:rPr>
        <w:t xml:space="preserve">. </w:t>
      </w:r>
      <w:r w:rsidR="00BA2541">
        <w:rPr>
          <w:rFonts w:asciiTheme="minorHAnsi" w:hAnsiTheme="minorHAnsi" w:cstheme="minorHAnsi"/>
        </w:rPr>
        <w:t xml:space="preserve">To receive the minutes of meeting held </w:t>
      </w:r>
      <w:r w:rsidR="002121E8">
        <w:rPr>
          <w:rFonts w:asciiTheme="minorHAnsi" w:hAnsiTheme="minorHAnsi" w:cstheme="minorHAnsi"/>
        </w:rPr>
        <w:t>14</w:t>
      </w:r>
      <w:r w:rsidR="002121E8" w:rsidRPr="002121E8">
        <w:rPr>
          <w:rFonts w:asciiTheme="minorHAnsi" w:hAnsiTheme="minorHAnsi" w:cstheme="minorHAnsi"/>
          <w:vertAlign w:val="superscript"/>
        </w:rPr>
        <w:t>th</w:t>
      </w:r>
      <w:r w:rsidR="002121E8">
        <w:rPr>
          <w:rFonts w:asciiTheme="minorHAnsi" w:hAnsiTheme="minorHAnsi" w:cstheme="minorHAnsi"/>
        </w:rPr>
        <w:t xml:space="preserve"> September</w:t>
      </w:r>
      <w:r w:rsidR="00BA2541">
        <w:rPr>
          <w:rFonts w:asciiTheme="minorHAnsi" w:hAnsiTheme="minorHAnsi" w:cstheme="minorHAnsi"/>
        </w:rPr>
        <w:t xml:space="preserve"> 2021</w:t>
      </w:r>
    </w:p>
    <w:p w14:paraId="698BDA26" w14:textId="22B47532" w:rsidR="00BA2541" w:rsidRDefault="00BA2541" w:rsidP="00BA2541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Governance Meeting Minutes </w:t>
      </w:r>
      <w:r w:rsidR="002121E8">
        <w:rPr>
          <w:rFonts w:asciiTheme="minorHAnsi" w:hAnsiTheme="minorHAnsi" w:cstheme="minorHAnsi"/>
          <w:i/>
          <w:iCs/>
        </w:rPr>
        <w:t>14</w:t>
      </w:r>
      <w:r w:rsidR="002121E8" w:rsidRPr="002121E8">
        <w:rPr>
          <w:rFonts w:asciiTheme="minorHAnsi" w:hAnsiTheme="minorHAnsi" w:cstheme="minorHAnsi"/>
          <w:i/>
          <w:iCs/>
          <w:vertAlign w:val="superscript"/>
        </w:rPr>
        <w:t>th</w:t>
      </w:r>
      <w:r w:rsidR="002121E8">
        <w:rPr>
          <w:rFonts w:asciiTheme="minorHAnsi" w:hAnsiTheme="minorHAnsi" w:cstheme="minorHAnsi"/>
          <w:i/>
          <w:iCs/>
        </w:rPr>
        <w:t xml:space="preserve"> September</w:t>
      </w:r>
      <w:r>
        <w:rPr>
          <w:rFonts w:asciiTheme="minorHAnsi" w:hAnsiTheme="minorHAnsi" w:cstheme="minorHAnsi"/>
          <w:i/>
          <w:iCs/>
        </w:rPr>
        <w:t xml:space="preserve"> 2021</w:t>
      </w:r>
    </w:p>
    <w:p w14:paraId="6B2A7705" w14:textId="6FBFFE2F" w:rsidR="00881846" w:rsidRDefault="00881846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draft policies attached.</w:t>
      </w:r>
    </w:p>
    <w:p w14:paraId="42D15706" w14:textId="2E74C1F5" w:rsidR="00881846" w:rsidRDefault="0088184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2121E8">
        <w:rPr>
          <w:rFonts w:asciiTheme="minorHAnsi" w:hAnsiTheme="minorHAnsi" w:cstheme="minorHAnsi"/>
          <w:i/>
          <w:iCs/>
        </w:rPr>
        <w:t>Grievance</w:t>
      </w:r>
      <w:r w:rsidR="005D0DBE">
        <w:rPr>
          <w:rFonts w:asciiTheme="minorHAnsi" w:hAnsiTheme="minorHAnsi" w:cstheme="minorHAnsi"/>
          <w:i/>
          <w:iCs/>
        </w:rPr>
        <w:t xml:space="preserve"> </w:t>
      </w:r>
      <w:r w:rsidR="002121E8">
        <w:rPr>
          <w:rFonts w:asciiTheme="minorHAnsi" w:hAnsiTheme="minorHAnsi" w:cstheme="minorHAnsi"/>
          <w:i/>
          <w:iCs/>
        </w:rPr>
        <w:t>Policy &amp; Procedure</w:t>
      </w:r>
    </w:p>
    <w:p w14:paraId="51FFAC14" w14:textId="1895ACFF" w:rsidR="00881846" w:rsidRDefault="0088184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2121E8">
        <w:rPr>
          <w:rFonts w:asciiTheme="minorHAnsi" w:hAnsiTheme="minorHAnsi" w:cstheme="minorHAnsi"/>
          <w:i/>
          <w:iCs/>
        </w:rPr>
        <w:t>Disciplinary Policy &amp; Procedure</w:t>
      </w:r>
    </w:p>
    <w:p w14:paraId="4EFBD33E" w14:textId="79318BBE" w:rsidR="00DA69F8" w:rsidRDefault="00DA69F8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2121E8">
        <w:rPr>
          <w:rFonts w:asciiTheme="minorHAnsi" w:hAnsiTheme="minorHAnsi" w:cstheme="minorHAnsi"/>
          <w:i/>
          <w:iCs/>
        </w:rPr>
        <w:t>Data Protection</w:t>
      </w:r>
      <w:r w:rsidR="005D0DBE">
        <w:rPr>
          <w:rFonts w:asciiTheme="minorHAnsi" w:hAnsiTheme="minorHAnsi" w:cstheme="minorHAnsi"/>
          <w:i/>
          <w:iCs/>
        </w:rPr>
        <w:t xml:space="preserve"> </w:t>
      </w:r>
      <w:r w:rsidR="002121E8">
        <w:rPr>
          <w:rFonts w:asciiTheme="minorHAnsi" w:hAnsiTheme="minorHAnsi" w:cstheme="minorHAnsi"/>
          <w:i/>
          <w:iCs/>
        </w:rPr>
        <w:t>Policy</w:t>
      </w:r>
    </w:p>
    <w:p w14:paraId="7AA24244" w14:textId="494915CE" w:rsidR="00A572DD" w:rsidRPr="007F2A32" w:rsidRDefault="00A572DD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2121E8">
        <w:rPr>
          <w:rFonts w:asciiTheme="minorHAnsi" w:hAnsiTheme="minorHAnsi" w:cstheme="minorHAnsi"/>
          <w:i/>
          <w:iCs/>
        </w:rPr>
        <w:t>Communication Policy</w:t>
      </w:r>
    </w:p>
    <w:p w14:paraId="7212CF3A" w14:textId="77777777" w:rsidR="000B0057" w:rsidRPr="000B0057" w:rsidRDefault="000B0057" w:rsidP="00C31768">
      <w:pPr>
        <w:rPr>
          <w:rFonts w:asciiTheme="minorHAnsi" w:hAnsiTheme="minorHAnsi" w:cstheme="minorHAnsi"/>
        </w:rPr>
      </w:pPr>
    </w:p>
    <w:p w14:paraId="2CE92B66" w14:textId="406812A5" w:rsidR="00E821AB" w:rsidRDefault="00E821AB" w:rsidP="00C31768">
      <w:pPr>
        <w:rPr>
          <w:rFonts w:asciiTheme="minorHAnsi" w:hAnsiTheme="minorHAnsi" w:cstheme="minorHAnsi"/>
          <w:b/>
          <w:bCs/>
        </w:rPr>
      </w:pPr>
      <w:r w:rsidRPr="00E821AB">
        <w:rPr>
          <w:rFonts w:asciiTheme="minorHAnsi" w:hAnsiTheme="minorHAnsi" w:cstheme="minorHAnsi"/>
          <w:b/>
          <w:bCs/>
        </w:rPr>
        <w:t>2.</w:t>
      </w:r>
      <w:r w:rsidR="00215D8C">
        <w:rPr>
          <w:rFonts w:asciiTheme="minorHAnsi" w:hAnsiTheme="minorHAnsi" w:cstheme="minorHAnsi"/>
          <w:b/>
          <w:bCs/>
        </w:rPr>
        <w:t>8</w:t>
      </w:r>
      <w:r w:rsidRPr="00E821AB">
        <w:rPr>
          <w:rFonts w:asciiTheme="minorHAnsi" w:hAnsiTheme="minorHAnsi" w:cstheme="minorHAnsi"/>
          <w:b/>
          <w:bCs/>
        </w:rPr>
        <w:t xml:space="preserve"> Planning</w:t>
      </w:r>
    </w:p>
    <w:p w14:paraId="002313AC" w14:textId="10214773" w:rsidR="000B0057" w:rsidRDefault="00EA41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the minutes of Committee meetings held on </w:t>
      </w:r>
      <w:r w:rsidR="002121E8">
        <w:rPr>
          <w:rFonts w:asciiTheme="minorHAnsi" w:hAnsiTheme="minorHAnsi" w:cstheme="minorHAnsi"/>
        </w:rPr>
        <w:t>7</w:t>
      </w:r>
      <w:r w:rsidR="002121E8" w:rsidRPr="002121E8">
        <w:rPr>
          <w:rFonts w:asciiTheme="minorHAnsi" w:hAnsiTheme="minorHAnsi" w:cstheme="minorHAnsi"/>
          <w:vertAlign w:val="superscript"/>
        </w:rPr>
        <w:t>th</w:t>
      </w:r>
      <w:r w:rsidR="002121E8">
        <w:rPr>
          <w:rFonts w:asciiTheme="minorHAnsi" w:hAnsiTheme="minorHAnsi" w:cstheme="minorHAnsi"/>
        </w:rPr>
        <w:t xml:space="preserve"> and 21</w:t>
      </w:r>
      <w:r w:rsidR="002121E8" w:rsidRPr="002121E8">
        <w:rPr>
          <w:rFonts w:asciiTheme="minorHAnsi" w:hAnsiTheme="minorHAnsi" w:cstheme="minorHAnsi"/>
          <w:vertAlign w:val="superscript"/>
        </w:rPr>
        <w:t>st</w:t>
      </w:r>
      <w:r w:rsidR="002121E8">
        <w:rPr>
          <w:rFonts w:asciiTheme="minorHAnsi" w:hAnsiTheme="minorHAnsi" w:cstheme="minorHAnsi"/>
        </w:rPr>
        <w:t xml:space="preserve"> September </w:t>
      </w:r>
      <w:r>
        <w:rPr>
          <w:rFonts w:asciiTheme="minorHAnsi" w:hAnsiTheme="minorHAnsi" w:cstheme="minorHAnsi"/>
        </w:rPr>
        <w:t>2021</w:t>
      </w:r>
    </w:p>
    <w:p w14:paraId="275001E6" w14:textId="5B070928" w:rsidR="00EA4157" w:rsidRDefault="00EA4157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</w:t>
      </w:r>
      <w:r w:rsidR="00215D8C">
        <w:rPr>
          <w:rFonts w:asciiTheme="minorHAnsi" w:hAnsiTheme="minorHAnsi" w:cstheme="minorHAnsi"/>
          <w:i/>
          <w:iCs/>
        </w:rPr>
        <w:t>8</w:t>
      </w:r>
      <w:r>
        <w:rPr>
          <w:rFonts w:asciiTheme="minorHAnsi" w:hAnsiTheme="minorHAnsi" w:cstheme="minorHAnsi"/>
          <w:i/>
          <w:iCs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</w:rPr>
        <w:t>i</w:t>
      </w:r>
      <w:proofErr w:type="spellEnd"/>
      <w:r>
        <w:rPr>
          <w:rFonts w:asciiTheme="minorHAnsi" w:hAnsiTheme="minorHAnsi" w:cstheme="minorHAnsi"/>
          <w:i/>
          <w:iCs/>
        </w:rPr>
        <w:t>) Planning Committee Meeting</w:t>
      </w:r>
      <w:r w:rsidR="00392383">
        <w:rPr>
          <w:rFonts w:asciiTheme="minorHAnsi" w:hAnsiTheme="minorHAnsi" w:cstheme="minorHAnsi"/>
          <w:i/>
          <w:iCs/>
        </w:rPr>
        <w:t xml:space="preserve"> Minutes</w:t>
      </w:r>
      <w:r>
        <w:rPr>
          <w:rFonts w:asciiTheme="minorHAnsi" w:hAnsiTheme="minorHAnsi" w:cstheme="minorHAnsi"/>
          <w:i/>
          <w:iCs/>
        </w:rPr>
        <w:t xml:space="preserve"> </w:t>
      </w:r>
      <w:r w:rsidR="002121E8">
        <w:rPr>
          <w:rFonts w:asciiTheme="minorHAnsi" w:hAnsiTheme="minorHAnsi" w:cstheme="minorHAnsi"/>
          <w:i/>
          <w:iCs/>
        </w:rPr>
        <w:t>7</w:t>
      </w:r>
      <w:r w:rsidR="002121E8" w:rsidRPr="002121E8">
        <w:rPr>
          <w:rFonts w:asciiTheme="minorHAnsi" w:hAnsiTheme="minorHAnsi" w:cstheme="minorHAnsi"/>
          <w:i/>
          <w:iCs/>
          <w:vertAlign w:val="superscript"/>
        </w:rPr>
        <w:t>th</w:t>
      </w:r>
      <w:r w:rsidR="002121E8">
        <w:rPr>
          <w:rFonts w:asciiTheme="minorHAnsi" w:hAnsiTheme="minorHAnsi" w:cstheme="minorHAnsi"/>
          <w:i/>
          <w:iCs/>
        </w:rPr>
        <w:t xml:space="preserve"> September </w:t>
      </w:r>
      <w:r>
        <w:rPr>
          <w:rFonts w:asciiTheme="minorHAnsi" w:hAnsiTheme="minorHAnsi" w:cstheme="minorHAnsi"/>
          <w:i/>
          <w:iCs/>
        </w:rPr>
        <w:t>2021</w:t>
      </w:r>
    </w:p>
    <w:p w14:paraId="021E9981" w14:textId="2F46B11C" w:rsidR="00EA4157" w:rsidRDefault="00EA4157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</w:t>
      </w:r>
      <w:r w:rsidR="00620AAF">
        <w:rPr>
          <w:rFonts w:asciiTheme="minorHAnsi" w:hAnsiTheme="minorHAnsi" w:cstheme="minorHAnsi"/>
          <w:i/>
          <w:iCs/>
        </w:rPr>
        <w:t>.8</w:t>
      </w:r>
      <w:r>
        <w:rPr>
          <w:rFonts w:asciiTheme="minorHAnsi" w:hAnsiTheme="minorHAnsi" w:cstheme="minorHAnsi"/>
          <w:i/>
          <w:iCs/>
        </w:rPr>
        <w:t xml:space="preserve"> ii) Planning Committee Meeting </w:t>
      </w:r>
      <w:r w:rsidR="00392383">
        <w:rPr>
          <w:rFonts w:asciiTheme="minorHAnsi" w:hAnsiTheme="minorHAnsi" w:cstheme="minorHAnsi"/>
          <w:i/>
          <w:iCs/>
        </w:rPr>
        <w:t xml:space="preserve">Minutes </w:t>
      </w:r>
      <w:r w:rsidR="002121E8">
        <w:rPr>
          <w:rFonts w:asciiTheme="minorHAnsi" w:hAnsiTheme="minorHAnsi" w:cstheme="minorHAnsi"/>
          <w:i/>
          <w:iCs/>
        </w:rPr>
        <w:t>21</w:t>
      </w:r>
      <w:r w:rsidR="002121E8" w:rsidRPr="002121E8">
        <w:rPr>
          <w:rFonts w:asciiTheme="minorHAnsi" w:hAnsiTheme="minorHAnsi" w:cstheme="minorHAnsi"/>
          <w:i/>
          <w:iCs/>
          <w:vertAlign w:val="superscript"/>
        </w:rPr>
        <w:t>st</w:t>
      </w:r>
      <w:r w:rsidR="002121E8">
        <w:rPr>
          <w:rFonts w:asciiTheme="minorHAnsi" w:hAnsiTheme="minorHAnsi" w:cstheme="minorHAnsi"/>
          <w:i/>
          <w:iCs/>
        </w:rPr>
        <w:t xml:space="preserve"> September </w:t>
      </w:r>
      <w:r>
        <w:rPr>
          <w:rFonts w:asciiTheme="minorHAnsi" w:hAnsiTheme="minorHAnsi" w:cstheme="minorHAnsi"/>
          <w:i/>
          <w:iCs/>
        </w:rPr>
        <w:t>2021</w:t>
      </w:r>
    </w:p>
    <w:p w14:paraId="1BF0F70D" w14:textId="77777777" w:rsidR="00E115D9" w:rsidRDefault="00E115D9" w:rsidP="00C31768">
      <w:pPr>
        <w:rPr>
          <w:rFonts w:asciiTheme="minorHAnsi" w:hAnsiTheme="minorHAnsi" w:cstheme="minorHAnsi"/>
          <w:b/>
          <w:bCs/>
        </w:rPr>
      </w:pPr>
    </w:p>
    <w:p w14:paraId="05FD4E88" w14:textId="5F57B162" w:rsidR="00EA4157" w:rsidRDefault="003F5753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215D8C">
        <w:rPr>
          <w:rFonts w:asciiTheme="minorHAnsi" w:hAnsiTheme="minorHAnsi" w:cstheme="minorHAnsi"/>
          <w:b/>
          <w:bCs/>
        </w:rPr>
        <w:t>9</w:t>
      </w:r>
      <w:r>
        <w:rPr>
          <w:rFonts w:asciiTheme="minorHAnsi" w:hAnsiTheme="minorHAnsi" w:cstheme="minorHAnsi"/>
          <w:b/>
          <w:bCs/>
        </w:rPr>
        <w:t xml:space="preserve"> Youth Provision</w:t>
      </w:r>
    </w:p>
    <w:p w14:paraId="27BFE3D9" w14:textId="77777777" w:rsidR="0017628E" w:rsidRDefault="002121E8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the minutes of the Youth Provision Group held on 17</w:t>
      </w:r>
      <w:r w:rsidRPr="002121E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September 2021.</w:t>
      </w:r>
      <w:r w:rsidR="0017628E">
        <w:rPr>
          <w:rFonts w:asciiTheme="minorHAnsi" w:hAnsiTheme="minorHAnsi" w:cstheme="minorHAnsi"/>
        </w:rPr>
        <w:t xml:space="preserve"> </w:t>
      </w:r>
    </w:p>
    <w:p w14:paraId="423CDE75" w14:textId="42C529C7" w:rsidR="00BA2541" w:rsidRDefault="0017628E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quotation for works to play parks from ROSPA reports.</w:t>
      </w:r>
    </w:p>
    <w:p w14:paraId="20E09CD3" w14:textId="2778C3A7" w:rsidR="00617596" w:rsidRPr="00617596" w:rsidRDefault="0061759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2.9 quotation </w:t>
      </w:r>
    </w:p>
    <w:p w14:paraId="5613D225" w14:textId="77777777" w:rsidR="004C5F91" w:rsidRPr="00EA4157" w:rsidRDefault="004C5F91" w:rsidP="00C31768">
      <w:pPr>
        <w:rPr>
          <w:rFonts w:asciiTheme="minorHAnsi" w:hAnsiTheme="minorHAnsi" w:cstheme="minorHAnsi"/>
          <w:i/>
          <w:iCs/>
        </w:rPr>
      </w:pPr>
    </w:p>
    <w:p w14:paraId="16034E0F" w14:textId="02EE3FF7" w:rsidR="00735AF2" w:rsidRDefault="00735AF2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3A312E">
        <w:rPr>
          <w:rFonts w:asciiTheme="minorHAnsi" w:hAnsiTheme="minorHAnsi" w:cstheme="minorHAnsi"/>
          <w:b/>
          <w:bCs/>
        </w:rPr>
        <w:t>.1</w:t>
      </w:r>
      <w:r w:rsidR="00215D8C">
        <w:rPr>
          <w:rFonts w:asciiTheme="minorHAnsi" w:hAnsiTheme="minorHAnsi" w:cstheme="minorHAnsi"/>
          <w:b/>
          <w:bCs/>
        </w:rPr>
        <w:t>0</w:t>
      </w:r>
      <w:r>
        <w:rPr>
          <w:rFonts w:asciiTheme="minorHAnsi" w:hAnsiTheme="minorHAnsi" w:cstheme="minorHAnsi"/>
          <w:b/>
          <w:bCs/>
        </w:rPr>
        <w:t xml:space="preserve"> Web site/Face Book Page</w:t>
      </w:r>
    </w:p>
    <w:p w14:paraId="3C92DA0D" w14:textId="29C65335" w:rsidR="00735AF2" w:rsidRDefault="00735AF2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</w:t>
      </w:r>
      <w:r w:rsidR="00BF1A39">
        <w:rPr>
          <w:rFonts w:asciiTheme="minorHAnsi" w:hAnsiTheme="minorHAnsi" w:cstheme="minorHAnsi"/>
        </w:rPr>
        <w:t xml:space="preserve"> issues relating to the format and timely updating of Council web and social media presence.</w:t>
      </w:r>
    </w:p>
    <w:p w14:paraId="3872D998" w14:textId="29125EAF" w:rsidR="007D753B" w:rsidRDefault="007D753B" w:rsidP="00C31768">
      <w:pPr>
        <w:rPr>
          <w:rFonts w:asciiTheme="minorHAnsi" w:hAnsiTheme="minorHAnsi" w:cstheme="minorHAnsi"/>
        </w:rPr>
      </w:pPr>
    </w:p>
    <w:p w14:paraId="43B10FD5" w14:textId="4D8B4B2B" w:rsidR="0072652A" w:rsidRDefault="0072652A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</w:t>
      </w:r>
      <w:r w:rsidR="004C5F91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 xml:space="preserve"> Welcome Back Fund</w:t>
      </w:r>
    </w:p>
    <w:p w14:paraId="0851B3BC" w14:textId="53E7FBC6" w:rsidR="00E115D9" w:rsidRDefault="004C5F91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a report </w:t>
      </w:r>
      <w:r w:rsidR="00617596">
        <w:rPr>
          <w:rFonts w:asciiTheme="minorHAnsi" w:hAnsiTheme="minorHAnsi" w:cstheme="minorHAnsi"/>
        </w:rPr>
        <w:t xml:space="preserve">following the </w:t>
      </w:r>
      <w:r w:rsidR="00147D6E">
        <w:rPr>
          <w:rFonts w:asciiTheme="minorHAnsi" w:hAnsiTheme="minorHAnsi" w:cstheme="minorHAnsi"/>
        </w:rPr>
        <w:t xml:space="preserve">Yorkley Welcome Back </w:t>
      </w:r>
      <w:r w:rsidR="00617596">
        <w:rPr>
          <w:rFonts w:asciiTheme="minorHAnsi" w:hAnsiTheme="minorHAnsi" w:cstheme="minorHAnsi"/>
        </w:rPr>
        <w:t>event</w:t>
      </w:r>
      <w:r>
        <w:rPr>
          <w:rFonts w:asciiTheme="minorHAnsi" w:hAnsiTheme="minorHAnsi" w:cstheme="minorHAnsi"/>
        </w:rPr>
        <w:t xml:space="preserve"> </w:t>
      </w:r>
    </w:p>
    <w:p w14:paraId="5D92E3F0" w14:textId="77777777" w:rsidR="004C5F91" w:rsidRDefault="004C5F91" w:rsidP="00C31768">
      <w:pPr>
        <w:rPr>
          <w:rFonts w:asciiTheme="minorHAnsi" w:hAnsiTheme="minorHAnsi" w:cstheme="minorHAnsi"/>
          <w:i/>
          <w:iCs/>
        </w:rPr>
      </w:pPr>
    </w:p>
    <w:p w14:paraId="7194FE26" w14:textId="7E781D16" w:rsidR="00E115D9" w:rsidRDefault="00E115D9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</w:t>
      </w:r>
      <w:r w:rsidR="004C5F91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 xml:space="preserve"> Marians Walk, Berry Hill</w:t>
      </w:r>
    </w:p>
    <w:p w14:paraId="29642F30" w14:textId="476D54DD" w:rsidR="00E115D9" w:rsidRDefault="00617596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report</w:t>
      </w:r>
    </w:p>
    <w:p w14:paraId="1CDBBF68" w14:textId="77777777" w:rsidR="00BA2541" w:rsidRDefault="00BA2541" w:rsidP="00C31768">
      <w:pPr>
        <w:rPr>
          <w:rFonts w:asciiTheme="minorHAnsi" w:hAnsiTheme="minorHAnsi" w:cstheme="minorHAnsi"/>
        </w:rPr>
      </w:pPr>
    </w:p>
    <w:p w14:paraId="2D7E1F5D" w14:textId="78B1E8E4" w:rsidR="003A27B9" w:rsidRDefault="003A27B9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2.1</w:t>
      </w:r>
      <w:r w:rsidR="004C5F91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 Training for Councillors and Officers</w:t>
      </w:r>
    </w:p>
    <w:p w14:paraId="3E6D0DBF" w14:textId="385E0B97" w:rsidR="004C5F91" w:rsidRDefault="004C5F91" w:rsidP="00C31768">
      <w:pPr>
        <w:rPr>
          <w:rFonts w:asciiTheme="minorHAnsi" w:hAnsiTheme="minorHAnsi" w:cstheme="minorHAnsi"/>
        </w:rPr>
      </w:pPr>
      <w:r w:rsidRPr="004C5F91">
        <w:rPr>
          <w:rFonts w:asciiTheme="minorHAnsi" w:hAnsiTheme="minorHAnsi" w:cstheme="minorHAnsi"/>
        </w:rPr>
        <w:t xml:space="preserve">To consider </w:t>
      </w:r>
      <w:r>
        <w:rPr>
          <w:rFonts w:asciiTheme="minorHAnsi" w:hAnsiTheme="minorHAnsi" w:cstheme="minorHAnsi"/>
        </w:rPr>
        <w:t>training options</w:t>
      </w:r>
    </w:p>
    <w:p w14:paraId="2182C0DE" w14:textId="77777777" w:rsidR="008E70C3" w:rsidRDefault="008E70C3" w:rsidP="00C31768">
      <w:pPr>
        <w:rPr>
          <w:rFonts w:asciiTheme="minorHAnsi" w:hAnsiTheme="minorHAnsi" w:cstheme="minorHAnsi"/>
        </w:rPr>
      </w:pPr>
    </w:p>
    <w:p w14:paraId="041C1AF9" w14:textId="5F5C34FB" w:rsidR="00B37015" w:rsidRDefault="00B37015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2.14 Newsletter</w:t>
      </w:r>
    </w:p>
    <w:p w14:paraId="6F696B5B" w14:textId="3B3DE406" w:rsidR="00B37015" w:rsidRPr="00B37015" w:rsidRDefault="00B37015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date and production of next newsletter</w:t>
      </w:r>
      <w:r w:rsidR="00DB5D39">
        <w:rPr>
          <w:rFonts w:asciiTheme="minorHAnsi" w:hAnsiTheme="minorHAnsi" w:cstheme="minorHAnsi"/>
        </w:rPr>
        <w:t xml:space="preserve">.  </w:t>
      </w:r>
    </w:p>
    <w:p w14:paraId="760A1FD7" w14:textId="77777777" w:rsidR="003F5753" w:rsidRDefault="003F5753" w:rsidP="00C31768">
      <w:pPr>
        <w:rPr>
          <w:rFonts w:asciiTheme="minorHAnsi" w:hAnsiTheme="minorHAnsi" w:cstheme="minorHAnsi"/>
        </w:rPr>
      </w:pPr>
    </w:p>
    <w:p w14:paraId="7F46E355" w14:textId="2CB84C0A" w:rsidR="00D34B4D" w:rsidRPr="00503E06" w:rsidRDefault="00D34B4D" w:rsidP="00D34B4D">
      <w:pPr>
        <w:rPr>
          <w:rFonts w:asciiTheme="minorHAnsi" w:hAnsiTheme="minorHAnsi" w:cstheme="minorHAnsi"/>
          <w:b/>
        </w:rPr>
      </w:pPr>
      <w:r w:rsidRPr="00070124">
        <w:rPr>
          <w:rFonts w:asciiTheme="minorHAnsi" w:hAnsiTheme="minorHAnsi" w:cstheme="minorHAnsi"/>
          <w:b/>
          <w:iCs/>
        </w:rPr>
        <w:t>2.</w:t>
      </w:r>
      <w:r w:rsidR="00215D8C">
        <w:rPr>
          <w:rFonts w:asciiTheme="minorHAnsi" w:hAnsiTheme="minorHAnsi" w:cstheme="minorHAnsi"/>
          <w:b/>
          <w:iCs/>
        </w:rPr>
        <w:t>1</w:t>
      </w:r>
      <w:r w:rsidR="004C5F91">
        <w:rPr>
          <w:rFonts w:asciiTheme="minorHAnsi" w:hAnsiTheme="minorHAnsi" w:cstheme="minorHAnsi"/>
          <w:b/>
          <w:iCs/>
        </w:rPr>
        <w:t>4</w:t>
      </w:r>
      <w:r w:rsidRPr="00070124">
        <w:rPr>
          <w:rFonts w:asciiTheme="minorHAnsi" w:hAnsiTheme="minorHAnsi" w:cstheme="minorHAnsi"/>
          <w:b/>
          <w:iCs/>
        </w:rPr>
        <w:t xml:space="preserve"> </w:t>
      </w:r>
      <w:r w:rsidRPr="00503E06">
        <w:rPr>
          <w:rFonts w:asciiTheme="minorHAnsi" w:hAnsiTheme="minorHAnsi" w:cstheme="minorHAnsi"/>
          <w:b/>
        </w:rPr>
        <w:t>Chairman’s Items</w:t>
      </w:r>
    </w:p>
    <w:p w14:paraId="4D423061" w14:textId="5FE850B1" w:rsidR="00D34B4D" w:rsidRPr="00D34B4D" w:rsidRDefault="00354FA8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required</w:t>
      </w:r>
    </w:p>
    <w:p w14:paraId="4C3A5FB6" w14:textId="77777777" w:rsidR="008A285F" w:rsidRPr="00503E06" w:rsidRDefault="008A285F" w:rsidP="008A285F">
      <w:pPr>
        <w:rPr>
          <w:rFonts w:asciiTheme="minorHAnsi" w:hAnsiTheme="minorHAnsi" w:cstheme="minorHAnsi"/>
          <w:i/>
        </w:rPr>
      </w:pPr>
    </w:p>
    <w:p w14:paraId="3F08F1AE" w14:textId="70638093" w:rsidR="008A285F" w:rsidRPr="00503E06" w:rsidRDefault="008A285F" w:rsidP="008A285F">
      <w:pPr>
        <w:rPr>
          <w:rFonts w:asciiTheme="minorHAnsi" w:hAnsiTheme="minorHAnsi" w:cstheme="minorHAnsi"/>
          <w:b/>
        </w:rPr>
      </w:pPr>
      <w:r w:rsidRPr="00A07BFA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. </w:t>
      </w:r>
      <w:r w:rsidRPr="00A07BFA">
        <w:rPr>
          <w:rFonts w:asciiTheme="minorHAnsi" w:hAnsiTheme="minorHAnsi" w:cstheme="minorHAnsi"/>
          <w:b/>
          <w:u w:val="single"/>
        </w:rPr>
        <w:t>Items for information - Councillors to Receive and Note</w:t>
      </w:r>
    </w:p>
    <w:p w14:paraId="552C6512" w14:textId="1A3180AE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color w:val="auto"/>
        </w:rPr>
      </w:pPr>
      <w:r w:rsidRPr="00503E06">
        <w:rPr>
          <w:rFonts w:asciiTheme="minorHAnsi" w:hAnsiTheme="minorHAnsi" w:cstheme="minorHAnsi"/>
          <w:b/>
          <w:color w:val="auto"/>
        </w:rPr>
        <w:t>3.1 Forest Edge South Neighbourhood Development Plan</w:t>
      </w:r>
    </w:p>
    <w:p w14:paraId="232E3A9C" w14:textId="6AAB8CE3" w:rsidR="008A285F" w:rsidRDefault="002353F2" w:rsidP="008A285F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To receive a report</w:t>
      </w:r>
      <w:r w:rsidR="008A285F">
        <w:rPr>
          <w:rFonts w:asciiTheme="minorHAnsi" w:hAnsiTheme="minorHAnsi" w:cstheme="minorHAnsi"/>
          <w:iCs/>
        </w:rPr>
        <w:t>.</w:t>
      </w:r>
    </w:p>
    <w:p w14:paraId="4F9A7104" w14:textId="72EE8F20" w:rsidR="0049460B" w:rsidRDefault="0049460B" w:rsidP="005056D2">
      <w:pPr>
        <w:rPr>
          <w:rFonts w:asciiTheme="minorHAnsi" w:hAnsiTheme="minorHAnsi" w:cstheme="minorHAnsi"/>
          <w:i/>
        </w:rPr>
      </w:pPr>
    </w:p>
    <w:p w14:paraId="6CEA8DDE" w14:textId="1CC348A0" w:rsidR="00DC13AD" w:rsidRDefault="00DC13AD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3.</w:t>
      </w:r>
      <w:r w:rsidR="0072652A">
        <w:rPr>
          <w:rFonts w:asciiTheme="minorHAnsi" w:hAnsiTheme="minorHAnsi" w:cstheme="minorHAnsi"/>
          <w:b/>
          <w:bCs/>
          <w:color w:val="auto"/>
        </w:rPr>
        <w:t>2</w:t>
      </w:r>
      <w:r>
        <w:rPr>
          <w:rFonts w:asciiTheme="minorHAnsi" w:hAnsiTheme="minorHAnsi" w:cstheme="minorHAnsi"/>
          <w:b/>
          <w:bCs/>
          <w:color w:val="auto"/>
        </w:rPr>
        <w:t xml:space="preserve"> Clerk’s Report</w:t>
      </w:r>
    </w:p>
    <w:p w14:paraId="1530EB56" w14:textId="2400FE39" w:rsidR="00DC13AD" w:rsidRPr="00147D6E" w:rsidRDefault="00147D6E" w:rsidP="00806185">
      <w:pPr>
        <w:rPr>
          <w:rFonts w:asciiTheme="minorHAnsi" w:hAnsiTheme="minorHAnsi" w:cstheme="minorHAnsi"/>
          <w:i/>
          <w:iCs/>
        </w:rPr>
      </w:pPr>
      <w:r w:rsidRPr="00147D6E">
        <w:rPr>
          <w:rFonts w:asciiTheme="minorHAnsi" w:hAnsiTheme="minorHAnsi" w:cstheme="minorHAnsi"/>
          <w:i/>
          <w:iCs/>
        </w:rPr>
        <w:t>Attachment 3.2 Clerks Report</w:t>
      </w:r>
      <w:r w:rsidR="00B37015" w:rsidRPr="00147D6E">
        <w:rPr>
          <w:rFonts w:asciiTheme="minorHAnsi" w:hAnsiTheme="minorHAnsi" w:cstheme="minorHAnsi"/>
          <w:i/>
          <w:iCs/>
        </w:rPr>
        <w:t>.</w:t>
      </w:r>
    </w:p>
    <w:p w14:paraId="6D3BA581" w14:textId="77777777" w:rsidR="00B37015" w:rsidRPr="00B37015" w:rsidRDefault="00B37015" w:rsidP="00806185">
      <w:pPr>
        <w:rPr>
          <w:rFonts w:asciiTheme="minorHAnsi" w:hAnsiTheme="minorHAnsi" w:cstheme="minorHAnsi"/>
        </w:rPr>
      </w:pPr>
    </w:p>
    <w:p w14:paraId="67675D64" w14:textId="4A56347E" w:rsidR="00806185" w:rsidRDefault="00806185" w:rsidP="0080618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3.</w:t>
      </w:r>
      <w:r w:rsidR="0072652A">
        <w:rPr>
          <w:rFonts w:asciiTheme="minorHAnsi" w:hAnsiTheme="minorHAnsi" w:cstheme="minorHAnsi"/>
          <w:b/>
          <w:bCs/>
        </w:rPr>
        <w:t>3</w:t>
      </w:r>
      <w:r w:rsidR="003A0BF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Deputy Clerk </w:t>
      </w:r>
    </w:p>
    <w:p w14:paraId="682898DE" w14:textId="485D8DBB" w:rsidR="002121E8" w:rsidRPr="002121E8" w:rsidRDefault="002121E8" w:rsidP="00806185">
      <w:pPr>
        <w:rPr>
          <w:rFonts w:asciiTheme="minorHAnsi" w:hAnsiTheme="minorHAnsi" w:cstheme="minorHAnsi"/>
        </w:rPr>
      </w:pPr>
      <w:r w:rsidRPr="002121E8">
        <w:rPr>
          <w:rFonts w:asciiTheme="minorHAnsi" w:hAnsiTheme="minorHAnsi" w:cstheme="minorHAnsi"/>
        </w:rPr>
        <w:t>No report.</w:t>
      </w:r>
    </w:p>
    <w:p w14:paraId="290C0788" w14:textId="77777777" w:rsidR="002121E8" w:rsidRDefault="002121E8" w:rsidP="00806185">
      <w:pPr>
        <w:rPr>
          <w:rFonts w:asciiTheme="minorHAnsi" w:hAnsiTheme="minorHAnsi" w:cstheme="minorHAnsi"/>
          <w:b/>
          <w:bCs/>
        </w:rPr>
      </w:pPr>
    </w:p>
    <w:p w14:paraId="143E0AB2" w14:textId="09176E2B" w:rsidR="004C7EC9" w:rsidRDefault="008A285F" w:rsidP="00D84D10">
      <w:pPr>
        <w:pStyle w:val="Default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  <w:bCs/>
        </w:rPr>
        <w:t>4</w:t>
      </w:r>
      <w:r>
        <w:rPr>
          <w:rFonts w:asciiTheme="minorHAnsi" w:hAnsiTheme="minorHAnsi" w:cstheme="minorHAnsi"/>
          <w:b/>
        </w:rPr>
        <w:t>.</w:t>
      </w:r>
      <w:r w:rsidR="00296E29">
        <w:rPr>
          <w:rFonts w:asciiTheme="minorHAnsi" w:hAnsiTheme="minorHAnsi" w:cstheme="minorHAnsi"/>
          <w:b/>
        </w:rPr>
        <w:t xml:space="preserve"> </w:t>
      </w:r>
      <w:r w:rsidRPr="00503E06">
        <w:rPr>
          <w:rFonts w:asciiTheme="minorHAnsi" w:hAnsiTheme="minorHAnsi" w:cstheme="minorHAnsi"/>
          <w:b/>
        </w:rPr>
        <w:t xml:space="preserve">FORTHCOMING DATES AND MEETINGS </w:t>
      </w:r>
    </w:p>
    <w:p w14:paraId="2C05B403" w14:textId="1703FB4D" w:rsidR="00881846" w:rsidRDefault="00392383" w:rsidP="00D84D10">
      <w:pPr>
        <w:pStyle w:val="Default"/>
        <w:rPr>
          <w:rFonts w:asciiTheme="minorHAnsi" w:hAnsiTheme="minorHAnsi" w:cstheme="minorHAnsi"/>
          <w:bCs/>
        </w:rPr>
      </w:pPr>
      <w:r w:rsidRPr="00392383">
        <w:rPr>
          <w:rFonts w:asciiTheme="minorHAnsi" w:hAnsiTheme="minorHAnsi" w:cstheme="minorHAnsi"/>
          <w:bCs/>
        </w:rPr>
        <w:t xml:space="preserve">Please note that </w:t>
      </w:r>
      <w:r>
        <w:rPr>
          <w:rFonts w:asciiTheme="minorHAnsi" w:hAnsiTheme="minorHAnsi" w:cstheme="minorHAnsi"/>
          <w:bCs/>
        </w:rPr>
        <w:t>these meetings will be face to face meetings under Covid restrictions applicable at the time</w:t>
      </w:r>
      <w:r w:rsidR="00912C87">
        <w:rPr>
          <w:rFonts w:asciiTheme="minorHAnsi" w:hAnsiTheme="minorHAnsi" w:cstheme="minorHAnsi"/>
          <w:bCs/>
        </w:rPr>
        <w:t>.</w:t>
      </w:r>
    </w:p>
    <w:p w14:paraId="0ECC748B" w14:textId="1551C792" w:rsidR="00713AC3" w:rsidRPr="00617596" w:rsidRDefault="00713AC3" w:rsidP="00D84D10">
      <w:pPr>
        <w:pStyle w:val="Default"/>
        <w:rPr>
          <w:rFonts w:asciiTheme="minorHAnsi" w:hAnsiTheme="minorHAnsi" w:cstheme="minorHAnsi"/>
          <w:bCs/>
        </w:rPr>
      </w:pPr>
      <w:r w:rsidRPr="00617596">
        <w:rPr>
          <w:rFonts w:asciiTheme="minorHAnsi" w:hAnsiTheme="minorHAnsi" w:cstheme="minorHAnsi"/>
          <w:bCs/>
        </w:rPr>
        <w:t>Youth Provision Group – to be arranged</w:t>
      </w:r>
    </w:p>
    <w:p w14:paraId="612A6548" w14:textId="4E27DB8C" w:rsidR="00BF28E3" w:rsidRPr="00617596" w:rsidRDefault="00912C87" w:rsidP="00BF28E3">
      <w:pPr>
        <w:pStyle w:val="Default"/>
        <w:rPr>
          <w:rFonts w:asciiTheme="minorHAnsi" w:hAnsiTheme="minorHAnsi" w:cstheme="minorHAnsi"/>
        </w:rPr>
      </w:pPr>
      <w:r w:rsidRPr="00617596">
        <w:rPr>
          <w:rFonts w:asciiTheme="minorHAnsi" w:hAnsiTheme="minorHAnsi" w:cstheme="minorHAnsi"/>
        </w:rPr>
        <w:t xml:space="preserve">Tuesday </w:t>
      </w:r>
      <w:r w:rsidR="00617596">
        <w:rPr>
          <w:rFonts w:asciiTheme="minorHAnsi" w:hAnsiTheme="minorHAnsi" w:cstheme="minorHAnsi"/>
        </w:rPr>
        <w:t>5</w:t>
      </w:r>
      <w:r w:rsidR="00617596" w:rsidRPr="00617596">
        <w:rPr>
          <w:rFonts w:asciiTheme="minorHAnsi" w:hAnsiTheme="minorHAnsi" w:cstheme="minorHAnsi"/>
          <w:vertAlign w:val="superscript"/>
        </w:rPr>
        <w:t>th</w:t>
      </w:r>
      <w:r w:rsidR="00617596">
        <w:rPr>
          <w:rFonts w:asciiTheme="minorHAnsi" w:hAnsiTheme="minorHAnsi" w:cstheme="minorHAnsi"/>
        </w:rPr>
        <w:t xml:space="preserve"> October</w:t>
      </w:r>
      <w:r w:rsidR="003F5753" w:rsidRPr="00617596">
        <w:rPr>
          <w:rFonts w:asciiTheme="minorHAnsi" w:hAnsiTheme="minorHAnsi" w:cstheme="minorHAnsi"/>
        </w:rPr>
        <w:t xml:space="preserve"> 2021</w:t>
      </w:r>
      <w:r w:rsidRPr="00617596">
        <w:rPr>
          <w:rFonts w:asciiTheme="minorHAnsi" w:hAnsiTheme="minorHAnsi" w:cstheme="minorHAnsi"/>
        </w:rPr>
        <w:t xml:space="preserve"> 5.00 pm</w:t>
      </w:r>
      <w:r w:rsidR="00912E78" w:rsidRPr="00617596">
        <w:rPr>
          <w:rFonts w:asciiTheme="minorHAnsi" w:hAnsiTheme="minorHAnsi" w:cstheme="minorHAnsi"/>
        </w:rPr>
        <w:t xml:space="preserve"> </w:t>
      </w:r>
      <w:r w:rsidR="00BF28E3" w:rsidRPr="00617596">
        <w:rPr>
          <w:rFonts w:asciiTheme="minorHAnsi" w:hAnsiTheme="minorHAnsi" w:cstheme="minorHAnsi"/>
        </w:rPr>
        <w:t xml:space="preserve">Planning Committee </w:t>
      </w:r>
    </w:p>
    <w:p w14:paraId="7101742A" w14:textId="081FB52C" w:rsidR="005D0DBE" w:rsidRPr="00617596" w:rsidRDefault="005D0DBE" w:rsidP="005D0DBE">
      <w:pPr>
        <w:pStyle w:val="Default"/>
        <w:rPr>
          <w:rFonts w:asciiTheme="minorHAnsi" w:hAnsiTheme="minorHAnsi" w:cstheme="minorHAnsi"/>
          <w:bCs/>
        </w:rPr>
      </w:pPr>
      <w:r w:rsidRPr="00617596">
        <w:rPr>
          <w:rFonts w:asciiTheme="minorHAnsi" w:hAnsiTheme="minorHAnsi" w:cstheme="minorHAnsi"/>
          <w:bCs/>
        </w:rPr>
        <w:t xml:space="preserve">Tuesday </w:t>
      </w:r>
      <w:r w:rsidR="00617596">
        <w:rPr>
          <w:rFonts w:asciiTheme="minorHAnsi" w:hAnsiTheme="minorHAnsi" w:cstheme="minorHAnsi"/>
          <w:bCs/>
        </w:rPr>
        <w:t>12</w:t>
      </w:r>
      <w:r w:rsidR="00617596" w:rsidRPr="00617596">
        <w:rPr>
          <w:rFonts w:asciiTheme="minorHAnsi" w:hAnsiTheme="minorHAnsi" w:cstheme="minorHAnsi"/>
          <w:bCs/>
          <w:vertAlign w:val="superscript"/>
        </w:rPr>
        <w:t>th</w:t>
      </w:r>
      <w:r w:rsidR="00617596">
        <w:rPr>
          <w:rFonts w:asciiTheme="minorHAnsi" w:hAnsiTheme="minorHAnsi" w:cstheme="minorHAnsi"/>
          <w:bCs/>
        </w:rPr>
        <w:t xml:space="preserve"> October</w:t>
      </w:r>
      <w:r w:rsidRPr="00617596">
        <w:rPr>
          <w:rFonts w:asciiTheme="minorHAnsi" w:hAnsiTheme="minorHAnsi" w:cstheme="minorHAnsi"/>
          <w:bCs/>
        </w:rPr>
        <w:t xml:space="preserve"> 2021 11.00 am Governance Committee </w:t>
      </w:r>
    </w:p>
    <w:p w14:paraId="11260242" w14:textId="2AE04B8C" w:rsidR="003F5753" w:rsidRDefault="00912C87" w:rsidP="00BF28E3">
      <w:pPr>
        <w:pStyle w:val="Default"/>
        <w:rPr>
          <w:rFonts w:asciiTheme="minorHAnsi" w:hAnsiTheme="minorHAnsi" w:cstheme="minorHAnsi"/>
        </w:rPr>
      </w:pPr>
      <w:r w:rsidRPr="00617596">
        <w:rPr>
          <w:rFonts w:asciiTheme="minorHAnsi" w:hAnsiTheme="minorHAnsi" w:cstheme="minorHAnsi"/>
        </w:rPr>
        <w:t>Tues</w:t>
      </w:r>
      <w:r w:rsidR="003F5753" w:rsidRPr="00617596">
        <w:rPr>
          <w:rFonts w:asciiTheme="minorHAnsi" w:hAnsiTheme="minorHAnsi" w:cstheme="minorHAnsi"/>
        </w:rPr>
        <w:t xml:space="preserve">day </w:t>
      </w:r>
      <w:r w:rsidR="00617596">
        <w:rPr>
          <w:rFonts w:asciiTheme="minorHAnsi" w:hAnsiTheme="minorHAnsi" w:cstheme="minorHAnsi"/>
        </w:rPr>
        <w:t>19</w:t>
      </w:r>
      <w:r w:rsidR="00617596" w:rsidRPr="00617596">
        <w:rPr>
          <w:rFonts w:asciiTheme="minorHAnsi" w:hAnsiTheme="minorHAnsi" w:cstheme="minorHAnsi"/>
          <w:vertAlign w:val="superscript"/>
        </w:rPr>
        <w:t>th</w:t>
      </w:r>
      <w:r w:rsidR="00617596">
        <w:rPr>
          <w:rFonts w:asciiTheme="minorHAnsi" w:hAnsiTheme="minorHAnsi" w:cstheme="minorHAnsi"/>
        </w:rPr>
        <w:t xml:space="preserve"> October</w:t>
      </w:r>
      <w:r w:rsidR="003F5753" w:rsidRPr="00617596">
        <w:rPr>
          <w:rFonts w:asciiTheme="minorHAnsi" w:hAnsiTheme="minorHAnsi" w:cstheme="minorHAnsi"/>
        </w:rPr>
        <w:t xml:space="preserve"> 2021</w:t>
      </w:r>
      <w:r w:rsidR="00881846" w:rsidRPr="00617596">
        <w:rPr>
          <w:rFonts w:asciiTheme="minorHAnsi" w:hAnsiTheme="minorHAnsi" w:cstheme="minorHAnsi"/>
        </w:rPr>
        <w:t xml:space="preserve"> 5.00 pm</w:t>
      </w:r>
      <w:r w:rsidR="003F5753" w:rsidRPr="00617596">
        <w:rPr>
          <w:rFonts w:asciiTheme="minorHAnsi" w:hAnsiTheme="minorHAnsi" w:cstheme="minorHAnsi"/>
        </w:rPr>
        <w:t xml:space="preserve"> Planning Committee</w:t>
      </w:r>
    </w:p>
    <w:p w14:paraId="79BF03E3" w14:textId="048EDD77" w:rsidR="00DA115D" w:rsidRPr="00617596" w:rsidRDefault="00DA115D" w:rsidP="00BF28E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Thursday 21</w:t>
      </w:r>
      <w:r w:rsidRPr="00DA115D">
        <w:rPr>
          <w:rFonts w:asciiTheme="minorHAnsi" w:hAnsiTheme="minorHAnsi" w:cstheme="minorHAnsi"/>
          <w:vertAlign w:val="superscript"/>
        </w:rPr>
        <w:t>st</w:t>
      </w:r>
      <w:r>
        <w:rPr>
          <w:rFonts w:asciiTheme="minorHAnsi" w:hAnsiTheme="minorHAnsi" w:cstheme="minorHAnsi"/>
        </w:rPr>
        <w:t xml:space="preserve"> October 2021 3:00 pm Highways &amp; Footpaths Committee</w:t>
      </w:r>
    </w:p>
    <w:p w14:paraId="13F82459" w14:textId="6887EF29" w:rsidR="00BF28E3" w:rsidRPr="00617596" w:rsidRDefault="00BF28E3" w:rsidP="00BF28E3">
      <w:pPr>
        <w:pStyle w:val="Default"/>
        <w:rPr>
          <w:rFonts w:asciiTheme="minorHAnsi" w:hAnsiTheme="minorHAnsi" w:cstheme="minorHAnsi"/>
        </w:rPr>
      </w:pPr>
      <w:r w:rsidRPr="00617596">
        <w:rPr>
          <w:rFonts w:asciiTheme="minorHAnsi" w:hAnsiTheme="minorHAnsi" w:cstheme="minorHAnsi"/>
        </w:rPr>
        <w:t xml:space="preserve">Wednesday </w:t>
      </w:r>
      <w:r w:rsidR="003938AD">
        <w:rPr>
          <w:rFonts w:asciiTheme="minorHAnsi" w:hAnsiTheme="minorHAnsi" w:cstheme="minorHAnsi"/>
        </w:rPr>
        <w:t>27</w:t>
      </w:r>
      <w:r w:rsidR="003938AD" w:rsidRPr="003938AD">
        <w:rPr>
          <w:rFonts w:asciiTheme="minorHAnsi" w:hAnsiTheme="minorHAnsi" w:cstheme="minorHAnsi"/>
          <w:vertAlign w:val="superscript"/>
        </w:rPr>
        <w:t>th</w:t>
      </w:r>
      <w:r w:rsidR="003938AD">
        <w:rPr>
          <w:rFonts w:asciiTheme="minorHAnsi" w:hAnsiTheme="minorHAnsi" w:cstheme="minorHAnsi"/>
        </w:rPr>
        <w:t xml:space="preserve"> October</w:t>
      </w:r>
      <w:r w:rsidRPr="00617596">
        <w:rPr>
          <w:rFonts w:asciiTheme="minorHAnsi" w:hAnsiTheme="minorHAnsi" w:cstheme="minorHAnsi"/>
        </w:rPr>
        <w:t xml:space="preserve"> 2021</w:t>
      </w:r>
      <w:r w:rsidR="00881846" w:rsidRPr="00617596">
        <w:rPr>
          <w:rFonts w:asciiTheme="minorHAnsi" w:hAnsiTheme="minorHAnsi" w:cstheme="minorHAnsi"/>
        </w:rPr>
        <w:t xml:space="preserve"> 7.00</w:t>
      </w:r>
      <w:r w:rsidR="00564DBF" w:rsidRPr="00617596">
        <w:rPr>
          <w:rFonts w:asciiTheme="minorHAnsi" w:hAnsiTheme="minorHAnsi" w:cstheme="minorHAnsi"/>
        </w:rPr>
        <w:t xml:space="preserve"> </w:t>
      </w:r>
      <w:r w:rsidR="00881846" w:rsidRPr="00617596">
        <w:rPr>
          <w:rFonts w:asciiTheme="minorHAnsi" w:hAnsiTheme="minorHAnsi" w:cstheme="minorHAnsi"/>
        </w:rPr>
        <w:t>pm</w:t>
      </w:r>
      <w:r w:rsidRPr="00617596">
        <w:rPr>
          <w:rFonts w:asciiTheme="minorHAnsi" w:hAnsiTheme="minorHAnsi" w:cstheme="minorHAnsi"/>
        </w:rPr>
        <w:t xml:space="preserve"> Parish Council Meeting </w:t>
      </w:r>
    </w:p>
    <w:p w14:paraId="612A9031" w14:textId="38EA8EFA" w:rsidR="00912E78" w:rsidRPr="00617596" w:rsidRDefault="00912E78" w:rsidP="008A285F">
      <w:pPr>
        <w:pStyle w:val="Default"/>
        <w:rPr>
          <w:rFonts w:asciiTheme="minorHAnsi" w:hAnsiTheme="minorHAnsi" w:cstheme="minorHAnsi"/>
        </w:rPr>
      </w:pPr>
    </w:p>
    <w:p w14:paraId="197BEB3C" w14:textId="4413B1B3" w:rsidR="00912E78" w:rsidRDefault="00912E78" w:rsidP="00F8636D">
      <w:pPr>
        <w:pStyle w:val="BodyText"/>
        <w:jc w:val="center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 xml:space="preserve">THIS MEETING </w:t>
      </w:r>
      <w:r w:rsidR="00965B06">
        <w:rPr>
          <w:rFonts w:asciiTheme="minorHAnsi" w:hAnsiTheme="minorHAnsi" w:cstheme="minorHAnsi"/>
          <w:b/>
        </w:rPr>
        <w:t>MAY</w:t>
      </w:r>
      <w:r w:rsidRPr="00503E06">
        <w:rPr>
          <w:rFonts w:asciiTheme="minorHAnsi" w:hAnsiTheme="minorHAnsi" w:cstheme="minorHAnsi"/>
          <w:b/>
        </w:rPr>
        <w:t xml:space="preserve"> </w:t>
      </w:r>
      <w:r w:rsidR="001833B0">
        <w:rPr>
          <w:rFonts w:asciiTheme="minorHAnsi" w:hAnsiTheme="minorHAnsi" w:cstheme="minorHAnsi"/>
          <w:b/>
        </w:rPr>
        <w:t xml:space="preserve">BE </w:t>
      </w:r>
      <w:r w:rsidRPr="00503E06">
        <w:rPr>
          <w:rFonts w:asciiTheme="minorHAnsi" w:hAnsiTheme="minorHAnsi" w:cstheme="minorHAnsi"/>
          <w:b/>
        </w:rPr>
        <w:t xml:space="preserve">RECORDED – AUDIO </w:t>
      </w:r>
      <w:r w:rsidR="008B412E">
        <w:rPr>
          <w:rFonts w:asciiTheme="minorHAnsi" w:hAnsiTheme="minorHAnsi" w:cstheme="minorHAnsi"/>
          <w:b/>
        </w:rPr>
        <w:t xml:space="preserve">AND </w:t>
      </w:r>
      <w:r w:rsidRPr="00503E06">
        <w:rPr>
          <w:rFonts w:asciiTheme="minorHAnsi" w:hAnsiTheme="minorHAnsi" w:cstheme="minorHAnsi"/>
          <w:b/>
        </w:rPr>
        <w:t>VIDEO</w:t>
      </w:r>
    </w:p>
    <w:p w14:paraId="269C5747" w14:textId="77777777" w:rsidR="00C3734F" w:rsidRDefault="00C3734F">
      <w:pPr>
        <w:pStyle w:val="BodyText"/>
        <w:jc w:val="center"/>
        <w:rPr>
          <w:rFonts w:asciiTheme="minorHAnsi" w:hAnsiTheme="minorHAnsi" w:cstheme="minorHAnsi"/>
          <w:b/>
        </w:rPr>
      </w:pPr>
    </w:p>
    <w:sectPr w:rsidR="00C3734F" w:rsidSect="003067F4">
      <w:footerReference w:type="default" r:id="rId7"/>
      <w:headerReference w:type="first" r:id="rId8"/>
      <w:pgSz w:w="11906" w:h="16838"/>
      <w:pgMar w:top="993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7E25" w14:textId="77777777" w:rsidR="00AB1848" w:rsidRDefault="00AB1848" w:rsidP="00A76BB3">
      <w:r>
        <w:separator/>
      </w:r>
    </w:p>
  </w:endnote>
  <w:endnote w:type="continuationSeparator" w:id="0">
    <w:p w14:paraId="55A036BF" w14:textId="77777777" w:rsidR="00AB1848" w:rsidRDefault="00AB1848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0757AC" w14:textId="77777777" w:rsidR="00B5595A" w:rsidRPr="00BC1064" w:rsidRDefault="00B5595A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CBB6283" w14:textId="77777777" w:rsidR="00B5595A" w:rsidRDefault="00B55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22867" w14:textId="77777777" w:rsidR="00AB1848" w:rsidRDefault="00AB1848" w:rsidP="00A76BB3">
      <w:r>
        <w:separator/>
      </w:r>
    </w:p>
  </w:footnote>
  <w:footnote w:type="continuationSeparator" w:id="0">
    <w:p w14:paraId="35797810" w14:textId="77777777" w:rsidR="00AB1848" w:rsidRDefault="00AB1848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7C99" w14:textId="77777777" w:rsidR="00B5595A" w:rsidRDefault="00B5595A" w:rsidP="003067F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2E8A3B5" wp14:editId="21DD2967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4A140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COUNCIL AGENDA</w:t>
                          </w:r>
                        </w:p>
                        <w:p w14:paraId="047B2098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A3B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" stroked="f">
              <v:textbox>
                <w:txbxContent>
                  <w:p w14:paraId="7A14A140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COUNCIL AGENDA</w:t>
                    </w:r>
                  </w:p>
                  <w:p w14:paraId="047B2098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C8A154E" wp14:editId="186036B7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F221D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4BC6C9B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A154E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" filled="f" stroked="f">
              <v:textbox>
                <w:txbxContent>
                  <w:p w14:paraId="07AF221D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4BC6C9B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E1FDB1B" wp14:editId="67255F5E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5EE5" w14:textId="69F67980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Dave Kent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81027C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08E93EC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77191121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1FDB1B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" stroked="f">
              <v:textbox>
                <w:txbxContent>
                  <w:p w14:paraId="1BF45EE5" w14:textId="69F67980" w:rsidR="00B5595A" w:rsidRPr="00D63C18" w:rsidRDefault="00B5595A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Dave Kent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81027C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08E93EC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77191121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1FC87AB5" wp14:editId="69183842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1333941" wp14:editId="0528676E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9F5B" w14:textId="77777777" w:rsidR="00B5595A" w:rsidRPr="00D63C18" w:rsidRDefault="00B5595A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A1F481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33941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" stroked="f">
              <v:textbox>
                <w:txbxContent>
                  <w:p w14:paraId="4EE59F5B" w14:textId="77777777" w:rsidR="00B5595A" w:rsidRPr="00D63C18" w:rsidRDefault="00B5595A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A1F481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F0BEA0C" w14:textId="77777777" w:rsidR="00B5595A" w:rsidRDefault="00B559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C60840"/>
    <w:multiLevelType w:val="hybridMultilevel"/>
    <w:tmpl w:val="C1F2FD56"/>
    <w:lvl w:ilvl="0" w:tplc="08C603F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B4D93"/>
    <w:multiLevelType w:val="hybridMultilevel"/>
    <w:tmpl w:val="9CB200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26748"/>
    <w:multiLevelType w:val="hybridMultilevel"/>
    <w:tmpl w:val="57E8D42C"/>
    <w:lvl w:ilvl="0" w:tplc="046C1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2EC4"/>
    <w:multiLevelType w:val="hybridMultilevel"/>
    <w:tmpl w:val="43382090"/>
    <w:lvl w:ilvl="0" w:tplc="893E711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F6FE6"/>
    <w:multiLevelType w:val="hybridMultilevel"/>
    <w:tmpl w:val="9E94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521AA"/>
    <w:multiLevelType w:val="hybridMultilevel"/>
    <w:tmpl w:val="D6AAEBFA"/>
    <w:lvl w:ilvl="0" w:tplc="67AEFBCC">
      <w:start w:val="1"/>
      <w:numFmt w:val="lowerRoman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40DAA"/>
    <w:multiLevelType w:val="hybridMultilevel"/>
    <w:tmpl w:val="8B281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0684F"/>
    <w:multiLevelType w:val="hybridMultilevel"/>
    <w:tmpl w:val="1714ADBA"/>
    <w:lvl w:ilvl="0" w:tplc="2F24C8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17"/>
    <w:rsid w:val="00000A74"/>
    <w:rsid w:val="000040F5"/>
    <w:rsid w:val="0000533C"/>
    <w:rsid w:val="00006702"/>
    <w:rsid w:val="00007DCD"/>
    <w:rsid w:val="00010A68"/>
    <w:rsid w:val="000214A8"/>
    <w:rsid w:val="000217F1"/>
    <w:rsid w:val="00021A35"/>
    <w:rsid w:val="00022110"/>
    <w:rsid w:val="00024903"/>
    <w:rsid w:val="000347CD"/>
    <w:rsid w:val="00035E70"/>
    <w:rsid w:val="00052B85"/>
    <w:rsid w:val="00053031"/>
    <w:rsid w:val="00054008"/>
    <w:rsid w:val="00062A2B"/>
    <w:rsid w:val="00065A63"/>
    <w:rsid w:val="00065C23"/>
    <w:rsid w:val="00070D88"/>
    <w:rsid w:val="00073390"/>
    <w:rsid w:val="00074DFD"/>
    <w:rsid w:val="000756B8"/>
    <w:rsid w:val="00082CA1"/>
    <w:rsid w:val="00086846"/>
    <w:rsid w:val="0009434A"/>
    <w:rsid w:val="00094ED9"/>
    <w:rsid w:val="000955BD"/>
    <w:rsid w:val="000A2EF9"/>
    <w:rsid w:val="000B0057"/>
    <w:rsid w:val="000B0354"/>
    <w:rsid w:val="000B3E90"/>
    <w:rsid w:val="000C587B"/>
    <w:rsid w:val="000D04BC"/>
    <w:rsid w:val="000D0F22"/>
    <w:rsid w:val="000D2C3E"/>
    <w:rsid w:val="000D3BA6"/>
    <w:rsid w:val="000D3FBE"/>
    <w:rsid w:val="000D5A35"/>
    <w:rsid w:val="000E38B9"/>
    <w:rsid w:val="000E4BD6"/>
    <w:rsid w:val="000F10B7"/>
    <w:rsid w:val="000F113F"/>
    <w:rsid w:val="000F15E6"/>
    <w:rsid w:val="000F2534"/>
    <w:rsid w:val="000F3B0C"/>
    <w:rsid w:val="000F503B"/>
    <w:rsid w:val="000F5163"/>
    <w:rsid w:val="000F643A"/>
    <w:rsid w:val="00106536"/>
    <w:rsid w:val="00121CB7"/>
    <w:rsid w:val="0012281E"/>
    <w:rsid w:val="001300AB"/>
    <w:rsid w:val="0014266A"/>
    <w:rsid w:val="00143E16"/>
    <w:rsid w:val="00144A92"/>
    <w:rsid w:val="00146BF9"/>
    <w:rsid w:val="00147D6E"/>
    <w:rsid w:val="00152F02"/>
    <w:rsid w:val="00153596"/>
    <w:rsid w:val="00154D30"/>
    <w:rsid w:val="001558EA"/>
    <w:rsid w:val="00161DB5"/>
    <w:rsid w:val="00163B1B"/>
    <w:rsid w:val="001641A8"/>
    <w:rsid w:val="00165FF1"/>
    <w:rsid w:val="0016742B"/>
    <w:rsid w:val="00175509"/>
    <w:rsid w:val="0017592A"/>
    <w:rsid w:val="0017628E"/>
    <w:rsid w:val="001801C8"/>
    <w:rsid w:val="0018319C"/>
    <w:rsid w:val="001833B0"/>
    <w:rsid w:val="0018456D"/>
    <w:rsid w:val="001850CB"/>
    <w:rsid w:val="001A01D1"/>
    <w:rsid w:val="001A1CF8"/>
    <w:rsid w:val="001A6153"/>
    <w:rsid w:val="001B3BFD"/>
    <w:rsid w:val="001B456A"/>
    <w:rsid w:val="001B58CD"/>
    <w:rsid w:val="001B7426"/>
    <w:rsid w:val="001C2A68"/>
    <w:rsid w:val="001D32C2"/>
    <w:rsid w:val="001D7752"/>
    <w:rsid w:val="001E27D4"/>
    <w:rsid w:val="001F4283"/>
    <w:rsid w:val="001F68BE"/>
    <w:rsid w:val="00210EDA"/>
    <w:rsid w:val="002121E8"/>
    <w:rsid w:val="00215D8C"/>
    <w:rsid w:val="00216A2E"/>
    <w:rsid w:val="00220791"/>
    <w:rsid w:val="00230BA8"/>
    <w:rsid w:val="00232A04"/>
    <w:rsid w:val="002353F2"/>
    <w:rsid w:val="00240A1C"/>
    <w:rsid w:val="0024435D"/>
    <w:rsid w:val="00244E72"/>
    <w:rsid w:val="00250799"/>
    <w:rsid w:val="00263C2D"/>
    <w:rsid w:val="00264A3A"/>
    <w:rsid w:val="00276608"/>
    <w:rsid w:val="002815DF"/>
    <w:rsid w:val="00282126"/>
    <w:rsid w:val="00284FA9"/>
    <w:rsid w:val="0028771F"/>
    <w:rsid w:val="00296E29"/>
    <w:rsid w:val="002B3206"/>
    <w:rsid w:val="002B4260"/>
    <w:rsid w:val="002B4E7B"/>
    <w:rsid w:val="002C3FEF"/>
    <w:rsid w:val="002C4D87"/>
    <w:rsid w:val="002C575B"/>
    <w:rsid w:val="002C5C3D"/>
    <w:rsid w:val="002C7D95"/>
    <w:rsid w:val="002E327D"/>
    <w:rsid w:val="002E35F0"/>
    <w:rsid w:val="002E50C2"/>
    <w:rsid w:val="002E52E7"/>
    <w:rsid w:val="002E68A0"/>
    <w:rsid w:val="002F1F90"/>
    <w:rsid w:val="002F51CB"/>
    <w:rsid w:val="002F7470"/>
    <w:rsid w:val="0030054C"/>
    <w:rsid w:val="003067F4"/>
    <w:rsid w:val="00311624"/>
    <w:rsid w:val="00312DB8"/>
    <w:rsid w:val="003130C3"/>
    <w:rsid w:val="00316085"/>
    <w:rsid w:val="00320421"/>
    <w:rsid w:val="003211FD"/>
    <w:rsid w:val="003248A9"/>
    <w:rsid w:val="00333D06"/>
    <w:rsid w:val="003359C3"/>
    <w:rsid w:val="00342F6F"/>
    <w:rsid w:val="00347EF0"/>
    <w:rsid w:val="0035054B"/>
    <w:rsid w:val="00350C5B"/>
    <w:rsid w:val="00354FA8"/>
    <w:rsid w:val="003660D0"/>
    <w:rsid w:val="0036738D"/>
    <w:rsid w:val="0037084F"/>
    <w:rsid w:val="0037327A"/>
    <w:rsid w:val="00380242"/>
    <w:rsid w:val="00392383"/>
    <w:rsid w:val="003938AD"/>
    <w:rsid w:val="0039407C"/>
    <w:rsid w:val="00397666"/>
    <w:rsid w:val="003A0BF4"/>
    <w:rsid w:val="003A27B9"/>
    <w:rsid w:val="003A312E"/>
    <w:rsid w:val="003A3F70"/>
    <w:rsid w:val="003A5E03"/>
    <w:rsid w:val="003B28A2"/>
    <w:rsid w:val="003B39F5"/>
    <w:rsid w:val="003C3A78"/>
    <w:rsid w:val="003F5753"/>
    <w:rsid w:val="003F5D09"/>
    <w:rsid w:val="004016B9"/>
    <w:rsid w:val="00402335"/>
    <w:rsid w:val="004054A5"/>
    <w:rsid w:val="00405C9A"/>
    <w:rsid w:val="0041208A"/>
    <w:rsid w:val="004143E0"/>
    <w:rsid w:val="0042318E"/>
    <w:rsid w:val="0042654D"/>
    <w:rsid w:val="004415CF"/>
    <w:rsid w:val="00442ED5"/>
    <w:rsid w:val="00442F04"/>
    <w:rsid w:val="00443890"/>
    <w:rsid w:val="00443D85"/>
    <w:rsid w:val="00447BB5"/>
    <w:rsid w:val="00454261"/>
    <w:rsid w:val="004572AB"/>
    <w:rsid w:val="00463BC3"/>
    <w:rsid w:val="0046688C"/>
    <w:rsid w:val="004726B1"/>
    <w:rsid w:val="00473D0A"/>
    <w:rsid w:val="00476EFA"/>
    <w:rsid w:val="0047789F"/>
    <w:rsid w:val="004912B5"/>
    <w:rsid w:val="00491CD1"/>
    <w:rsid w:val="0049460B"/>
    <w:rsid w:val="004967F4"/>
    <w:rsid w:val="004A0154"/>
    <w:rsid w:val="004A3B06"/>
    <w:rsid w:val="004A60D0"/>
    <w:rsid w:val="004A6D3F"/>
    <w:rsid w:val="004B240A"/>
    <w:rsid w:val="004B70AE"/>
    <w:rsid w:val="004C5F91"/>
    <w:rsid w:val="004C7A61"/>
    <w:rsid w:val="004C7EC9"/>
    <w:rsid w:val="004D1F27"/>
    <w:rsid w:val="004D2CD0"/>
    <w:rsid w:val="004E2167"/>
    <w:rsid w:val="004E3166"/>
    <w:rsid w:val="004E6B66"/>
    <w:rsid w:val="004F1961"/>
    <w:rsid w:val="0050179A"/>
    <w:rsid w:val="005024F0"/>
    <w:rsid w:val="005056D2"/>
    <w:rsid w:val="0050778F"/>
    <w:rsid w:val="0051497C"/>
    <w:rsid w:val="005160B0"/>
    <w:rsid w:val="00516A38"/>
    <w:rsid w:val="005221A0"/>
    <w:rsid w:val="0052306B"/>
    <w:rsid w:val="005242D6"/>
    <w:rsid w:val="0052546D"/>
    <w:rsid w:val="005408AC"/>
    <w:rsid w:val="0054181A"/>
    <w:rsid w:val="00542A1E"/>
    <w:rsid w:val="00545F55"/>
    <w:rsid w:val="00547B54"/>
    <w:rsid w:val="00552968"/>
    <w:rsid w:val="00554C97"/>
    <w:rsid w:val="00557A6E"/>
    <w:rsid w:val="00560AE5"/>
    <w:rsid w:val="005616C2"/>
    <w:rsid w:val="00564537"/>
    <w:rsid w:val="00564604"/>
    <w:rsid w:val="00564DBF"/>
    <w:rsid w:val="00571FEF"/>
    <w:rsid w:val="00574027"/>
    <w:rsid w:val="00574495"/>
    <w:rsid w:val="0057578D"/>
    <w:rsid w:val="005761AC"/>
    <w:rsid w:val="00580A3D"/>
    <w:rsid w:val="005A3F4A"/>
    <w:rsid w:val="005B017F"/>
    <w:rsid w:val="005B5785"/>
    <w:rsid w:val="005C3590"/>
    <w:rsid w:val="005C72B3"/>
    <w:rsid w:val="005D0DBE"/>
    <w:rsid w:val="005D5763"/>
    <w:rsid w:val="005F6428"/>
    <w:rsid w:val="005F643B"/>
    <w:rsid w:val="0060245A"/>
    <w:rsid w:val="006079C3"/>
    <w:rsid w:val="006154D6"/>
    <w:rsid w:val="00617461"/>
    <w:rsid w:val="00617596"/>
    <w:rsid w:val="00620AAF"/>
    <w:rsid w:val="00626616"/>
    <w:rsid w:val="006441D6"/>
    <w:rsid w:val="006511BD"/>
    <w:rsid w:val="00652136"/>
    <w:rsid w:val="006576F5"/>
    <w:rsid w:val="00660C5A"/>
    <w:rsid w:val="00660C94"/>
    <w:rsid w:val="00663DFF"/>
    <w:rsid w:val="006663ED"/>
    <w:rsid w:val="00667FD3"/>
    <w:rsid w:val="00673E45"/>
    <w:rsid w:val="00687311"/>
    <w:rsid w:val="00687470"/>
    <w:rsid w:val="00692B8E"/>
    <w:rsid w:val="006A0217"/>
    <w:rsid w:val="006A07C4"/>
    <w:rsid w:val="006A5261"/>
    <w:rsid w:val="006A5656"/>
    <w:rsid w:val="006A5EC3"/>
    <w:rsid w:val="006A6074"/>
    <w:rsid w:val="006B4692"/>
    <w:rsid w:val="006B4E6E"/>
    <w:rsid w:val="006B539A"/>
    <w:rsid w:val="006C449E"/>
    <w:rsid w:val="006C4A16"/>
    <w:rsid w:val="006C641E"/>
    <w:rsid w:val="006C7169"/>
    <w:rsid w:val="006D7BD7"/>
    <w:rsid w:val="006E5BE6"/>
    <w:rsid w:val="006F007A"/>
    <w:rsid w:val="00702928"/>
    <w:rsid w:val="0071058C"/>
    <w:rsid w:val="00713AC3"/>
    <w:rsid w:val="00715B3D"/>
    <w:rsid w:val="00720964"/>
    <w:rsid w:val="00721549"/>
    <w:rsid w:val="00721812"/>
    <w:rsid w:val="0072652A"/>
    <w:rsid w:val="00732193"/>
    <w:rsid w:val="0073356E"/>
    <w:rsid w:val="00735AF2"/>
    <w:rsid w:val="00735E84"/>
    <w:rsid w:val="007479AA"/>
    <w:rsid w:val="0075399A"/>
    <w:rsid w:val="007545F6"/>
    <w:rsid w:val="007572B7"/>
    <w:rsid w:val="0076454D"/>
    <w:rsid w:val="00774A7C"/>
    <w:rsid w:val="00781E15"/>
    <w:rsid w:val="00787EFC"/>
    <w:rsid w:val="00787FDC"/>
    <w:rsid w:val="00796E82"/>
    <w:rsid w:val="007A5B20"/>
    <w:rsid w:val="007A654E"/>
    <w:rsid w:val="007B7D1C"/>
    <w:rsid w:val="007C0EB9"/>
    <w:rsid w:val="007C2910"/>
    <w:rsid w:val="007C7A2C"/>
    <w:rsid w:val="007D0491"/>
    <w:rsid w:val="007D753B"/>
    <w:rsid w:val="007E4900"/>
    <w:rsid w:val="007E5667"/>
    <w:rsid w:val="007E61E1"/>
    <w:rsid w:val="007F1E74"/>
    <w:rsid w:val="007F2A32"/>
    <w:rsid w:val="007F359A"/>
    <w:rsid w:val="007F37E8"/>
    <w:rsid w:val="0080043D"/>
    <w:rsid w:val="008023D0"/>
    <w:rsid w:val="008033C7"/>
    <w:rsid w:val="00805F69"/>
    <w:rsid w:val="00806185"/>
    <w:rsid w:val="0081027C"/>
    <w:rsid w:val="00812F24"/>
    <w:rsid w:val="0081547C"/>
    <w:rsid w:val="0082279E"/>
    <w:rsid w:val="00827ACE"/>
    <w:rsid w:val="00827B49"/>
    <w:rsid w:val="00827DC4"/>
    <w:rsid w:val="00832A82"/>
    <w:rsid w:val="00834DE8"/>
    <w:rsid w:val="00835A34"/>
    <w:rsid w:val="00836733"/>
    <w:rsid w:val="0084156D"/>
    <w:rsid w:val="0084754E"/>
    <w:rsid w:val="00847E86"/>
    <w:rsid w:val="00853B04"/>
    <w:rsid w:val="0085630E"/>
    <w:rsid w:val="00860DE6"/>
    <w:rsid w:val="00862CC0"/>
    <w:rsid w:val="00871A09"/>
    <w:rsid w:val="0087266F"/>
    <w:rsid w:val="00874C49"/>
    <w:rsid w:val="008772A7"/>
    <w:rsid w:val="0088004C"/>
    <w:rsid w:val="00881846"/>
    <w:rsid w:val="00885DE7"/>
    <w:rsid w:val="00894ED5"/>
    <w:rsid w:val="008A0834"/>
    <w:rsid w:val="008A20ED"/>
    <w:rsid w:val="008A285F"/>
    <w:rsid w:val="008A2D7E"/>
    <w:rsid w:val="008B0A0D"/>
    <w:rsid w:val="008B0A27"/>
    <w:rsid w:val="008B3793"/>
    <w:rsid w:val="008B412E"/>
    <w:rsid w:val="008C1BCA"/>
    <w:rsid w:val="008C1FFA"/>
    <w:rsid w:val="008C62C4"/>
    <w:rsid w:val="008C65F9"/>
    <w:rsid w:val="008D3F09"/>
    <w:rsid w:val="008E297C"/>
    <w:rsid w:val="008E61D2"/>
    <w:rsid w:val="008E70C3"/>
    <w:rsid w:val="008F1BD2"/>
    <w:rsid w:val="00901D37"/>
    <w:rsid w:val="0090771F"/>
    <w:rsid w:val="00910800"/>
    <w:rsid w:val="0091194B"/>
    <w:rsid w:val="00912C87"/>
    <w:rsid w:val="00912E78"/>
    <w:rsid w:val="00922378"/>
    <w:rsid w:val="00922FFF"/>
    <w:rsid w:val="00925D88"/>
    <w:rsid w:val="00930432"/>
    <w:rsid w:val="009355CD"/>
    <w:rsid w:val="009374C9"/>
    <w:rsid w:val="00943CD2"/>
    <w:rsid w:val="00952178"/>
    <w:rsid w:val="00960B94"/>
    <w:rsid w:val="00965B06"/>
    <w:rsid w:val="00965E92"/>
    <w:rsid w:val="00965EB5"/>
    <w:rsid w:val="00977D07"/>
    <w:rsid w:val="00982608"/>
    <w:rsid w:val="00984006"/>
    <w:rsid w:val="00984963"/>
    <w:rsid w:val="00985EFF"/>
    <w:rsid w:val="00987A21"/>
    <w:rsid w:val="00987F6E"/>
    <w:rsid w:val="009904F7"/>
    <w:rsid w:val="00996262"/>
    <w:rsid w:val="009A26EF"/>
    <w:rsid w:val="009A3DEF"/>
    <w:rsid w:val="009A6A3E"/>
    <w:rsid w:val="009A6BB6"/>
    <w:rsid w:val="009B0D95"/>
    <w:rsid w:val="009B200B"/>
    <w:rsid w:val="009B2C76"/>
    <w:rsid w:val="009B578D"/>
    <w:rsid w:val="009B63E7"/>
    <w:rsid w:val="009B7137"/>
    <w:rsid w:val="009B74CB"/>
    <w:rsid w:val="009C066D"/>
    <w:rsid w:val="009C1085"/>
    <w:rsid w:val="009C1281"/>
    <w:rsid w:val="009C1725"/>
    <w:rsid w:val="009C2C21"/>
    <w:rsid w:val="009D2F06"/>
    <w:rsid w:val="009D6D7D"/>
    <w:rsid w:val="009E4E7D"/>
    <w:rsid w:val="009F2F17"/>
    <w:rsid w:val="009F36B8"/>
    <w:rsid w:val="009F3E30"/>
    <w:rsid w:val="00A017FD"/>
    <w:rsid w:val="00A05407"/>
    <w:rsid w:val="00A176D5"/>
    <w:rsid w:val="00A24AD5"/>
    <w:rsid w:val="00A32B50"/>
    <w:rsid w:val="00A3469B"/>
    <w:rsid w:val="00A3797B"/>
    <w:rsid w:val="00A41FB6"/>
    <w:rsid w:val="00A532F3"/>
    <w:rsid w:val="00A53523"/>
    <w:rsid w:val="00A539EE"/>
    <w:rsid w:val="00A572DD"/>
    <w:rsid w:val="00A637FF"/>
    <w:rsid w:val="00A70D2C"/>
    <w:rsid w:val="00A76B61"/>
    <w:rsid w:val="00A76BB3"/>
    <w:rsid w:val="00A86CE5"/>
    <w:rsid w:val="00A87B12"/>
    <w:rsid w:val="00A912C4"/>
    <w:rsid w:val="00A954A5"/>
    <w:rsid w:val="00A969DA"/>
    <w:rsid w:val="00AA0C19"/>
    <w:rsid w:val="00AA15EF"/>
    <w:rsid w:val="00AA57A6"/>
    <w:rsid w:val="00AA7228"/>
    <w:rsid w:val="00AB1848"/>
    <w:rsid w:val="00AB2859"/>
    <w:rsid w:val="00AB60E4"/>
    <w:rsid w:val="00AB7827"/>
    <w:rsid w:val="00AC1C22"/>
    <w:rsid w:val="00AC30FC"/>
    <w:rsid w:val="00AE4B89"/>
    <w:rsid w:val="00AF016E"/>
    <w:rsid w:val="00B1154A"/>
    <w:rsid w:val="00B12DD7"/>
    <w:rsid w:val="00B13AB0"/>
    <w:rsid w:val="00B13BFD"/>
    <w:rsid w:val="00B309D1"/>
    <w:rsid w:val="00B37015"/>
    <w:rsid w:val="00B51406"/>
    <w:rsid w:val="00B5595A"/>
    <w:rsid w:val="00B56AF7"/>
    <w:rsid w:val="00B632F4"/>
    <w:rsid w:val="00B678A1"/>
    <w:rsid w:val="00B709BC"/>
    <w:rsid w:val="00B70F81"/>
    <w:rsid w:val="00B77BAE"/>
    <w:rsid w:val="00B802B7"/>
    <w:rsid w:val="00B91C2E"/>
    <w:rsid w:val="00BA2541"/>
    <w:rsid w:val="00BA7015"/>
    <w:rsid w:val="00BA7355"/>
    <w:rsid w:val="00BB292A"/>
    <w:rsid w:val="00BB380C"/>
    <w:rsid w:val="00BB6817"/>
    <w:rsid w:val="00BC1064"/>
    <w:rsid w:val="00BC78C8"/>
    <w:rsid w:val="00BD0C53"/>
    <w:rsid w:val="00BD2DF9"/>
    <w:rsid w:val="00BD4865"/>
    <w:rsid w:val="00BD4E3A"/>
    <w:rsid w:val="00BE0BD9"/>
    <w:rsid w:val="00BE463A"/>
    <w:rsid w:val="00BE61A9"/>
    <w:rsid w:val="00BE6C3F"/>
    <w:rsid w:val="00BF1A39"/>
    <w:rsid w:val="00BF28E3"/>
    <w:rsid w:val="00BF337F"/>
    <w:rsid w:val="00BF5288"/>
    <w:rsid w:val="00BF57C2"/>
    <w:rsid w:val="00C0207A"/>
    <w:rsid w:val="00C11499"/>
    <w:rsid w:val="00C137C7"/>
    <w:rsid w:val="00C27B43"/>
    <w:rsid w:val="00C3077E"/>
    <w:rsid w:val="00C31768"/>
    <w:rsid w:val="00C33E0D"/>
    <w:rsid w:val="00C3734F"/>
    <w:rsid w:val="00C45C9C"/>
    <w:rsid w:val="00C53E42"/>
    <w:rsid w:val="00C6474F"/>
    <w:rsid w:val="00C758B6"/>
    <w:rsid w:val="00C769C7"/>
    <w:rsid w:val="00C87338"/>
    <w:rsid w:val="00C91283"/>
    <w:rsid w:val="00C97851"/>
    <w:rsid w:val="00CA08DC"/>
    <w:rsid w:val="00CA1779"/>
    <w:rsid w:val="00CA6DA1"/>
    <w:rsid w:val="00CB51B1"/>
    <w:rsid w:val="00CC73EF"/>
    <w:rsid w:val="00CD7861"/>
    <w:rsid w:val="00CE52F4"/>
    <w:rsid w:val="00CE5AD8"/>
    <w:rsid w:val="00CF6A33"/>
    <w:rsid w:val="00D02E94"/>
    <w:rsid w:val="00D1006D"/>
    <w:rsid w:val="00D11EC5"/>
    <w:rsid w:val="00D1600D"/>
    <w:rsid w:val="00D25B2A"/>
    <w:rsid w:val="00D34B4D"/>
    <w:rsid w:val="00D3548F"/>
    <w:rsid w:val="00D40E12"/>
    <w:rsid w:val="00D430FE"/>
    <w:rsid w:val="00D436D2"/>
    <w:rsid w:val="00D47796"/>
    <w:rsid w:val="00D52753"/>
    <w:rsid w:val="00D63C18"/>
    <w:rsid w:val="00D71B2C"/>
    <w:rsid w:val="00D71C15"/>
    <w:rsid w:val="00D74608"/>
    <w:rsid w:val="00D770BB"/>
    <w:rsid w:val="00D84D10"/>
    <w:rsid w:val="00D84FF2"/>
    <w:rsid w:val="00D9192D"/>
    <w:rsid w:val="00D94613"/>
    <w:rsid w:val="00D962AB"/>
    <w:rsid w:val="00DA0E52"/>
    <w:rsid w:val="00DA115D"/>
    <w:rsid w:val="00DA69F8"/>
    <w:rsid w:val="00DB5D39"/>
    <w:rsid w:val="00DC13AD"/>
    <w:rsid w:val="00DC392D"/>
    <w:rsid w:val="00DD1B26"/>
    <w:rsid w:val="00DD1EA8"/>
    <w:rsid w:val="00DD49B7"/>
    <w:rsid w:val="00DD5896"/>
    <w:rsid w:val="00DE4F52"/>
    <w:rsid w:val="00DE6A58"/>
    <w:rsid w:val="00DE6FEE"/>
    <w:rsid w:val="00DF1120"/>
    <w:rsid w:val="00DF5661"/>
    <w:rsid w:val="00E04216"/>
    <w:rsid w:val="00E115D9"/>
    <w:rsid w:val="00E13DCD"/>
    <w:rsid w:val="00E15A37"/>
    <w:rsid w:val="00E204CB"/>
    <w:rsid w:val="00E2186A"/>
    <w:rsid w:val="00E272B1"/>
    <w:rsid w:val="00E30535"/>
    <w:rsid w:val="00E32993"/>
    <w:rsid w:val="00E33581"/>
    <w:rsid w:val="00E42CC4"/>
    <w:rsid w:val="00E44A61"/>
    <w:rsid w:val="00E53667"/>
    <w:rsid w:val="00E6105C"/>
    <w:rsid w:val="00E73478"/>
    <w:rsid w:val="00E74A04"/>
    <w:rsid w:val="00E766A7"/>
    <w:rsid w:val="00E821AB"/>
    <w:rsid w:val="00E852E9"/>
    <w:rsid w:val="00E859D5"/>
    <w:rsid w:val="00E903B4"/>
    <w:rsid w:val="00E91C77"/>
    <w:rsid w:val="00EA1265"/>
    <w:rsid w:val="00EA130B"/>
    <w:rsid w:val="00EA2C06"/>
    <w:rsid w:val="00EA4157"/>
    <w:rsid w:val="00EA41F4"/>
    <w:rsid w:val="00EA44E2"/>
    <w:rsid w:val="00EA5567"/>
    <w:rsid w:val="00EA771C"/>
    <w:rsid w:val="00EC103E"/>
    <w:rsid w:val="00EC5922"/>
    <w:rsid w:val="00ED045C"/>
    <w:rsid w:val="00ED172C"/>
    <w:rsid w:val="00ED2EAE"/>
    <w:rsid w:val="00EF22D9"/>
    <w:rsid w:val="00EF47DC"/>
    <w:rsid w:val="00EF5D73"/>
    <w:rsid w:val="00F02673"/>
    <w:rsid w:val="00F0780F"/>
    <w:rsid w:val="00F104FD"/>
    <w:rsid w:val="00F10BF8"/>
    <w:rsid w:val="00F208F5"/>
    <w:rsid w:val="00F22E7D"/>
    <w:rsid w:val="00F26D1D"/>
    <w:rsid w:val="00F37FAB"/>
    <w:rsid w:val="00F403B3"/>
    <w:rsid w:val="00F41F93"/>
    <w:rsid w:val="00F456CB"/>
    <w:rsid w:val="00F4762A"/>
    <w:rsid w:val="00F479C5"/>
    <w:rsid w:val="00F50003"/>
    <w:rsid w:val="00F51AB3"/>
    <w:rsid w:val="00F54FDF"/>
    <w:rsid w:val="00F56F61"/>
    <w:rsid w:val="00F57B3B"/>
    <w:rsid w:val="00F633E0"/>
    <w:rsid w:val="00F635E6"/>
    <w:rsid w:val="00F733E8"/>
    <w:rsid w:val="00F8133D"/>
    <w:rsid w:val="00F8636D"/>
    <w:rsid w:val="00F959CC"/>
    <w:rsid w:val="00F95FE5"/>
    <w:rsid w:val="00FA3B7A"/>
    <w:rsid w:val="00FA4E5D"/>
    <w:rsid w:val="00FA53D5"/>
    <w:rsid w:val="00FA5EF4"/>
    <w:rsid w:val="00FB1677"/>
    <w:rsid w:val="00FC22E0"/>
    <w:rsid w:val="00FC23F7"/>
    <w:rsid w:val="00FD1F0D"/>
    <w:rsid w:val="00FD349E"/>
    <w:rsid w:val="00FE0208"/>
    <w:rsid w:val="00FE5B8A"/>
    <w:rsid w:val="00FF181C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E7670"/>
  <w15:docId w15:val="{034F6903-3973-47FF-AF8A-8FF6DA60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C31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991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40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6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GENDA\Agenda%20Documents%202020\Agenda%20Documents%2025th%20March%202020\Agenda%2025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25th March 2020</Template>
  <TotalTime>167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 DEAN</dc:creator>
  <cp:keywords/>
  <dc:description/>
  <cp:lastModifiedBy>Dave Kent</cp:lastModifiedBy>
  <cp:revision>9</cp:revision>
  <cp:lastPrinted>2021-08-20T11:55:00Z</cp:lastPrinted>
  <dcterms:created xsi:type="dcterms:W3CDTF">2021-09-17T09:56:00Z</dcterms:created>
  <dcterms:modified xsi:type="dcterms:W3CDTF">2021-09-23T08:30:00Z</dcterms:modified>
</cp:coreProperties>
</file>